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B3BF55" w14:textId="1FEC8C67" w:rsidR="0025037B" w:rsidRPr="00D5696D" w:rsidRDefault="00750C52" w:rsidP="001935E0">
      <w:pPr>
        <w:pStyle w:val="Nzev"/>
        <w:spacing w:before="360"/>
        <w:jc w:val="center"/>
        <w:rPr>
          <w:rFonts w:asciiTheme="minorHAnsi" w:hAnsiTheme="minorHAnsi"/>
          <w:sz w:val="72"/>
        </w:rPr>
      </w:pPr>
      <w:r>
        <w:rPr>
          <w:rFonts w:asciiTheme="minorHAnsi" w:hAnsiTheme="minorHAnsi"/>
          <w:noProof/>
          <w:sz w:val="72"/>
          <w:lang w:eastAsia="cs-CZ"/>
        </w:rPr>
        <w:drawing>
          <wp:inline distT="0" distB="0" distL="0" distR="0" wp14:anchorId="50D2FF91" wp14:editId="1E04A1D0">
            <wp:extent cx="3444247" cy="816866"/>
            <wp:effectExtent l="0" t="0" r="3810" b="254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_barevne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4247" cy="816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1F271D" w14:textId="77777777" w:rsidR="0025037B" w:rsidRPr="00D5696D" w:rsidRDefault="0025037B" w:rsidP="001935E0">
      <w:pPr>
        <w:pStyle w:val="Nzev"/>
        <w:spacing w:before="360"/>
        <w:jc w:val="center"/>
        <w:rPr>
          <w:rFonts w:asciiTheme="minorHAnsi" w:hAnsiTheme="minorHAnsi"/>
          <w:sz w:val="72"/>
        </w:rPr>
      </w:pPr>
    </w:p>
    <w:p w14:paraId="7660004E" w14:textId="67BFCCC2" w:rsidR="000E46BF" w:rsidRPr="00D5696D" w:rsidRDefault="00B53A0A" w:rsidP="001935E0">
      <w:pPr>
        <w:pStyle w:val="Nzev"/>
        <w:spacing w:before="360"/>
        <w:jc w:val="center"/>
        <w:rPr>
          <w:rFonts w:asciiTheme="minorHAnsi" w:hAnsiTheme="minorHAnsi"/>
          <w:sz w:val="56"/>
        </w:rPr>
      </w:pPr>
      <w:r w:rsidRPr="00D5696D">
        <w:rPr>
          <w:rFonts w:asciiTheme="minorHAnsi" w:hAnsiTheme="minorHAnsi"/>
          <w:sz w:val="72"/>
        </w:rPr>
        <w:t xml:space="preserve">Strategický rámec MAP </w:t>
      </w:r>
      <w:r w:rsidR="00A9380B" w:rsidRPr="00D5696D">
        <w:rPr>
          <w:rFonts w:asciiTheme="minorHAnsi" w:hAnsiTheme="minorHAnsi"/>
          <w:sz w:val="72"/>
        </w:rPr>
        <w:t>I</w:t>
      </w:r>
      <w:r w:rsidR="008A2D31" w:rsidRPr="00D5696D">
        <w:rPr>
          <w:rFonts w:asciiTheme="minorHAnsi" w:hAnsiTheme="minorHAnsi"/>
          <w:sz w:val="72"/>
        </w:rPr>
        <w:t>V</w:t>
      </w:r>
      <w:r w:rsidR="001935E0" w:rsidRPr="00D5696D">
        <w:rPr>
          <w:rFonts w:asciiTheme="minorHAnsi" w:hAnsiTheme="minorHAnsi"/>
          <w:sz w:val="72"/>
        </w:rPr>
        <w:br/>
      </w:r>
      <w:r w:rsidRPr="00D5696D">
        <w:rPr>
          <w:rFonts w:asciiTheme="minorHAnsi" w:hAnsiTheme="minorHAnsi"/>
          <w:sz w:val="56"/>
        </w:rPr>
        <w:t>pro ORP Jeseník</w:t>
      </w:r>
      <w:r w:rsidR="00DB31B0" w:rsidRPr="00D5696D">
        <w:rPr>
          <w:rFonts w:asciiTheme="minorHAnsi" w:hAnsiTheme="minorHAnsi"/>
          <w:sz w:val="56"/>
        </w:rPr>
        <w:t xml:space="preserve"> do roku 202</w:t>
      </w:r>
      <w:r w:rsidR="008A2D31" w:rsidRPr="00D5696D">
        <w:rPr>
          <w:rFonts w:asciiTheme="minorHAnsi" w:hAnsiTheme="minorHAnsi"/>
          <w:sz w:val="56"/>
        </w:rPr>
        <w:t>8</w:t>
      </w:r>
    </w:p>
    <w:p w14:paraId="5BF8ACA4" w14:textId="77777777" w:rsidR="002A7C67" w:rsidRPr="00D5696D" w:rsidRDefault="002A7C67" w:rsidP="002A7C67"/>
    <w:p w14:paraId="291868C9" w14:textId="77777777" w:rsidR="002A7C67" w:rsidRPr="00D5696D" w:rsidRDefault="002A7C67" w:rsidP="002A7C67"/>
    <w:p w14:paraId="28789DCB" w14:textId="334DFDD6" w:rsidR="002A7C67" w:rsidRPr="00D5696D" w:rsidRDefault="00AD79D2" w:rsidP="002A7C67">
      <w:r w:rsidRPr="00D5696D">
        <w:rPr>
          <w:noProof/>
          <w:lang w:eastAsia="cs-CZ"/>
        </w:rPr>
        <w:drawing>
          <wp:inline distT="0" distB="0" distL="0" distR="0" wp14:anchorId="28B76002" wp14:editId="76C9B5BD">
            <wp:extent cx="6842760" cy="1988820"/>
            <wp:effectExtent l="0" t="0" r="0" b="0"/>
            <wp:docPr id="2" name="obrázek 1" descr="jesen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eseni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2760" cy="1988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4A461E" w14:textId="77777777" w:rsidR="002A7C67" w:rsidRPr="00D5696D" w:rsidRDefault="002A7C67" w:rsidP="002A7C67"/>
    <w:p w14:paraId="5A70D0C7" w14:textId="77777777" w:rsidR="002A7C67" w:rsidRPr="00D5696D" w:rsidRDefault="002A7C67" w:rsidP="002A7C67"/>
    <w:p w14:paraId="2E681597" w14:textId="6BF1E0F2" w:rsidR="00DB31B0" w:rsidRPr="00D5696D" w:rsidRDefault="00DB31B0" w:rsidP="002A7C67">
      <w:pPr>
        <w:pStyle w:val="Nadpis3"/>
        <w:jc w:val="center"/>
        <w:rPr>
          <w:rFonts w:asciiTheme="minorHAnsi" w:hAnsiTheme="minorHAnsi"/>
        </w:rPr>
      </w:pPr>
      <w:r w:rsidRPr="00D5696D">
        <w:rPr>
          <w:rFonts w:asciiTheme="minorHAnsi" w:hAnsiTheme="minorHAnsi"/>
        </w:rPr>
        <w:t xml:space="preserve">Projekt </w:t>
      </w:r>
      <w:r w:rsidR="00A9380B" w:rsidRPr="00D5696D">
        <w:rPr>
          <w:rFonts w:asciiTheme="minorHAnsi" w:hAnsiTheme="minorHAnsi"/>
        </w:rPr>
        <w:t>MAP</w:t>
      </w:r>
      <w:r w:rsidRPr="00D5696D">
        <w:rPr>
          <w:rFonts w:asciiTheme="minorHAnsi" w:hAnsiTheme="minorHAnsi"/>
        </w:rPr>
        <w:t xml:space="preserve"> Jesen</w:t>
      </w:r>
      <w:r w:rsidR="00A9380B" w:rsidRPr="00D5696D">
        <w:rPr>
          <w:rFonts w:asciiTheme="minorHAnsi" w:hAnsiTheme="minorHAnsi"/>
        </w:rPr>
        <w:t>icko</w:t>
      </w:r>
      <w:r w:rsidRPr="00D5696D">
        <w:rPr>
          <w:rFonts w:asciiTheme="minorHAnsi" w:hAnsiTheme="minorHAnsi"/>
        </w:rPr>
        <w:t xml:space="preserve"> </w:t>
      </w:r>
      <w:r w:rsidR="00A9380B" w:rsidRPr="00D5696D">
        <w:rPr>
          <w:rFonts w:asciiTheme="minorHAnsi" w:hAnsiTheme="minorHAnsi"/>
        </w:rPr>
        <w:t>I</w:t>
      </w:r>
      <w:r w:rsidR="00742982" w:rsidRPr="00D5696D">
        <w:rPr>
          <w:rFonts w:asciiTheme="minorHAnsi" w:hAnsiTheme="minorHAnsi"/>
        </w:rPr>
        <w:t>V</w:t>
      </w:r>
      <w:r w:rsidR="00A9380B" w:rsidRPr="00D5696D">
        <w:rPr>
          <w:rFonts w:asciiTheme="minorHAnsi" w:hAnsiTheme="minorHAnsi"/>
        </w:rPr>
        <w:br/>
      </w:r>
      <w:r w:rsidR="00742982" w:rsidRPr="00D5696D">
        <w:rPr>
          <w:rFonts w:asciiTheme="minorHAnsi" w:hAnsiTheme="minorHAnsi"/>
        </w:rPr>
        <w:t>CZ.02.02.XX/0.0/23_017/0008812</w:t>
      </w:r>
    </w:p>
    <w:p w14:paraId="0F97E90C" w14:textId="760AEA23" w:rsidR="00DB31B0" w:rsidRPr="00D5696D" w:rsidRDefault="00DB31B0" w:rsidP="00DB31B0"/>
    <w:p w14:paraId="35064101" w14:textId="02F17A66" w:rsidR="002A7C67" w:rsidRPr="00D5696D" w:rsidRDefault="002A7C67" w:rsidP="002A7C67">
      <w:pPr>
        <w:pStyle w:val="Nadpis3"/>
        <w:jc w:val="center"/>
        <w:rPr>
          <w:rFonts w:asciiTheme="minorHAnsi" w:hAnsiTheme="minorHAnsi"/>
        </w:rPr>
      </w:pPr>
      <w:r w:rsidRPr="00D5696D">
        <w:rPr>
          <w:rFonts w:asciiTheme="minorHAnsi" w:hAnsiTheme="minorHAnsi"/>
        </w:rPr>
        <w:t>Nositel projektu: Město Jeseník</w:t>
      </w:r>
    </w:p>
    <w:p w14:paraId="14AF2EDA" w14:textId="3084503F" w:rsidR="00A45F7E" w:rsidRPr="00D5696D" w:rsidRDefault="00A45F7E" w:rsidP="00A45F7E"/>
    <w:p w14:paraId="4BF88D9E" w14:textId="0D1DE653" w:rsidR="002A7C67" w:rsidRPr="00D5696D" w:rsidRDefault="0025037B" w:rsidP="002A7C67">
      <w:r w:rsidRPr="00D5696D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1DEB0272" wp14:editId="258537EE">
            <wp:simplePos x="0" y="0"/>
            <wp:positionH relativeFrom="margin">
              <wp:posOffset>1635125</wp:posOffset>
            </wp:positionH>
            <wp:positionV relativeFrom="margin">
              <wp:posOffset>6379210</wp:posOffset>
            </wp:positionV>
            <wp:extent cx="3676650" cy="1623060"/>
            <wp:effectExtent l="0" t="0" r="0" b="0"/>
            <wp:wrapSquare wrapText="bothSides"/>
            <wp:docPr id="3" name="obrázek 2" descr="JESENK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ESENK_log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1623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5DC077" w14:textId="77777777" w:rsidR="002A7C67" w:rsidRPr="00D5696D" w:rsidRDefault="002A7C67" w:rsidP="002A7C67"/>
    <w:p w14:paraId="3CAD5572" w14:textId="41F91EC3" w:rsidR="002A7C67" w:rsidRPr="00D5696D" w:rsidRDefault="002A7C67" w:rsidP="002A7C67"/>
    <w:p w14:paraId="60B3C370" w14:textId="77777777" w:rsidR="002A7C67" w:rsidRPr="00D5696D" w:rsidRDefault="002A7C67" w:rsidP="002A7C67"/>
    <w:p w14:paraId="6B5D9566" w14:textId="77777777" w:rsidR="002A7C67" w:rsidRPr="00D5696D" w:rsidRDefault="002A7C67" w:rsidP="002A7C67">
      <w:pPr>
        <w:jc w:val="center"/>
      </w:pPr>
    </w:p>
    <w:p w14:paraId="31FC8259" w14:textId="2F850265" w:rsidR="002A7C67" w:rsidRPr="00D5696D" w:rsidRDefault="002A7C67" w:rsidP="00750C52"/>
    <w:p w14:paraId="3F215E69" w14:textId="77777777" w:rsidR="002A7C67" w:rsidRPr="00D5696D" w:rsidRDefault="002A7C67" w:rsidP="002A7C67">
      <w:pPr>
        <w:jc w:val="center"/>
      </w:pPr>
    </w:p>
    <w:p w14:paraId="7E2FAE58" w14:textId="77777777" w:rsidR="002A7C67" w:rsidRPr="00D5696D" w:rsidRDefault="002A7C67" w:rsidP="002A7C67">
      <w:pPr>
        <w:jc w:val="center"/>
      </w:pPr>
    </w:p>
    <w:p w14:paraId="06405BC3" w14:textId="77777777" w:rsidR="002B60BF" w:rsidRPr="00D5696D" w:rsidRDefault="002B60BF" w:rsidP="002B60BF">
      <w:pPr>
        <w:pStyle w:val="Nadpis3"/>
        <w:jc w:val="center"/>
        <w:rPr>
          <w:rFonts w:asciiTheme="minorHAnsi" w:hAnsiTheme="minorHAnsi"/>
        </w:rPr>
      </w:pPr>
    </w:p>
    <w:p w14:paraId="006BC29F" w14:textId="77777777" w:rsidR="002A7C67" w:rsidRPr="00D5696D" w:rsidRDefault="002A7C67" w:rsidP="002A7C67"/>
    <w:p w14:paraId="41160E6D" w14:textId="77777777" w:rsidR="002A7C67" w:rsidRPr="00D5696D" w:rsidRDefault="002A7C67">
      <w:r w:rsidRPr="00D5696D">
        <w:br w:type="page"/>
      </w:r>
    </w:p>
    <w:p w14:paraId="06343C13" w14:textId="41D1AB08" w:rsidR="000E46BF" w:rsidRPr="00D5696D" w:rsidRDefault="00B53A0A" w:rsidP="00B53A0A">
      <w:pPr>
        <w:pStyle w:val="Nadpis1"/>
        <w:numPr>
          <w:ilvl w:val="0"/>
          <w:numId w:val="1"/>
        </w:numPr>
        <w:rPr>
          <w:rFonts w:asciiTheme="minorHAnsi" w:hAnsiTheme="minorHAnsi"/>
        </w:rPr>
      </w:pPr>
      <w:r w:rsidRPr="00D5696D">
        <w:rPr>
          <w:rFonts w:asciiTheme="minorHAnsi" w:hAnsiTheme="minorHAnsi"/>
        </w:rPr>
        <w:lastRenderedPageBreak/>
        <w:t>Vize</w:t>
      </w:r>
    </w:p>
    <w:p w14:paraId="1CF166FE" w14:textId="31DF111E" w:rsidR="00584485" w:rsidRPr="00D5696D" w:rsidRDefault="00584485" w:rsidP="00B53A0A">
      <w:pPr>
        <w:jc w:val="both"/>
      </w:pPr>
    </w:p>
    <w:p w14:paraId="55868345" w14:textId="0F638AAD" w:rsidR="00670731" w:rsidRPr="00D5696D" w:rsidRDefault="00670731" w:rsidP="00670731">
      <w:pPr>
        <w:spacing w:before="360" w:after="360"/>
        <w:jc w:val="center"/>
        <w:rPr>
          <w:rFonts w:cstheme="minorHAnsi"/>
        </w:rPr>
      </w:pPr>
      <w:r w:rsidRPr="00D5696D">
        <w:rPr>
          <w:i/>
          <w:iCs/>
          <w:sz w:val="24"/>
          <w:szCs w:val="24"/>
        </w:rPr>
        <w:t xml:space="preserve">Společně tvoříme vzdělávací systém postavený na přátelském prostředí, spolupráci a sdílení, </w:t>
      </w:r>
      <w:r w:rsidRPr="00D5696D">
        <w:rPr>
          <w:i/>
          <w:iCs/>
          <w:sz w:val="24"/>
          <w:szCs w:val="24"/>
        </w:rPr>
        <w:br/>
        <w:t xml:space="preserve">kde si všichni aktéři – děti, rodiče, pedagogové i širší komunita  – váží vzdělání jako hodnoty. </w:t>
      </w:r>
      <w:r w:rsidRPr="00D5696D">
        <w:rPr>
          <w:i/>
          <w:iCs/>
          <w:sz w:val="24"/>
          <w:szCs w:val="24"/>
        </w:rPr>
        <w:br/>
        <w:t xml:space="preserve">Vzdělávání v našem regionu je  všem dostupné a inspirující, podporuje sebezodpovědnost,  vzájemnou důvěru a úctu. Děti, pedagogové a rodiče  se společně podílejí na rozvoji prostředí, které motivuje, otevírá příležitosti a rozvíjí každého jedince k plnému potenciálu </w:t>
      </w:r>
      <w:r w:rsidR="0013388F" w:rsidRPr="00D5696D">
        <w:rPr>
          <w:i/>
          <w:iCs/>
          <w:sz w:val="24"/>
          <w:szCs w:val="24"/>
        </w:rPr>
        <w:br/>
      </w:r>
      <w:r w:rsidRPr="00D5696D">
        <w:rPr>
          <w:i/>
          <w:iCs/>
          <w:sz w:val="24"/>
          <w:szCs w:val="24"/>
        </w:rPr>
        <w:t xml:space="preserve">– </w:t>
      </w:r>
      <w:r w:rsidRPr="00D5696D">
        <w:rPr>
          <w:b/>
          <w:bCs/>
          <w:i/>
          <w:iCs/>
          <w:sz w:val="24"/>
          <w:szCs w:val="24"/>
        </w:rPr>
        <w:t>nejen ve škole, ale i v životě.</w:t>
      </w:r>
    </w:p>
    <w:p w14:paraId="4BDE1AA3" w14:textId="6402D133" w:rsidR="007C6E93" w:rsidRPr="00D5696D" w:rsidRDefault="007C6E93" w:rsidP="00B53A0A">
      <w:pPr>
        <w:jc w:val="both"/>
      </w:pPr>
    </w:p>
    <w:p w14:paraId="129436B7" w14:textId="33CA7182" w:rsidR="00B53A0A" w:rsidRPr="00D5696D" w:rsidRDefault="00B53A0A" w:rsidP="007C6E93">
      <w:pPr>
        <w:spacing w:after="0"/>
        <w:jc w:val="both"/>
      </w:pPr>
    </w:p>
    <w:p w14:paraId="5B03D508" w14:textId="77777777" w:rsidR="00B53A0A" w:rsidRPr="00D5696D" w:rsidRDefault="00B53A0A" w:rsidP="005A2202">
      <w:pPr>
        <w:pStyle w:val="Nadpis1"/>
        <w:numPr>
          <w:ilvl w:val="0"/>
          <w:numId w:val="1"/>
        </w:numPr>
        <w:spacing w:before="240" w:after="0"/>
        <w:rPr>
          <w:rFonts w:asciiTheme="minorHAnsi" w:hAnsiTheme="minorHAnsi"/>
        </w:rPr>
      </w:pPr>
      <w:r w:rsidRPr="00D5696D">
        <w:rPr>
          <w:rFonts w:asciiTheme="minorHAnsi" w:hAnsiTheme="minorHAnsi"/>
        </w:rPr>
        <w:t>Popis zapojení aktérů</w:t>
      </w:r>
    </w:p>
    <w:p w14:paraId="3D1089D8" w14:textId="01CACCC1" w:rsidR="00584485" w:rsidRPr="00D5696D" w:rsidRDefault="00584485" w:rsidP="00B53A0A">
      <w:pPr>
        <w:jc w:val="both"/>
      </w:pPr>
    </w:p>
    <w:p w14:paraId="3E84F990" w14:textId="54FEA2A1" w:rsidR="00BF6B50" w:rsidRPr="00D5696D" w:rsidRDefault="00BF6B50" w:rsidP="00BF6B50">
      <w:pPr>
        <w:spacing w:after="0"/>
        <w:jc w:val="both"/>
        <w:rPr>
          <w:rFonts w:cstheme="minorHAnsi"/>
        </w:rPr>
      </w:pPr>
      <w:r w:rsidRPr="00D5696D">
        <w:rPr>
          <w:rFonts w:cstheme="minorHAnsi"/>
        </w:rPr>
        <w:t xml:space="preserve">Pro tvorbu tohoto dokumentu bylo </w:t>
      </w:r>
      <w:r w:rsidR="0013388F" w:rsidRPr="00D5696D">
        <w:rPr>
          <w:rFonts w:cstheme="minorHAnsi"/>
        </w:rPr>
        <w:t xml:space="preserve">i nadále </w:t>
      </w:r>
      <w:r w:rsidRPr="00D5696D">
        <w:rPr>
          <w:rFonts w:cstheme="minorHAnsi"/>
        </w:rPr>
        <w:t xml:space="preserve">užito nástrojů a principů komunitně řízeného plánování. Principy komunitního plánování se dle dosavadní praxe ukazují jako velmi efektivní, jejich dodržování je důležitou přidanou hodnotou projektu a zároveň přispívá k dlouhodobé udržitelnosti výstupů a jejich pozitivnímu přijetí v regionu. Tyto principy umožňují všem aktérům lokálního partnerství svobodnou účast na rozhodování o důležitých otázkách a zároveň přispívají k tomu, že přijímaná usnesení zodpovědných orgánů odrážejí potřeby veřejnosti a jsou využívány dostupné místní zdroje. Lokální aktéři tak jsou nejen pravidelně informováni o dílčích výstupech, ale podílejí se na jejich tvorbě a připomínkování. </w:t>
      </w:r>
    </w:p>
    <w:p w14:paraId="0E66D7D7" w14:textId="6375CB00" w:rsidR="00BF6B50" w:rsidRPr="00D5696D" w:rsidRDefault="00BF6B50" w:rsidP="00C82821">
      <w:pPr>
        <w:spacing w:before="120" w:after="0"/>
        <w:jc w:val="both"/>
        <w:rPr>
          <w:rFonts w:cstheme="minorHAnsi"/>
        </w:rPr>
      </w:pPr>
      <w:r w:rsidRPr="00D5696D">
        <w:rPr>
          <w:rFonts w:cstheme="minorHAnsi"/>
        </w:rPr>
        <w:t xml:space="preserve">MAP je zpracováván </w:t>
      </w:r>
      <w:r w:rsidR="00EB0727" w:rsidRPr="00D5696D">
        <w:rPr>
          <w:rFonts w:cstheme="minorHAnsi"/>
        </w:rPr>
        <w:t>se zapojením v</w:t>
      </w:r>
      <w:r w:rsidRPr="00D5696D">
        <w:rPr>
          <w:rFonts w:cstheme="minorHAnsi"/>
        </w:rPr>
        <w:t>eřejnosti (webové stránky projektu</w:t>
      </w:r>
      <w:r w:rsidR="00C82821" w:rsidRPr="00D5696D">
        <w:rPr>
          <w:rFonts w:cstheme="minorHAnsi"/>
        </w:rPr>
        <w:t xml:space="preserve"> </w:t>
      </w:r>
      <w:r w:rsidR="00FB62E1" w:rsidRPr="00D5696D">
        <w:rPr>
          <w:rStyle w:val="Hypertextovodkaz"/>
        </w:rPr>
        <w:t>www.</w:t>
      </w:r>
      <w:r w:rsidR="00C82821" w:rsidRPr="00D5696D">
        <w:rPr>
          <w:rStyle w:val="Hypertextovodkaz"/>
        </w:rPr>
        <w:t>vzdelavanijesenicko.cz</w:t>
      </w:r>
      <w:hyperlink r:id="rId12" w:history="1"/>
      <w:r w:rsidRPr="00D5696D">
        <w:rPr>
          <w:rFonts w:cstheme="minorHAnsi"/>
        </w:rPr>
        <w:t xml:space="preserve">) a ve spolupráci </w:t>
      </w:r>
      <w:r w:rsidR="00737BB3" w:rsidRPr="00D5696D">
        <w:rPr>
          <w:rFonts w:cstheme="minorHAnsi"/>
        </w:rPr>
        <w:br/>
      </w:r>
      <w:r w:rsidRPr="00D5696D">
        <w:rPr>
          <w:rFonts w:cstheme="minorHAnsi"/>
        </w:rPr>
        <w:t>s partnery v území. Díky tomu mají k dokumentům průběžně přístup všichni lokální aktéři a mají tak možnost tyto dokumenty připomínkovat a vyjadřovat se k nim. Zároveň jsou výstupy přístupné i pro zájemce z vyšších územních úrovní či z ostatních regionů. Tímto jsou dodrženy principy transparentnosti a otevřenosti při komunitním plánování rozvoje regionu v oblasti vzdělávání.</w:t>
      </w:r>
    </w:p>
    <w:p w14:paraId="1A73145F" w14:textId="584B21F0" w:rsidR="00BF6B50" w:rsidRPr="00D5696D" w:rsidRDefault="00BF6B50" w:rsidP="00C82821">
      <w:pPr>
        <w:spacing w:before="120" w:after="0"/>
        <w:jc w:val="both"/>
        <w:rPr>
          <w:rFonts w:cstheme="minorHAnsi"/>
        </w:rPr>
      </w:pPr>
      <w:r w:rsidRPr="00D5696D">
        <w:rPr>
          <w:rFonts w:cstheme="minorHAnsi"/>
        </w:rPr>
        <w:t xml:space="preserve">Projekt realizuje </w:t>
      </w:r>
      <w:r w:rsidR="0013388F" w:rsidRPr="00D5696D">
        <w:rPr>
          <w:rFonts w:cstheme="minorHAnsi"/>
        </w:rPr>
        <w:t>tzv. realizační</w:t>
      </w:r>
      <w:r w:rsidRPr="00D5696D">
        <w:rPr>
          <w:rFonts w:cstheme="minorHAnsi"/>
        </w:rPr>
        <w:t xml:space="preserve"> tým</w:t>
      </w:r>
      <w:r w:rsidR="0013388F" w:rsidRPr="00D5696D">
        <w:rPr>
          <w:rFonts w:cstheme="minorHAnsi"/>
        </w:rPr>
        <w:t xml:space="preserve"> projektu, ve spolupráci s </w:t>
      </w:r>
      <w:r w:rsidRPr="00D5696D">
        <w:rPr>
          <w:rFonts w:cstheme="minorHAnsi"/>
        </w:rPr>
        <w:t>odborný</w:t>
      </w:r>
      <w:r w:rsidR="0013388F" w:rsidRPr="00D5696D">
        <w:rPr>
          <w:rFonts w:cstheme="minorHAnsi"/>
        </w:rPr>
        <w:t>m</w:t>
      </w:r>
      <w:r w:rsidRPr="00D5696D">
        <w:rPr>
          <w:rFonts w:cstheme="minorHAnsi"/>
        </w:rPr>
        <w:t xml:space="preserve"> tým</w:t>
      </w:r>
      <w:r w:rsidR="0013388F" w:rsidRPr="00D5696D">
        <w:rPr>
          <w:rFonts w:cstheme="minorHAnsi"/>
        </w:rPr>
        <w:t>em</w:t>
      </w:r>
      <w:r w:rsidRPr="00D5696D">
        <w:rPr>
          <w:rFonts w:cstheme="minorHAnsi"/>
        </w:rPr>
        <w:t xml:space="preserve"> pro přímou práci s cílovými skupinami. Cílové skupiny jsou </w:t>
      </w:r>
      <w:r w:rsidR="0025037B" w:rsidRPr="00D5696D">
        <w:rPr>
          <w:rFonts w:cstheme="minorHAnsi"/>
        </w:rPr>
        <w:t xml:space="preserve">do projektu </w:t>
      </w:r>
      <w:r w:rsidRPr="00D5696D">
        <w:rPr>
          <w:rFonts w:cstheme="minorHAnsi"/>
        </w:rPr>
        <w:t xml:space="preserve">zapojeny již od počátku procesu akčního plánování, tedy </w:t>
      </w:r>
      <w:r w:rsidR="00EB0727" w:rsidRPr="00D5696D">
        <w:rPr>
          <w:rFonts w:cstheme="minorHAnsi"/>
        </w:rPr>
        <w:t>od v</w:t>
      </w:r>
      <w:r w:rsidRPr="00D5696D">
        <w:rPr>
          <w:rFonts w:cstheme="minorHAnsi"/>
        </w:rPr>
        <w:t xml:space="preserve">yjádření vlastních potřeb </w:t>
      </w:r>
      <w:r w:rsidR="0025037B" w:rsidRPr="00D5696D">
        <w:rPr>
          <w:rFonts w:cstheme="minorHAnsi"/>
        </w:rPr>
        <w:br/>
      </w:r>
      <w:r w:rsidRPr="00D5696D">
        <w:rPr>
          <w:rFonts w:cstheme="minorHAnsi"/>
        </w:rPr>
        <w:t xml:space="preserve">a námětů, stanovení prioritních oblastí v území až po konečné plánování konkrétních aktivit a aktivit spolupráce. Vzhledem </w:t>
      </w:r>
      <w:r w:rsidR="00E47DD4" w:rsidRPr="00D5696D">
        <w:rPr>
          <w:rFonts w:cstheme="minorHAnsi"/>
        </w:rPr>
        <w:t xml:space="preserve">k množství </w:t>
      </w:r>
      <w:r w:rsidRPr="00D5696D">
        <w:rPr>
          <w:rFonts w:cstheme="minorHAnsi"/>
        </w:rPr>
        <w:t>zapojen</w:t>
      </w:r>
      <w:r w:rsidR="00E47DD4" w:rsidRPr="00D5696D">
        <w:rPr>
          <w:rFonts w:cstheme="minorHAnsi"/>
        </w:rPr>
        <w:t xml:space="preserve">ých </w:t>
      </w:r>
      <w:r w:rsidRPr="00D5696D">
        <w:rPr>
          <w:rFonts w:cstheme="minorHAnsi"/>
        </w:rPr>
        <w:t xml:space="preserve">škol v ORP a dalších aktérů lokálního partnerství se jedná o komplexní postoj </w:t>
      </w:r>
      <w:r w:rsidR="0025037B" w:rsidRPr="00D5696D">
        <w:rPr>
          <w:rFonts w:cstheme="minorHAnsi"/>
        </w:rPr>
        <w:br/>
      </w:r>
      <w:r w:rsidRPr="00D5696D">
        <w:rPr>
          <w:rFonts w:cstheme="minorHAnsi"/>
        </w:rPr>
        <w:t xml:space="preserve">k problematice a zároveň je zajištěn rovný přístup všech k zapojení se do projektu. </w:t>
      </w:r>
    </w:p>
    <w:p w14:paraId="3C9B47B6" w14:textId="77777777" w:rsidR="0025037B" w:rsidRPr="00D5696D" w:rsidRDefault="00BF6B50" w:rsidP="0025037B">
      <w:pPr>
        <w:spacing w:before="120" w:after="0"/>
        <w:jc w:val="both"/>
        <w:rPr>
          <w:rFonts w:cstheme="minorHAnsi"/>
        </w:rPr>
      </w:pPr>
      <w:r w:rsidRPr="00D5696D">
        <w:rPr>
          <w:rFonts w:cstheme="minorHAnsi"/>
        </w:rPr>
        <w:t xml:space="preserve">V rámci identifikace priorit a cílů byli do procesu tvorby strategického rámce zapojeni </w:t>
      </w:r>
      <w:r w:rsidR="0025037B" w:rsidRPr="00D5696D">
        <w:rPr>
          <w:rFonts w:cstheme="minorHAnsi"/>
        </w:rPr>
        <w:t>(</w:t>
      </w:r>
      <w:r w:rsidRPr="00D5696D">
        <w:rPr>
          <w:rFonts w:cstheme="minorHAnsi"/>
        </w:rPr>
        <w:t xml:space="preserve">prostřednictvím Řídícího výboru </w:t>
      </w:r>
      <w:r w:rsidR="00140082" w:rsidRPr="00D5696D">
        <w:rPr>
          <w:rFonts w:cstheme="minorHAnsi"/>
        </w:rPr>
        <w:br/>
      </w:r>
      <w:r w:rsidRPr="00D5696D">
        <w:rPr>
          <w:rFonts w:cstheme="minorHAnsi"/>
        </w:rPr>
        <w:t xml:space="preserve">a Pracovních skupin </w:t>
      </w:r>
      <w:r w:rsidR="0025037B" w:rsidRPr="00D5696D">
        <w:rPr>
          <w:rFonts w:cstheme="minorHAnsi"/>
        </w:rPr>
        <w:t xml:space="preserve">MAP) </w:t>
      </w:r>
      <w:r w:rsidRPr="00D5696D">
        <w:rPr>
          <w:rFonts w:cstheme="minorHAnsi"/>
        </w:rPr>
        <w:t xml:space="preserve">zástupci </w:t>
      </w:r>
      <w:r w:rsidR="0025037B" w:rsidRPr="00D5696D">
        <w:rPr>
          <w:rFonts w:cstheme="minorHAnsi"/>
        </w:rPr>
        <w:t xml:space="preserve">mateřských škol, </w:t>
      </w:r>
      <w:r w:rsidRPr="00D5696D">
        <w:rPr>
          <w:rFonts w:cstheme="minorHAnsi"/>
        </w:rPr>
        <w:t>základních</w:t>
      </w:r>
      <w:r w:rsidR="0025037B" w:rsidRPr="00D5696D">
        <w:rPr>
          <w:rFonts w:cstheme="minorHAnsi"/>
        </w:rPr>
        <w:t xml:space="preserve"> škol, </w:t>
      </w:r>
      <w:r w:rsidRPr="00D5696D">
        <w:rPr>
          <w:rFonts w:cstheme="minorHAnsi"/>
        </w:rPr>
        <w:t>zřizovatelů, volnočasových aktivit, základních um</w:t>
      </w:r>
      <w:r w:rsidR="00A158DE" w:rsidRPr="00D5696D">
        <w:rPr>
          <w:rFonts w:cstheme="minorHAnsi"/>
        </w:rPr>
        <w:t>ěleckých škol, rodičů,</w:t>
      </w:r>
      <w:r w:rsidR="00731EB7" w:rsidRPr="00D5696D">
        <w:rPr>
          <w:rFonts w:cstheme="minorHAnsi"/>
        </w:rPr>
        <w:t xml:space="preserve"> MAS, NNO, ASZ, PPP</w:t>
      </w:r>
      <w:r w:rsidRPr="00D5696D">
        <w:rPr>
          <w:rFonts w:cstheme="minorHAnsi"/>
        </w:rPr>
        <w:t xml:space="preserve"> apod.</w:t>
      </w:r>
    </w:p>
    <w:p w14:paraId="7F3969D1" w14:textId="5B007BD4" w:rsidR="00BF6B50" w:rsidRPr="00D5696D" w:rsidRDefault="00BF6B50" w:rsidP="0025037B">
      <w:pPr>
        <w:pageBreakBefore/>
        <w:spacing w:before="120"/>
        <w:jc w:val="both"/>
        <w:rPr>
          <w:rFonts w:cstheme="minorHAnsi"/>
          <w:b/>
          <w:color w:val="90C226"/>
        </w:rPr>
      </w:pPr>
      <w:r w:rsidRPr="00D5696D">
        <w:rPr>
          <w:rFonts w:cstheme="minorHAnsi"/>
          <w:b/>
          <w:color w:val="90C226"/>
        </w:rPr>
        <w:lastRenderedPageBreak/>
        <w:t>Složení Řídícího výboru</w:t>
      </w:r>
      <w:r w:rsidR="00365990" w:rsidRPr="00D5696D">
        <w:rPr>
          <w:rFonts w:cstheme="minorHAnsi"/>
          <w:b/>
          <w:color w:val="90C226"/>
        </w:rPr>
        <w:t xml:space="preserve"> (ŘV)</w:t>
      </w:r>
    </w:p>
    <w:tbl>
      <w:tblPr>
        <w:tblW w:w="91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5"/>
        <w:gridCol w:w="3605"/>
        <w:gridCol w:w="3118"/>
      </w:tblGrid>
      <w:tr w:rsidR="004056D8" w:rsidRPr="00D5696D" w14:paraId="15F3D247" w14:textId="77777777" w:rsidTr="0068721D">
        <w:trPr>
          <w:trHeight w:val="464"/>
          <w:jc w:val="center"/>
        </w:trPr>
        <w:tc>
          <w:tcPr>
            <w:tcW w:w="2405" w:type="dxa"/>
            <w:shd w:val="clear" w:color="auto" w:fill="EBEBEB" w:themeFill="background2"/>
            <w:vAlign w:val="center"/>
            <w:hideMark/>
          </w:tcPr>
          <w:p w14:paraId="54BDB916" w14:textId="0E84BF57" w:rsidR="004056D8" w:rsidRPr="00D5696D" w:rsidRDefault="004056D8" w:rsidP="0011719B">
            <w:pPr>
              <w:spacing w:before="20" w:after="2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D5696D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Specifikace zástupce</w:t>
            </w:r>
          </w:p>
        </w:tc>
        <w:tc>
          <w:tcPr>
            <w:tcW w:w="3605" w:type="dxa"/>
            <w:shd w:val="clear" w:color="auto" w:fill="EBEBEB" w:themeFill="background2"/>
            <w:noWrap/>
            <w:vAlign w:val="center"/>
            <w:hideMark/>
          </w:tcPr>
          <w:p w14:paraId="0D726660" w14:textId="77777777" w:rsidR="004056D8" w:rsidRPr="00D5696D" w:rsidRDefault="004056D8" w:rsidP="0011719B">
            <w:pPr>
              <w:spacing w:before="20" w:after="2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D5696D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Jméno a příjmení</w:t>
            </w:r>
          </w:p>
        </w:tc>
        <w:tc>
          <w:tcPr>
            <w:tcW w:w="3118" w:type="dxa"/>
            <w:shd w:val="clear" w:color="auto" w:fill="EBEBEB" w:themeFill="background2"/>
            <w:noWrap/>
            <w:vAlign w:val="center"/>
            <w:hideMark/>
          </w:tcPr>
          <w:p w14:paraId="78CE1B22" w14:textId="77777777" w:rsidR="004056D8" w:rsidRPr="00D5696D" w:rsidRDefault="004056D8" w:rsidP="0011719B">
            <w:pPr>
              <w:spacing w:before="20" w:after="2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D5696D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Organizace</w:t>
            </w:r>
          </w:p>
        </w:tc>
      </w:tr>
      <w:tr w:rsidR="0068721D" w:rsidRPr="00D5696D" w14:paraId="73E83967" w14:textId="77777777" w:rsidTr="0068721D">
        <w:trPr>
          <w:trHeight w:val="464"/>
          <w:jc w:val="center"/>
        </w:trPr>
        <w:tc>
          <w:tcPr>
            <w:tcW w:w="2405" w:type="dxa"/>
            <w:vAlign w:val="center"/>
            <w:hideMark/>
          </w:tcPr>
          <w:p w14:paraId="5720984A" w14:textId="1BAEBF21" w:rsidR="0068721D" w:rsidRPr="00D5696D" w:rsidRDefault="00BC6A1B" w:rsidP="0068721D">
            <w:pPr>
              <w:spacing w:before="20" w:after="2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D5696D">
              <w:rPr>
                <w:rFonts w:eastAsia="Times New Roman" w:cstheme="minorHAnsi"/>
                <w:color w:val="000000"/>
                <w:lang w:eastAsia="cs-CZ"/>
              </w:rPr>
              <w:t>Vedení škol</w:t>
            </w:r>
          </w:p>
        </w:tc>
        <w:tc>
          <w:tcPr>
            <w:tcW w:w="3605" w:type="dxa"/>
            <w:noWrap/>
            <w:vAlign w:val="center"/>
            <w:hideMark/>
          </w:tcPr>
          <w:p w14:paraId="187F21AE" w14:textId="6263FE6C" w:rsidR="0068721D" w:rsidRPr="00D5696D" w:rsidRDefault="002D108E" w:rsidP="0068721D">
            <w:pPr>
              <w:spacing w:before="20" w:after="2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D5696D">
              <w:rPr>
                <w:rFonts w:eastAsia="Times New Roman" w:cstheme="minorHAnsi"/>
                <w:color w:val="000000"/>
                <w:lang w:eastAsia="cs-CZ"/>
              </w:rPr>
              <w:t xml:space="preserve">Mgr. </w:t>
            </w:r>
            <w:r w:rsidR="00BC6A1B" w:rsidRPr="00D5696D">
              <w:rPr>
                <w:rFonts w:eastAsia="Times New Roman" w:cstheme="minorHAnsi"/>
                <w:color w:val="000000"/>
                <w:lang w:eastAsia="cs-CZ"/>
              </w:rPr>
              <w:t>Marek Bury</w:t>
            </w:r>
          </w:p>
        </w:tc>
        <w:tc>
          <w:tcPr>
            <w:tcW w:w="3118" w:type="dxa"/>
            <w:noWrap/>
            <w:vAlign w:val="center"/>
            <w:hideMark/>
          </w:tcPr>
          <w:p w14:paraId="603BDF09" w14:textId="581E6D08" w:rsidR="0068721D" w:rsidRPr="00D5696D" w:rsidRDefault="00BC6A1B" w:rsidP="0068721D">
            <w:pPr>
              <w:spacing w:before="20" w:after="2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D5696D">
              <w:rPr>
                <w:rFonts w:eastAsia="Times New Roman" w:cstheme="minorHAnsi"/>
                <w:color w:val="000000"/>
                <w:lang w:eastAsia="cs-CZ"/>
              </w:rPr>
              <w:t>ZŠ Javorník</w:t>
            </w:r>
          </w:p>
        </w:tc>
      </w:tr>
      <w:tr w:rsidR="0068721D" w:rsidRPr="00D5696D" w14:paraId="0E46BD4B" w14:textId="77777777" w:rsidTr="0068721D">
        <w:trPr>
          <w:trHeight w:val="464"/>
          <w:jc w:val="center"/>
        </w:trPr>
        <w:tc>
          <w:tcPr>
            <w:tcW w:w="2405" w:type="dxa"/>
            <w:vAlign w:val="center"/>
            <w:hideMark/>
          </w:tcPr>
          <w:p w14:paraId="2617E833" w14:textId="05B41FF2" w:rsidR="0068721D" w:rsidRPr="00D5696D" w:rsidRDefault="00E7275D" w:rsidP="0068721D">
            <w:pPr>
              <w:spacing w:before="20" w:after="2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>
              <w:rPr>
                <w:rFonts w:eastAsia="Times New Roman" w:cstheme="minorHAnsi"/>
                <w:color w:val="000000"/>
                <w:lang w:eastAsia="cs-CZ"/>
              </w:rPr>
              <w:t>Předseda ŘV</w:t>
            </w:r>
          </w:p>
        </w:tc>
        <w:tc>
          <w:tcPr>
            <w:tcW w:w="3605" w:type="dxa"/>
            <w:noWrap/>
            <w:vAlign w:val="center"/>
          </w:tcPr>
          <w:p w14:paraId="7E33B2CE" w14:textId="1F5C588C" w:rsidR="0068721D" w:rsidRPr="00D5696D" w:rsidRDefault="0068721D" w:rsidP="0068721D">
            <w:pPr>
              <w:spacing w:before="20" w:after="2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D5696D">
              <w:rPr>
                <w:rFonts w:eastAsia="Times New Roman" w:cstheme="minorHAnsi"/>
                <w:color w:val="000000"/>
                <w:lang w:eastAsia="cs-CZ"/>
              </w:rPr>
              <w:t>Ing. Iva Peitlová</w:t>
            </w:r>
          </w:p>
        </w:tc>
        <w:tc>
          <w:tcPr>
            <w:tcW w:w="3118" w:type="dxa"/>
            <w:vAlign w:val="center"/>
          </w:tcPr>
          <w:p w14:paraId="205F9794" w14:textId="5B89ABFC" w:rsidR="0068721D" w:rsidRPr="00D5696D" w:rsidRDefault="0068721D" w:rsidP="0068721D">
            <w:pPr>
              <w:spacing w:before="20" w:after="2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D5696D">
              <w:rPr>
                <w:rFonts w:eastAsia="Times New Roman" w:cstheme="minorHAnsi"/>
                <w:color w:val="000000"/>
                <w:lang w:eastAsia="cs-CZ"/>
              </w:rPr>
              <w:t>MěÚ Jeseník</w:t>
            </w:r>
          </w:p>
        </w:tc>
      </w:tr>
      <w:tr w:rsidR="0068721D" w:rsidRPr="00D5696D" w14:paraId="2CD72AD6" w14:textId="77777777" w:rsidTr="0068721D">
        <w:trPr>
          <w:trHeight w:val="464"/>
          <w:jc w:val="center"/>
        </w:trPr>
        <w:tc>
          <w:tcPr>
            <w:tcW w:w="2405" w:type="dxa"/>
            <w:vAlign w:val="center"/>
            <w:hideMark/>
          </w:tcPr>
          <w:p w14:paraId="7473EA05" w14:textId="49120F4B" w:rsidR="0068721D" w:rsidRPr="00D5696D" w:rsidRDefault="0068721D" w:rsidP="0068721D">
            <w:pPr>
              <w:spacing w:before="20" w:after="2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D5696D">
              <w:rPr>
                <w:rFonts w:eastAsia="Times New Roman" w:cstheme="minorHAnsi"/>
                <w:color w:val="000000"/>
                <w:lang w:eastAsia="cs-CZ"/>
              </w:rPr>
              <w:t>Školní kluby</w:t>
            </w:r>
          </w:p>
        </w:tc>
        <w:tc>
          <w:tcPr>
            <w:tcW w:w="3605" w:type="dxa"/>
            <w:noWrap/>
            <w:vAlign w:val="center"/>
            <w:hideMark/>
          </w:tcPr>
          <w:p w14:paraId="1DE5BBA7" w14:textId="6EB673F7" w:rsidR="0068721D" w:rsidRPr="00D5696D" w:rsidRDefault="0068721D" w:rsidP="0068721D">
            <w:pPr>
              <w:spacing w:before="20" w:after="2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D5696D">
              <w:rPr>
                <w:rFonts w:eastAsia="Times New Roman" w:cstheme="minorHAnsi"/>
                <w:color w:val="000000"/>
                <w:lang w:eastAsia="cs-CZ"/>
              </w:rPr>
              <w:t>Mgr. Ivana Látalová</w:t>
            </w:r>
          </w:p>
        </w:tc>
        <w:tc>
          <w:tcPr>
            <w:tcW w:w="3118" w:type="dxa"/>
            <w:noWrap/>
            <w:vAlign w:val="center"/>
            <w:hideMark/>
          </w:tcPr>
          <w:p w14:paraId="115CB6A2" w14:textId="18A7022E" w:rsidR="0068721D" w:rsidRPr="00D5696D" w:rsidRDefault="0068721D" w:rsidP="0068721D">
            <w:pPr>
              <w:spacing w:before="20" w:after="2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D5696D">
              <w:rPr>
                <w:rFonts w:eastAsia="Times New Roman" w:cstheme="minorHAnsi"/>
                <w:color w:val="000000"/>
                <w:lang w:eastAsia="cs-CZ"/>
              </w:rPr>
              <w:t>ZŠ Mikulovice</w:t>
            </w:r>
          </w:p>
        </w:tc>
      </w:tr>
      <w:tr w:rsidR="0068721D" w:rsidRPr="00D5696D" w14:paraId="5E299F4F" w14:textId="77777777" w:rsidTr="0068721D">
        <w:trPr>
          <w:trHeight w:val="464"/>
          <w:jc w:val="center"/>
        </w:trPr>
        <w:tc>
          <w:tcPr>
            <w:tcW w:w="2405" w:type="dxa"/>
            <w:vAlign w:val="center"/>
          </w:tcPr>
          <w:p w14:paraId="4B6A5C7E" w14:textId="5F2BD579" w:rsidR="0068721D" w:rsidRPr="00D5696D" w:rsidRDefault="0068721D" w:rsidP="0068721D">
            <w:pPr>
              <w:spacing w:before="20" w:after="2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D5696D">
              <w:rPr>
                <w:rFonts w:eastAsia="Times New Roman" w:cstheme="minorHAnsi"/>
                <w:color w:val="000000"/>
                <w:lang w:eastAsia="cs-CZ"/>
              </w:rPr>
              <w:t>Rodič</w:t>
            </w:r>
          </w:p>
        </w:tc>
        <w:tc>
          <w:tcPr>
            <w:tcW w:w="3605" w:type="dxa"/>
            <w:noWrap/>
            <w:vAlign w:val="center"/>
          </w:tcPr>
          <w:p w14:paraId="4A6B1BD9" w14:textId="028227F7" w:rsidR="0068721D" w:rsidRPr="00D5696D" w:rsidRDefault="0068721D" w:rsidP="0068721D">
            <w:pPr>
              <w:spacing w:before="20" w:after="2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D5696D">
              <w:rPr>
                <w:rFonts w:eastAsia="Times New Roman" w:cstheme="minorHAnsi"/>
                <w:color w:val="000000"/>
                <w:lang w:eastAsia="cs-CZ"/>
              </w:rPr>
              <w:t>Mgr. Filip Worm</w:t>
            </w:r>
          </w:p>
        </w:tc>
        <w:tc>
          <w:tcPr>
            <w:tcW w:w="3118" w:type="dxa"/>
            <w:noWrap/>
            <w:vAlign w:val="center"/>
          </w:tcPr>
          <w:p w14:paraId="0A183804" w14:textId="5643D5D8" w:rsidR="0068721D" w:rsidRPr="00D5696D" w:rsidRDefault="0068721D" w:rsidP="0068721D">
            <w:pPr>
              <w:spacing w:before="20" w:after="2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D5696D">
              <w:rPr>
                <w:rFonts w:eastAsia="Times New Roman" w:cstheme="minorHAnsi"/>
                <w:color w:val="000000"/>
                <w:lang w:eastAsia="cs-CZ"/>
              </w:rPr>
              <w:t>ZŠ Česká Ves</w:t>
            </w:r>
          </w:p>
        </w:tc>
      </w:tr>
      <w:tr w:rsidR="0068721D" w:rsidRPr="00D5696D" w14:paraId="0C050D4C" w14:textId="77777777" w:rsidTr="0068721D">
        <w:trPr>
          <w:trHeight w:val="464"/>
          <w:jc w:val="center"/>
        </w:trPr>
        <w:tc>
          <w:tcPr>
            <w:tcW w:w="2405" w:type="dxa"/>
            <w:vAlign w:val="center"/>
          </w:tcPr>
          <w:p w14:paraId="4080485E" w14:textId="13F45AC3" w:rsidR="0068721D" w:rsidRPr="00D5696D" w:rsidRDefault="0068721D" w:rsidP="0068721D">
            <w:pPr>
              <w:spacing w:before="20" w:after="2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D5696D">
              <w:rPr>
                <w:rFonts w:eastAsia="Times New Roman" w:cstheme="minorHAnsi"/>
                <w:color w:val="000000"/>
                <w:lang w:eastAsia="cs-CZ"/>
              </w:rPr>
              <w:t>Vedení škol</w:t>
            </w:r>
          </w:p>
        </w:tc>
        <w:tc>
          <w:tcPr>
            <w:tcW w:w="3605" w:type="dxa"/>
            <w:noWrap/>
            <w:vAlign w:val="center"/>
          </w:tcPr>
          <w:p w14:paraId="14650E8D" w14:textId="036F9245" w:rsidR="0068721D" w:rsidRPr="00D5696D" w:rsidRDefault="0068721D" w:rsidP="0068721D">
            <w:pPr>
              <w:spacing w:before="20" w:after="2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D5696D">
              <w:rPr>
                <w:rFonts w:eastAsia="Times New Roman" w:cstheme="minorHAnsi"/>
                <w:color w:val="000000"/>
                <w:lang w:eastAsia="cs-CZ"/>
              </w:rPr>
              <w:t>Mgr. Dominik Liberda</w:t>
            </w:r>
          </w:p>
        </w:tc>
        <w:tc>
          <w:tcPr>
            <w:tcW w:w="3118" w:type="dxa"/>
            <w:noWrap/>
            <w:vAlign w:val="center"/>
          </w:tcPr>
          <w:p w14:paraId="03EBE6E2" w14:textId="6A4B2087" w:rsidR="0068721D" w:rsidRPr="00D5696D" w:rsidRDefault="0068721D" w:rsidP="0068721D">
            <w:pPr>
              <w:spacing w:before="20" w:after="2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D5696D">
              <w:rPr>
                <w:rFonts w:eastAsia="Times New Roman" w:cstheme="minorHAnsi"/>
                <w:color w:val="000000"/>
                <w:lang w:eastAsia="cs-CZ"/>
              </w:rPr>
              <w:t>ZŠ Jeseník</w:t>
            </w:r>
          </w:p>
        </w:tc>
      </w:tr>
      <w:tr w:rsidR="0068721D" w:rsidRPr="00D5696D" w14:paraId="16C330BD" w14:textId="77777777" w:rsidTr="0068721D">
        <w:trPr>
          <w:trHeight w:val="464"/>
          <w:jc w:val="center"/>
        </w:trPr>
        <w:tc>
          <w:tcPr>
            <w:tcW w:w="2405" w:type="dxa"/>
            <w:vAlign w:val="center"/>
            <w:hideMark/>
          </w:tcPr>
          <w:p w14:paraId="4F881E83" w14:textId="15B560B8" w:rsidR="0068721D" w:rsidRPr="00D5696D" w:rsidRDefault="0068721D" w:rsidP="0068721D">
            <w:pPr>
              <w:spacing w:before="20" w:after="2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D5696D">
              <w:rPr>
                <w:rFonts w:eastAsia="Times New Roman" w:cstheme="minorHAnsi"/>
                <w:color w:val="000000"/>
                <w:lang w:eastAsia="cs-CZ"/>
              </w:rPr>
              <w:t>SVČ</w:t>
            </w:r>
          </w:p>
        </w:tc>
        <w:tc>
          <w:tcPr>
            <w:tcW w:w="3605" w:type="dxa"/>
            <w:vAlign w:val="center"/>
            <w:hideMark/>
          </w:tcPr>
          <w:p w14:paraId="3407718A" w14:textId="140D8F8D" w:rsidR="0068721D" w:rsidRPr="00D5696D" w:rsidRDefault="0068721D" w:rsidP="0068721D">
            <w:pPr>
              <w:spacing w:before="20" w:after="2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D5696D">
              <w:rPr>
                <w:rFonts w:eastAsia="Times New Roman" w:cstheme="minorHAnsi"/>
                <w:color w:val="000000"/>
                <w:lang w:eastAsia="cs-CZ"/>
              </w:rPr>
              <w:t>Zdeňka Pěkná</w:t>
            </w:r>
          </w:p>
        </w:tc>
        <w:tc>
          <w:tcPr>
            <w:tcW w:w="3118" w:type="dxa"/>
            <w:vAlign w:val="center"/>
            <w:hideMark/>
          </w:tcPr>
          <w:p w14:paraId="1C9B8ED5" w14:textId="05BBD772" w:rsidR="0068721D" w:rsidRPr="00D5696D" w:rsidRDefault="0068721D" w:rsidP="0068721D">
            <w:pPr>
              <w:spacing w:before="20" w:after="2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D5696D">
              <w:rPr>
                <w:rFonts w:eastAsia="Times New Roman" w:cstheme="minorHAnsi"/>
                <w:color w:val="000000"/>
                <w:lang w:eastAsia="cs-CZ"/>
              </w:rPr>
              <w:t>SVČ DUHA</w:t>
            </w:r>
          </w:p>
        </w:tc>
      </w:tr>
      <w:tr w:rsidR="0068721D" w:rsidRPr="00D5696D" w14:paraId="44C657E6" w14:textId="77777777" w:rsidTr="0068721D">
        <w:trPr>
          <w:trHeight w:val="464"/>
          <w:jc w:val="center"/>
        </w:trPr>
        <w:tc>
          <w:tcPr>
            <w:tcW w:w="2405" w:type="dxa"/>
            <w:vAlign w:val="center"/>
            <w:hideMark/>
          </w:tcPr>
          <w:p w14:paraId="5862FBD6" w14:textId="6957DEB7" w:rsidR="0068721D" w:rsidRPr="00D5696D" w:rsidRDefault="0068721D" w:rsidP="0068721D">
            <w:pPr>
              <w:spacing w:before="20" w:after="2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D5696D">
              <w:rPr>
                <w:rFonts w:eastAsia="Times New Roman" w:cstheme="minorHAnsi"/>
                <w:color w:val="000000"/>
                <w:lang w:eastAsia="cs-CZ"/>
              </w:rPr>
              <w:t>Zřizovatel</w:t>
            </w:r>
          </w:p>
        </w:tc>
        <w:tc>
          <w:tcPr>
            <w:tcW w:w="3605" w:type="dxa"/>
            <w:vAlign w:val="center"/>
            <w:hideMark/>
          </w:tcPr>
          <w:p w14:paraId="686420B9" w14:textId="6E588D3D" w:rsidR="0068721D" w:rsidRPr="00D5696D" w:rsidRDefault="0068721D" w:rsidP="0068721D">
            <w:pPr>
              <w:spacing w:before="20" w:after="2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D5696D">
              <w:rPr>
                <w:rFonts w:eastAsia="Times New Roman" w:cstheme="minorHAnsi"/>
                <w:color w:val="000000"/>
                <w:lang w:eastAsia="cs-CZ"/>
              </w:rPr>
              <w:t>Mgr. Zdeňka Blišťanová</w:t>
            </w:r>
          </w:p>
        </w:tc>
        <w:tc>
          <w:tcPr>
            <w:tcW w:w="3118" w:type="dxa"/>
            <w:vAlign w:val="center"/>
            <w:hideMark/>
          </w:tcPr>
          <w:p w14:paraId="64484D32" w14:textId="79FE3270" w:rsidR="0068721D" w:rsidRPr="00D5696D" w:rsidRDefault="0068721D" w:rsidP="0068721D">
            <w:pPr>
              <w:spacing w:before="20" w:after="2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D5696D">
              <w:rPr>
                <w:rFonts w:eastAsia="Times New Roman" w:cstheme="minorHAnsi"/>
                <w:color w:val="000000"/>
                <w:lang w:eastAsia="cs-CZ"/>
              </w:rPr>
              <w:t>Město Jeseník</w:t>
            </w:r>
          </w:p>
        </w:tc>
      </w:tr>
      <w:tr w:rsidR="0068721D" w:rsidRPr="00D5696D" w14:paraId="00DFBA54" w14:textId="77777777" w:rsidTr="0068721D">
        <w:trPr>
          <w:trHeight w:val="464"/>
          <w:jc w:val="center"/>
        </w:trPr>
        <w:tc>
          <w:tcPr>
            <w:tcW w:w="2405" w:type="dxa"/>
            <w:vAlign w:val="center"/>
            <w:hideMark/>
          </w:tcPr>
          <w:p w14:paraId="5564F199" w14:textId="6B4F9362" w:rsidR="0068721D" w:rsidRPr="00D5696D" w:rsidRDefault="0068721D" w:rsidP="0068721D">
            <w:pPr>
              <w:spacing w:before="20" w:after="2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D5696D">
              <w:rPr>
                <w:rFonts w:eastAsia="Times New Roman" w:cstheme="minorHAnsi"/>
                <w:color w:val="000000"/>
                <w:lang w:eastAsia="cs-CZ"/>
              </w:rPr>
              <w:t>ZUŠ</w:t>
            </w:r>
          </w:p>
        </w:tc>
        <w:tc>
          <w:tcPr>
            <w:tcW w:w="3605" w:type="dxa"/>
            <w:shd w:val="clear" w:color="auto" w:fill="FFFFFF"/>
            <w:vAlign w:val="center"/>
            <w:hideMark/>
          </w:tcPr>
          <w:p w14:paraId="1C956B47" w14:textId="71CFEDF2" w:rsidR="0068721D" w:rsidRPr="00D5696D" w:rsidRDefault="0068721D" w:rsidP="0068721D">
            <w:pPr>
              <w:spacing w:before="20" w:after="2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D5696D">
              <w:rPr>
                <w:rFonts w:eastAsia="Times New Roman" w:cstheme="minorHAnsi"/>
                <w:color w:val="000000"/>
                <w:lang w:eastAsia="cs-CZ"/>
              </w:rPr>
              <w:t>Bc. Tomáš Uhlíř</w:t>
            </w:r>
          </w:p>
        </w:tc>
        <w:tc>
          <w:tcPr>
            <w:tcW w:w="3118" w:type="dxa"/>
            <w:vAlign w:val="center"/>
            <w:hideMark/>
          </w:tcPr>
          <w:p w14:paraId="2B413D77" w14:textId="1E96A010" w:rsidR="0068721D" w:rsidRPr="00D5696D" w:rsidRDefault="0068721D" w:rsidP="0068721D">
            <w:pPr>
              <w:spacing w:before="20" w:after="2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D5696D">
              <w:rPr>
                <w:rFonts w:eastAsia="Times New Roman" w:cstheme="minorHAnsi"/>
                <w:color w:val="000000"/>
                <w:lang w:eastAsia="cs-CZ"/>
              </w:rPr>
              <w:t>ZUŠ Jeseník</w:t>
            </w:r>
          </w:p>
        </w:tc>
      </w:tr>
      <w:tr w:rsidR="0068721D" w:rsidRPr="00D5696D" w14:paraId="562461F6" w14:textId="77777777" w:rsidTr="0068721D">
        <w:trPr>
          <w:trHeight w:val="464"/>
          <w:jc w:val="center"/>
        </w:trPr>
        <w:tc>
          <w:tcPr>
            <w:tcW w:w="2405" w:type="dxa"/>
            <w:vAlign w:val="center"/>
            <w:hideMark/>
          </w:tcPr>
          <w:p w14:paraId="5456466A" w14:textId="3DF0B1B0" w:rsidR="0068721D" w:rsidRPr="00D5696D" w:rsidRDefault="0068721D" w:rsidP="0068721D">
            <w:pPr>
              <w:spacing w:before="20" w:after="2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D5696D">
              <w:rPr>
                <w:rFonts w:eastAsia="Times New Roman" w:cstheme="minorHAnsi"/>
                <w:color w:val="000000"/>
                <w:lang w:eastAsia="cs-CZ"/>
              </w:rPr>
              <w:t>KAP</w:t>
            </w:r>
          </w:p>
        </w:tc>
        <w:tc>
          <w:tcPr>
            <w:tcW w:w="3605" w:type="dxa"/>
            <w:vAlign w:val="center"/>
            <w:hideMark/>
          </w:tcPr>
          <w:p w14:paraId="0CD82EF5" w14:textId="7CA54117" w:rsidR="0068721D" w:rsidRPr="00D5696D" w:rsidRDefault="0068721D" w:rsidP="0068721D">
            <w:pPr>
              <w:spacing w:before="20" w:after="2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D5696D">
              <w:rPr>
                <w:rFonts w:eastAsia="Times New Roman" w:cstheme="minorHAnsi"/>
                <w:color w:val="000000"/>
                <w:lang w:eastAsia="cs-CZ"/>
              </w:rPr>
              <w:t>Ing. Lenka Polachová</w:t>
            </w:r>
          </w:p>
        </w:tc>
        <w:tc>
          <w:tcPr>
            <w:tcW w:w="3118" w:type="dxa"/>
            <w:vAlign w:val="center"/>
            <w:hideMark/>
          </w:tcPr>
          <w:p w14:paraId="5C8E3216" w14:textId="49A44FE7" w:rsidR="0068721D" w:rsidRPr="00D5696D" w:rsidRDefault="0068721D" w:rsidP="0068721D">
            <w:pPr>
              <w:spacing w:before="20" w:after="2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D5696D">
              <w:rPr>
                <w:rFonts w:eastAsia="Times New Roman" w:cstheme="minorHAnsi"/>
                <w:color w:val="000000"/>
                <w:lang w:eastAsia="cs-CZ"/>
              </w:rPr>
              <w:t>KAP</w:t>
            </w:r>
          </w:p>
        </w:tc>
      </w:tr>
      <w:tr w:rsidR="0068721D" w:rsidRPr="00D5696D" w14:paraId="100B888F" w14:textId="77777777" w:rsidTr="0068721D">
        <w:trPr>
          <w:trHeight w:val="464"/>
          <w:jc w:val="center"/>
        </w:trPr>
        <w:tc>
          <w:tcPr>
            <w:tcW w:w="2405" w:type="dxa"/>
            <w:vAlign w:val="center"/>
            <w:hideMark/>
          </w:tcPr>
          <w:p w14:paraId="3EC295A7" w14:textId="67BE5CFD" w:rsidR="0068721D" w:rsidRPr="00D5696D" w:rsidRDefault="0068721D" w:rsidP="0068721D">
            <w:pPr>
              <w:spacing w:before="20" w:after="2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D5696D">
              <w:rPr>
                <w:rFonts w:eastAsia="Times New Roman" w:cstheme="minorHAnsi"/>
                <w:color w:val="000000"/>
                <w:lang w:eastAsia="cs-CZ"/>
              </w:rPr>
              <w:t>Zástupce obcí bez školy</w:t>
            </w:r>
          </w:p>
        </w:tc>
        <w:tc>
          <w:tcPr>
            <w:tcW w:w="3605" w:type="dxa"/>
            <w:noWrap/>
            <w:vAlign w:val="center"/>
            <w:hideMark/>
          </w:tcPr>
          <w:p w14:paraId="49F403D4" w14:textId="3BBF758F" w:rsidR="0068721D" w:rsidRPr="00D5696D" w:rsidRDefault="0068721D" w:rsidP="0068721D">
            <w:pPr>
              <w:spacing w:before="20" w:after="2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D5696D">
              <w:rPr>
                <w:rFonts w:eastAsia="Times New Roman" w:cstheme="minorHAnsi"/>
                <w:color w:val="000000"/>
                <w:lang w:eastAsia="cs-CZ"/>
              </w:rPr>
              <w:t>Ing. Miroslav Kocián</w:t>
            </w:r>
          </w:p>
        </w:tc>
        <w:tc>
          <w:tcPr>
            <w:tcW w:w="3118" w:type="dxa"/>
            <w:noWrap/>
            <w:vAlign w:val="center"/>
            <w:hideMark/>
          </w:tcPr>
          <w:p w14:paraId="3143C5E4" w14:textId="2708CB0E" w:rsidR="0068721D" w:rsidRPr="00D5696D" w:rsidRDefault="00D63A83" w:rsidP="0068721D">
            <w:pPr>
              <w:spacing w:before="20" w:after="2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D5696D">
              <w:rPr>
                <w:rFonts w:eastAsia="Times New Roman" w:cstheme="minorHAnsi"/>
                <w:color w:val="000000"/>
                <w:lang w:eastAsia="cs-CZ"/>
              </w:rPr>
              <w:t xml:space="preserve">Obec </w:t>
            </w:r>
            <w:r w:rsidR="0068721D" w:rsidRPr="00D5696D">
              <w:rPr>
                <w:rFonts w:eastAsia="Times New Roman" w:cstheme="minorHAnsi"/>
                <w:color w:val="000000"/>
                <w:lang w:eastAsia="cs-CZ"/>
              </w:rPr>
              <w:t>Bílá Voda</w:t>
            </w:r>
          </w:p>
        </w:tc>
      </w:tr>
      <w:tr w:rsidR="0068721D" w:rsidRPr="00D5696D" w14:paraId="61515BAF" w14:textId="77777777" w:rsidTr="0068721D">
        <w:trPr>
          <w:trHeight w:val="464"/>
          <w:jc w:val="center"/>
        </w:trPr>
        <w:tc>
          <w:tcPr>
            <w:tcW w:w="2405" w:type="dxa"/>
            <w:vAlign w:val="center"/>
            <w:hideMark/>
          </w:tcPr>
          <w:p w14:paraId="1BDEEC46" w14:textId="555CEB54" w:rsidR="0068721D" w:rsidRPr="00D5696D" w:rsidRDefault="0068721D" w:rsidP="0068721D">
            <w:pPr>
              <w:spacing w:before="20" w:after="2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D5696D">
              <w:rPr>
                <w:rFonts w:eastAsia="Times New Roman" w:cstheme="minorHAnsi"/>
                <w:color w:val="000000"/>
                <w:lang w:eastAsia="cs-CZ"/>
              </w:rPr>
              <w:t>MAS</w:t>
            </w:r>
          </w:p>
        </w:tc>
        <w:tc>
          <w:tcPr>
            <w:tcW w:w="3605" w:type="dxa"/>
            <w:noWrap/>
            <w:vAlign w:val="center"/>
            <w:hideMark/>
          </w:tcPr>
          <w:p w14:paraId="521AEC75" w14:textId="151BA255" w:rsidR="0068721D" w:rsidRPr="00D5696D" w:rsidRDefault="0068721D" w:rsidP="0068721D">
            <w:pPr>
              <w:spacing w:before="20" w:after="2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D5696D">
              <w:rPr>
                <w:rFonts w:eastAsia="Times New Roman" w:cstheme="minorHAnsi"/>
                <w:color w:val="000000"/>
                <w:lang w:eastAsia="cs-CZ"/>
              </w:rPr>
              <w:t xml:space="preserve">Mgr. Vendula </w:t>
            </w:r>
            <w:r w:rsidR="006F29F2" w:rsidRPr="00D5696D">
              <w:rPr>
                <w:rFonts w:eastAsia="Times New Roman" w:cstheme="minorHAnsi"/>
                <w:color w:val="000000"/>
                <w:lang w:eastAsia="cs-CZ"/>
              </w:rPr>
              <w:t>Dlabačová</w:t>
            </w:r>
          </w:p>
        </w:tc>
        <w:tc>
          <w:tcPr>
            <w:tcW w:w="3118" w:type="dxa"/>
            <w:noWrap/>
            <w:vAlign w:val="center"/>
            <w:hideMark/>
          </w:tcPr>
          <w:p w14:paraId="6DEE12BA" w14:textId="1762984D" w:rsidR="0068721D" w:rsidRPr="00D5696D" w:rsidRDefault="0068721D" w:rsidP="0068721D">
            <w:pPr>
              <w:spacing w:before="20" w:after="2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D5696D">
              <w:rPr>
                <w:rFonts w:eastAsia="Times New Roman" w:cstheme="minorHAnsi"/>
                <w:color w:val="000000"/>
                <w:lang w:eastAsia="cs-CZ"/>
              </w:rPr>
              <w:t xml:space="preserve">MAS Vincenze Priessnitze </w:t>
            </w:r>
            <w:r w:rsidR="00D63A83" w:rsidRPr="00D5696D">
              <w:rPr>
                <w:rFonts w:eastAsia="Times New Roman" w:cstheme="minorHAnsi"/>
                <w:color w:val="000000"/>
                <w:lang w:eastAsia="cs-CZ"/>
              </w:rPr>
              <w:br/>
            </w:r>
            <w:r w:rsidRPr="00D5696D">
              <w:rPr>
                <w:rFonts w:eastAsia="Times New Roman" w:cstheme="minorHAnsi"/>
                <w:color w:val="000000"/>
                <w:lang w:eastAsia="cs-CZ"/>
              </w:rPr>
              <w:t>pro Jesenicko, o.p.s</w:t>
            </w:r>
          </w:p>
        </w:tc>
      </w:tr>
    </w:tbl>
    <w:p w14:paraId="25902E61" w14:textId="77777777" w:rsidR="004056D8" w:rsidRPr="00D5696D" w:rsidRDefault="004056D8" w:rsidP="00BF6B50">
      <w:pPr>
        <w:spacing w:after="0"/>
        <w:jc w:val="both"/>
        <w:rPr>
          <w:rFonts w:cstheme="minorHAnsi"/>
          <w:b/>
        </w:rPr>
      </w:pPr>
    </w:p>
    <w:p w14:paraId="69D3B742" w14:textId="295F565B" w:rsidR="00BF6B50" w:rsidRPr="00D5696D" w:rsidRDefault="00365990" w:rsidP="0011719B">
      <w:pPr>
        <w:spacing w:before="240"/>
        <w:jc w:val="both"/>
        <w:rPr>
          <w:rFonts w:cstheme="minorHAnsi"/>
          <w:b/>
          <w:color w:val="90C226"/>
        </w:rPr>
      </w:pPr>
      <w:r w:rsidRPr="00D5696D">
        <w:rPr>
          <w:rFonts w:cstheme="minorHAnsi"/>
          <w:b/>
          <w:color w:val="90C226"/>
        </w:rPr>
        <w:t>Složení Pracovních skupin (PS</w:t>
      </w:r>
      <w:r w:rsidR="00BF6B50" w:rsidRPr="00D5696D">
        <w:rPr>
          <w:rFonts w:cstheme="minorHAnsi"/>
          <w:b/>
          <w:color w:val="90C226"/>
        </w:rPr>
        <w:t>)</w:t>
      </w:r>
    </w:p>
    <w:p w14:paraId="7FD45E7E" w14:textId="06F9E19E" w:rsidR="0051571F" w:rsidRPr="00D5696D" w:rsidRDefault="0051571F" w:rsidP="0051571F">
      <w:pPr>
        <w:pStyle w:val="Odstavecseseznamem"/>
        <w:numPr>
          <w:ilvl w:val="0"/>
          <w:numId w:val="21"/>
        </w:numPr>
        <w:spacing w:after="0" w:line="254" w:lineRule="auto"/>
        <w:jc w:val="both"/>
        <w:rPr>
          <w:rFonts w:cstheme="minorHAnsi"/>
        </w:rPr>
      </w:pPr>
      <w:r w:rsidRPr="00D5696D">
        <w:rPr>
          <w:rFonts w:cstheme="minorHAnsi"/>
        </w:rPr>
        <w:t>PS</w:t>
      </w:r>
      <w:r w:rsidR="00495BB4" w:rsidRPr="00D5696D">
        <w:rPr>
          <w:rFonts w:cstheme="minorHAnsi"/>
        </w:rPr>
        <w:t xml:space="preserve"> pro</w:t>
      </w:r>
      <w:r w:rsidRPr="00D5696D">
        <w:rPr>
          <w:rFonts w:cstheme="minorHAnsi"/>
        </w:rPr>
        <w:t xml:space="preserve"> </w:t>
      </w:r>
      <w:r w:rsidR="0027293C" w:rsidRPr="00D5696D">
        <w:rPr>
          <w:rFonts w:cstheme="minorHAnsi"/>
        </w:rPr>
        <w:t>financování</w:t>
      </w:r>
    </w:p>
    <w:p w14:paraId="3D64C3A0" w14:textId="77777777" w:rsidR="00495BB4" w:rsidRPr="00D5696D" w:rsidRDefault="00495BB4" w:rsidP="0051571F">
      <w:pPr>
        <w:pStyle w:val="Odstavecseseznamem"/>
        <w:numPr>
          <w:ilvl w:val="0"/>
          <w:numId w:val="21"/>
        </w:numPr>
        <w:spacing w:after="0" w:line="254" w:lineRule="auto"/>
        <w:jc w:val="both"/>
        <w:rPr>
          <w:rFonts w:cstheme="minorHAnsi"/>
        </w:rPr>
      </w:pPr>
      <w:r w:rsidRPr="00D5696D">
        <w:rPr>
          <w:rFonts w:cstheme="minorHAnsi"/>
        </w:rPr>
        <w:t xml:space="preserve">PS pro rozvoj čtenářské gramotnosti a potenciálu každého žáka </w:t>
      </w:r>
    </w:p>
    <w:p w14:paraId="5F04871F" w14:textId="66E52208" w:rsidR="0051571F" w:rsidRPr="00D5696D" w:rsidRDefault="00495BB4" w:rsidP="00495BB4">
      <w:pPr>
        <w:pStyle w:val="Odstavecseseznamem"/>
        <w:numPr>
          <w:ilvl w:val="0"/>
          <w:numId w:val="21"/>
        </w:numPr>
        <w:spacing w:after="0" w:line="254" w:lineRule="auto"/>
        <w:jc w:val="both"/>
        <w:rPr>
          <w:rFonts w:cstheme="minorHAnsi"/>
        </w:rPr>
      </w:pPr>
      <w:r w:rsidRPr="00D5696D">
        <w:rPr>
          <w:rFonts w:cstheme="minorHAnsi"/>
        </w:rPr>
        <w:t>PS pro rozvoj matematické gramotnosti a potenciálu každého žáka</w:t>
      </w:r>
    </w:p>
    <w:p w14:paraId="4ABD971D" w14:textId="7F577354" w:rsidR="00495BB4" w:rsidRPr="00D5696D" w:rsidRDefault="00495BB4" w:rsidP="00495BB4">
      <w:pPr>
        <w:pStyle w:val="Odstavecseseznamem"/>
        <w:numPr>
          <w:ilvl w:val="0"/>
          <w:numId w:val="21"/>
        </w:numPr>
        <w:spacing w:after="0" w:line="254" w:lineRule="auto"/>
        <w:jc w:val="both"/>
        <w:rPr>
          <w:rFonts w:cstheme="minorHAnsi"/>
        </w:rPr>
      </w:pPr>
      <w:r w:rsidRPr="00D5696D">
        <w:rPr>
          <w:rFonts w:cstheme="minorHAnsi"/>
        </w:rPr>
        <w:t>PS pro rovné příležitosti</w:t>
      </w:r>
    </w:p>
    <w:p w14:paraId="7288086F" w14:textId="3D37DBCC" w:rsidR="00495BB4" w:rsidRPr="00D5696D" w:rsidRDefault="00495BB4" w:rsidP="00495BB4">
      <w:pPr>
        <w:pStyle w:val="Odstavecseseznamem"/>
        <w:numPr>
          <w:ilvl w:val="0"/>
          <w:numId w:val="21"/>
        </w:numPr>
        <w:spacing w:after="0" w:line="254" w:lineRule="auto"/>
        <w:jc w:val="both"/>
        <w:rPr>
          <w:rFonts w:cstheme="minorHAnsi"/>
        </w:rPr>
      </w:pPr>
      <w:r w:rsidRPr="00D5696D">
        <w:rPr>
          <w:rFonts w:cstheme="minorHAnsi"/>
        </w:rPr>
        <w:t>PS pro předškolní vzdělávání</w:t>
      </w:r>
    </w:p>
    <w:p w14:paraId="5334626C" w14:textId="1BB0B968" w:rsidR="00495BB4" w:rsidRPr="00D5696D" w:rsidRDefault="00495BB4" w:rsidP="00495BB4">
      <w:pPr>
        <w:pStyle w:val="Odstavecseseznamem"/>
        <w:numPr>
          <w:ilvl w:val="0"/>
          <w:numId w:val="21"/>
        </w:numPr>
        <w:spacing w:after="0" w:line="254" w:lineRule="auto"/>
        <w:jc w:val="both"/>
        <w:rPr>
          <w:rFonts w:cstheme="minorHAnsi"/>
        </w:rPr>
      </w:pPr>
      <w:r w:rsidRPr="00D5696D">
        <w:rPr>
          <w:rFonts w:cstheme="minorHAnsi"/>
        </w:rPr>
        <w:t>PS pro podporu moderních didaktických forem vedoucích k rozvoji klíčových kompetencí</w:t>
      </w:r>
    </w:p>
    <w:p w14:paraId="50350B86" w14:textId="1E07FA69" w:rsidR="00495BB4" w:rsidRPr="00D5696D" w:rsidRDefault="00495BB4" w:rsidP="00495BB4">
      <w:pPr>
        <w:pStyle w:val="Odstavecseseznamem"/>
        <w:numPr>
          <w:ilvl w:val="0"/>
          <w:numId w:val="21"/>
        </w:numPr>
        <w:spacing w:after="0" w:line="254" w:lineRule="auto"/>
        <w:jc w:val="both"/>
        <w:rPr>
          <w:rFonts w:cstheme="minorHAnsi"/>
        </w:rPr>
      </w:pPr>
      <w:r w:rsidRPr="00D5696D">
        <w:rPr>
          <w:rFonts w:cstheme="minorHAnsi"/>
        </w:rPr>
        <w:t>PS pro digitální kompetence</w:t>
      </w:r>
    </w:p>
    <w:p w14:paraId="2CDC321C" w14:textId="4980BA73" w:rsidR="00BF6B50" w:rsidRPr="00D5696D" w:rsidRDefault="00BF6B50" w:rsidP="0046794C">
      <w:pPr>
        <w:spacing w:before="240"/>
        <w:jc w:val="both"/>
        <w:rPr>
          <w:rFonts w:cstheme="minorHAnsi"/>
          <w:b/>
          <w:color w:val="90C226"/>
        </w:rPr>
      </w:pPr>
      <w:r w:rsidRPr="00D5696D">
        <w:rPr>
          <w:rFonts w:cstheme="minorHAnsi"/>
          <w:b/>
          <w:color w:val="90C226"/>
        </w:rPr>
        <w:t>Průběh zapojení aktérů</w:t>
      </w:r>
    </w:p>
    <w:p w14:paraId="1D39A04E" w14:textId="202F7504" w:rsidR="008B15E1" w:rsidRPr="00D5696D" w:rsidRDefault="00365990" w:rsidP="008B15E1">
      <w:pPr>
        <w:jc w:val="both"/>
        <w:rPr>
          <w:rFonts w:cstheme="minorHAnsi"/>
        </w:rPr>
      </w:pPr>
      <w:r w:rsidRPr="00D5696D">
        <w:rPr>
          <w:rFonts w:cstheme="minorHAnsi"/>
        </w:rPr>
        <w:t>Jednotliví aktéři se projektu</w:t>
      </w:r>
      <w:r w:rsidR="00EB0727" w:rsidRPr="00D5696D">
        <w:rPr>
          <w:rFonts w:cstheme="minorHAnsi"/>
        </w:rPr>
        <w:t xml:space="preserve"> účastni</w:t>
      </w:r>
      <w:r w:rsidRPr="00D5696D">
        <w:rPr>
          <w:rFonts w:cstheme="minorHAnsi"/>
        </w:rPr>
        <w:t>li</w:t>
      </w:r>
      <w:r w:rsidR="00EB0727" w:rsidRPr="00D5696D">
        <w:rPr>
          <w:rFonts w:cstheme="minorHAnsi"/>
        </w:rPr>
        <w:t xml:space="preserve"> pr</w:t>
      </w:r>
      <w:r w:rsidR="00BF6B50" w:rsidRPr="00D5696D">
        <w:rPr>
          <w:rFonts w:cstheme="minorHAnsi"/>
        </w:rPr>
        <w:t>ostřednictvím individuálních konzultací s</w:t>
      </w:r>
      <w:r w:rsidRPr="00D5696D">
        <w:rPr>
          <w:rFonts w:cstheme="minorHAnsi"/>
        </w:rPr>
        <w:t xml:space="preserve"> odbornými pracovníky projektu </w:t>
      </w:r>
      <w:r w:rsidRPr="00D5696D">
        <w:rPr>
          <w:rFonts w:cstheme="minorHAnsi"/>
        </w:rPr>
        <w:br/>
        <w:t xml:space="preserve">a prostřednictvím schůzek </w:t>
      </w:r>
      <w:r w:rsidR="00BF6B50" w:rsidRPr="00D5696D">
        <w:rPr>
          <w:rFonts w:cstheme="minorHAnsi"/>
        </w:rPr>
        <w:t>Ř</w:t>
      </w:r>
      <w:r w:rsidRPr="00D5696D">
        <w:rPr>
          <w:rFonts w:cstheme="minorHAnsi"/>
        </w:rPr>
        <w:t xml:space="preserve">V </w:t>
      </w:r>
      <w:r w:rsidR="00BF6B50" w:rsidRPr="00D5696D">
        <w:rPr>
          <w:rFonts w:cstheme="minorHAnsi"/>
        </w:rPr>
        <w:t xml:space="preserve">a </w:t>
      </w:r>
      <w:r w:rsidRPr="00D5696D">
        <w:rPr>
          <w:rFonts w:cstheme="minorHAnsi"/>
        </w:rPr>
        <w:t>PS</w:t>
      </w:r>
      <w:r w:rsidR="00BF6B50" w:rsidRPr="00D5696D">
        <w:rPr>
          <w:rFonts w:cstheme="minorHAnsi"/>
        </w:rPr>
        <w:t xml:space="preserve">. </w:t>
      </w:r>
      <w:r w:rsidR="006036F6" w:rsidRPr="00D5696D">
        <w:rPr>
          <w:rFonts w:cstheme="minorHAnsi"/>
        </w:rPr>
        <w:t xml:space="preserve">Pro účast v ŘV byli osloveni zástupci všech relevantních aktérů z oblasti vzdělávání </w:t>
      </w:r>
      <w:r w:rsidRPr="00D5696D">
        <w:rPr>
          <w:rFonts w:cstheme="minorHAnsi"/>
        </w:rPr>
        <w:br/>
      </w:r>
      <w:r w:rsidR="006036F6" w:rsidRPr="00D5696D">
        <w:rPr>
          <w:rFonts w:cstheme="minorHAnsi"/>
        </w:rPr>
        <w:t>v ORP Jeseník</w:t>
      </w:r>
      <w:r w:rsidRPr="00D5696D">
        <w:rPr>
          <w:rFonts w:cstheme="minorHAnsi"/>
        </w:rPr>
        <w:t xml:space="preserve">, historicky </w:t>
      </w:r>
      <w:r w:rsidR="006036F6" w:rsidRPr="00D5696D">
        <w:rPr>
          <w:rFonts w:cstheme="minorHAnsi"/>
        </w:rPr>
        <w:t xml:space="preserve">první zasedání se </w:t>
      </w:r>
      <w:r w:rsidR="008400BF" w:rsidRPr="00D5696D">
        <w:rPr>
          <w:rFonts w:cstheme="minorHAnsi"/>
        </w:rPr>
        <w:t xml:space="preserve">uskutečnilo dne </w:t>
      </w:r>
      <w:r w:rsidR="008400BF" w:rsidRPr="00D5696D">
        <w:rPr>
          <w:rFonts w:cstheme="minorHAnsi"/>
          <w:b/>
        </w:rPr>
        <w:t>22. 11. 2018</w:t>
      </w:r>
      <w:r w:rsidR="008B15E1" w:rsidRPr="00D5696D">
        <w:rPr>
          <w:rFonts w:cstheme="minorHAnsi"/>
        </w:rPr>
        <w:t xml:space="preserve">. Další zasedání ŘV - </w:t>
      </w:r>
      <w:r w:rsidRPr="00D5696D">
        <w:rPr>
          <w:rFonts w:cstheme="minorHAnsi"/>
        </w:rPr>
        <w:t xml:space="preserve">6. 6. 2019, 9. 7. 2019, </w:t>
      </w:r>
      <w:r w:rsidR="008B15E1" w:rsidRPr="00D5696D">
        <w:rPr>
          <w:rFonts w:cstheme="minorHAnsi"/>
        </w:rPr>
        <w:br/>
      </w:r>
      <w:r w:rsidRPr="00D5696D">
        <w:rPr>
          <w:rFonts w:cstheme="minorHAnsi"/>
        </w:rPr>
        <w:t xml:space="preserve">18. 11. 2019, 5. 3. 2020, </w:t>
      </w:r>
      <w:r w:rsidRPr="00D5696D">
        <w:rPr>
          <w:rFonts w:cs="Arial"/>
        </w:rPr>
        <w:t>11. 5. 2020, 11. 6. 2020, 2. 7. 2020, 2. 12. 2020, 11. 6. 2021, 18. 6. 2021</w:t>
      </w:r>
      <w:r w:rsidR="00794849" w:rsidRPr="00D5696D">
        <w:rPr>
          <w:rFonts w:cs="Arial"/>
        </w:rPr>
        <w:t xml:space="preserve">, </w:t>
      </w:r>
      <w:r w:rsidR="009411C7" w:rsidRPr="00D5696D">
        <w:rPr>
          <w:rFonts w:cs="Arial"/>
        </w:rPr>
        <w:t>29. 7</w:t>
      </w:r>
      <w:r w:rsidR="008B15E1" w:rsidRPr="00D5696D">
        <w:rPr>
          <w:rFonts w:cs="Arial"/>
        </w:rPr>
        <w:t>.</w:t>
      </w:r>
      <w:r w:rsidR="009411C7" w:rsidRPr="00D5696D">
        <w:rPr>
          <w:rFonts w:cs="Arial"/>
        </w:rPr>
        <w:t xml:space="preserve"> 2022</w:t>
      </w:r>
      <w:r w:rsidR="00794849" w:rsidRPr="00D5696D">
        <w:rPr>
          <w:rFonts w:cs="Arial"/>
        </w:rPr>
        <w:t xml:space="preserve">, </w:t>
      </w:r>
      <w:r w:rsidR="0032018B" w:rsidRPr="00D5696D">
        <w:rPr>
          <w:rFonts w:cs="Arial"/>
        </w:rPr>
        <w:br/>
      </w:r>
      <w:r w:rsidR="00794849" w:rsidRPr="00D5696D">
        <w:rPr>
          <w:rFonts w:cstheme="minorHAnsi"/>
        </w:rPr>
        <w:t>25. 10. 2022</w:t>
      </w:r>
      <w:r w:rsidR="0046794C" w:rsidRPr="00D5696D">
        <w:rPr>
          <w:rFonts w:cstheme="minorHAnsi"/>
        </w:rPr>
        <w:t>,</w:t>
      </w:r>
      <w:r w:rsidR="00794849" w:rsidRPr="00D5696D">
        <w:rPr>
          <w:rFonts w:cstheme="minorHAnsi"/>
        </w:rPr>
        <w:t xml:space="preserve"> 22. 5. 2023</w:t>
      </w:r>
      <w:r w:rsidR="0046794C" w:rsidRPr="00D5696D">
        <w:rPr>
          <w:rFonts w:cstheme="minorHAnsi"/>
        </w:rPr>
        <w:t>, 1. 12. 202</w:t>
      </w:r>
      <w:r w:rsidR="00E7275D">
        <w:rPr>
          <w:rFonts w:cstheme="minorHAnsi"/>
        </w:rPr>
        <w:t>3</w:t>
      </w:r>
      <w:r w:rsidR="0046794C" w:rsidRPr="00D5696D">
        <w:rPr>
          <w:rFonts w:cstheme="minorHAnsi"/>
        </w:rPr>
        <w:t>, 30. 5. 2024, 28. 1. 2025 a 9. 5. 2025.</w:t>
      </w:r>
    </w:p>
    <w:p w14:paraId="6D7D0180" w14:textId="3A3A18A0" w:rsidR="008B15E1" w:rsidRPr="00D5696D" w:rsidRDefault="008B15E1" w:rsidP="00F56F33">
      <w:pPr>
        <w:spacing w:before="240"/>
        <w:jc w:val="both"/>
        <w:rPr>
          <w:rFonts w:cstheme="minorHAnsi"/>
          <w:b/>
          <w:color w:val="90C226"/>
        </w:rPr>
      </w:pPr>
      <w:r w:rsidRPr="00D5696D">
        <w:rPr>
          <w:rFonts w:cstheme="minorHAnsi"/>
          <w:b/>
          <w:color w:val="90C226"/>
        </w:rPr>
        <w:t>Plánování v rámci MAP</w:t>
      </w:r>
      <w:r w:rsidR="005C3948" w:rsidRPr="00D5696D">
        <w:rPr>
          <w:rFonts w:cstheme="minorHAnsi"/>
          <w:b/>
          <w:color w:val="90C226"/>
        </w:rPr>
        <w:t xml:space="preserve"> (I., II., III.</w:t>
      </w:r>
      <w:r w:rsidR="005C1E5F" w:rsidRPr="00D5696D">
        <w:rPr>
          <w:rFonts w:cstheme="minorHAnsi"/>
          <w:b/>
          <w:color w:val="90C226"/>
        </w:rPr>
        <w:t>, IV</w:t>
      </w:r>
      <w:r w:rsidR="005C3948" w:rsidRPr="00D5696D">
        <w:rPr>
          <w:rFonts w:cstheme="minorHAnsi"/>
          <w:b/>
          <w:color w:val="90C226"/>
        </w:rPr>
        <w:t>)</w:t>
      </w:r>
      <w:r w:rsidRPr="00D5696D">
        <w:rPr>
          <w:rFonts w:cstheme="minorHAnsi"/>
          <w:b/>
          <w:color w:val="90C226"/>
        </w:rPr>
        <w:t>:</w:t>
      </w:r>
    </w:p>
    <w:p w14:paraId="3C633F24" w14:textId="77777777" w:rsidR="0097500F" w:rsidRPr="00D5696D" w:rsidRDefault="0097500F" w:rsidP="0097500F">
      <w:pPr>
        <w:spacing w:before="240" w:line="254" w:lineRule="auto"/>
        <w:ind w:left="6372" w:hanging="6372"/>
        <w:jc w:val="both"/>
        <w:rPr>
          <w:rFonts w:cstheme="minorHAnsi"/>
          <w:b/>
        </w:rPr>
      </w:pPr>
      <w:r w:rsidRPr="00D5696D">
        <w:rPr>
          <w:rFonts w:cstheme="minorHAnsi"/>
          <w:b/>
        </w:rPr>
        <w:t xml:space="preserve">PS pro financování </w:t>
      </w:r>
      <w:r w:rsidRPr="00D5696D">
        <w:rPr>
          <w:rFonts w:cstheme="minorHAnsi"/>
          <w:b/>
        </w:rPr>
        <w:tab/>
      </w:r>
    </w:p>
    <w:p w14:paraId="467A20A5" w14:textId="7F0A636B" w:rsidR="0097500F" w:rsidRPr="00D5696D" w:rsidRDefault="0097500F" w:rsidP="00FF0871">
      <w:pPr>
        <w:spacing w:after="0" w:line="240" w:lineRule="auto"/>
        <w:ind w:right="223"/>
        <w:jc w:val="both"/>
        <w:rPr>
          <w:rFonts w:cstheme="minorHAnsi"/>
        </w:rPr>
      </w:pPr>
      <w:r w:rsidRPr="00D5696D">
        <w:rPr>
          <w:rFonts w:cstheme="minorHAnsi"/>
        </w:rPr>
        <w:t xml:space="preserve">22. 11. 2018, 11. 2. 2019, 7. 5. 2019, 20. 5. 2019, 10. 10. 2019, 18. 11. 2019, 19. 2. 2020, 5. 3. 2020, 12. 5. 2020, </w:t>
      </w:r>
      <w:r w:rsidRPr="00D5696D">
        <w:rPr>
          <w:rFonts w:cstheme="minorHAnsi"/>
        </w:rPr>
        <w:br/>
        <w:t xml:space="preserve">11. 6. 2020, 24. 11. 2020, 25. 2. 2021, 22. 4. 2021, 4. 5. 2021, 25. 11. 2021, 15. 12. 2021, 14. 2. 2022, 27. 4. 2022, </w:t>
      </w:r>
      <w:r w:rsidRPr="00D5696D">
        <w:rPr>
          <w:rFonts w:cstheme="minorHAnsi"/>
        </w:rPr>
        <w:br/>
        <w:t>31. 5. 2022, 2. 11. 2022, 18. 1. 2023, 8. 3. 2023, 25. 4. 2023</w:t>
      </w:r>
      <w:r w:rsidR="00FF0871" w:rsidRPr="00D5696D">
        <w:rPr>
          <w:rFonts w:cstheme="minorHAnsi"/>
        </w:rPr>
        <w:t xml:space="preserve">, </w:t>
      </w:r>
      <w:r w:rsidR="00FF0871" w:rsidRPr="00A32C4E">
        <w:rPr>
          <w:rFonts w:cstheme="minorHAnsi"/>
        </w:rPr>
        <w:t>18.</w:t>
      </w:r>
      <w:r w:rsidR="00FF0871" w:rsidRPr="00D5696D">
        <w:rPr>
          <w:rFonts w:cstheme="minorHAnsi"/>
        </w:rPr>
        <w:t xml:space="preserve"> </w:t>
      </w:r>
      <w:r w:rsidR="00FF0871" w:rsidRPr="00A32C4E">
        <w:rPr>
          <w:rFonts w:cstheme="minorHAnsi"/>
        </w:rPr>
        <w:t>4.</w:t>
      </w:r>
      <w:r w:rsidR="00FF0871" w:rsidRPr="00D5696D">
        <w:rPr>
          <w:rFonts w:cstheme="minorHAnsi"/>
        </w:rPr>
        <w:t xml:space="preserve"> </w:t>
      </w:r>
      <w:r w:rsidR="00FF0871" w:rsidRPr="00A32C4E">
        <w:rPr>
          <w:rFonts w:cstheme="minorHAnsi"/>
        </w:rPr>
        <w:t>2024</w:t>
      </w:r>
      <w:r w:rsidR="00FF0871" w:rsidRPr="00D5696D">
        <w:rPr>
          <w:rFonts w:cstheme="minorHAnsi"/>
        </w:rPr>
        <w:t xml:space="preserve">, </w:t>
      </w:r>
      <w:r w:rsidR="00FF0871" w:rsidRPr="00A32C4E">
        <w:rPr>
          <w:rFonts w:cstheme="minorHAnsi"/>
        </w:rPr>
        <w:t>22.</w:t>
      </w:r>
      <w:r w:rsidR="00FF0871" w:rsidRPr="00D5696D">
        <w:rPr>
          <w:rFonts w:cstheme="minorHAnsi"/>
        </w:rPr>
        <w:t xml:space="preserve"> </w:t>
      </w:r>
      <w:r w:rsidR="00FF0871" w:rsidRPr="00A32C4E">
        <w:rPr>
          <w:rFonts w:cstheme="minorHAnsi"/>
        </w:rPr>
        <w:t>10.</w:t>
      </w:r>
      <w:r w:rsidR="00FF0871" w:rsidRPr="00D5696D">
        <w:rPr>
          <w:rFonts w:cstheme="minorHAnsi"/>
        </w:rPr>
        <w:t xml:space="preserve"> </w:t>
      </w:r>
      <w:r w:rsidR="00FF0871" w:rsidRPr="00A32C4E">
        <w:rPr>
          <w:rFonts w:cstheme="minorHAnsi"/>
        </w:rPr>
        <w:t>2024</w:t>
      </w:r>
      <w:r w:rsidR="00FF0871" w:rsidRPr="00D5696D">
        <w:rPr>
          <w:rFonts w:cstheme="minorHAnsi"/>
        </w:rPr>
        <w:t xml:space="preserve">, </w:t>
      </w:r>
      <w:r w:rsidR="00FF0871" w:rsidRPr="00A32C4E">
        <w:rPr>
          <w:rFonts w:cstheme="minorHAnsi"/>
        </w:rPr>
        <w:t>28.</w:t>
      </w:r>
      <w:r w:rsidR="00FF0871" w:rsidRPr="00D5696D">
        <w:rPr>
          <w:rFonts w:cstheme="minorHAnsi"/>
        </w:rPr>
        <w:t xml:space="preserve"> </w:t>
      </w:r>
      <w:r w:rsidR="00FF0871" w:rsidRPr="00A32C4E">
        <w:rPr>
          <w:rFonts w:cstheme="minorHAnsi"/>
        </w:rPr>
        <w:t>11.</w:t>
      </w:r>
      <w:r w:rsidR="00FF0871" w:rsidRPr="00D5696D">
        <w:rPr>
          <w:rFonts w:cstheme="minorHAnsi"/>
        </w:rPr>
        <w:t xml:space="preserve"> </w:t>
      </w:r>
      <w:r w:rsidR="00FF0871" w:rsidRPr="00A32C4E">
        <w:rPr>
          <w:rFonts w:cstheme="minorHAnsi"/>
        </w:rPr>
        <w:t>2024</w:t>
      </w:r>
      <w:r w:rsidR="00FF0871" w:rsidRPr="00D5696D">
        <w:rPr>
          <w:rFonts w:cstheme="minorHAnsi"/>
        </w:rPr>
        <w:t xml:space="preserve">, </w:t>
      </w:r>
      <w:r w:rsidR="00FF0871" w:rsidRPr="00A32C4E">
        <w:rPr>
          <w:rFonts w:cstheme="minorHAnsi"/>
        </w:rPr>
        <w:t>11.</w:t>
      </w:r>
      <w:r w:rsidR="00FF0871" w:rsidRPr="00D5696D">
        <w:rPr>
          <w:rFonts w:cstheme="minorHAnsi"/>
        </w:rPr>
        <w:t xml:space="preserve"> </w:t>
      </w:r>
      <w:r w:rsidR="00FF0871" w:rsidRPr="00A32C4E">
        <w:rPr>
          <w:rFonts w:cstheme="minorHAnsi"/>
        </w:rPr>
        <w:t>12.</w:t>
      </w:r>
      <w:r w:rsidR="00FF0871" w:rsidRPr="00D5696D">
        <w:rPr>
          <w:rFonts w:cstheme="minorHAnsi"/>
        </w:rPr>
        <w:t xml:space="preserve"> </w:t>
      </w:r>
      <w:r w:rsidR="00FF0871" w:rsidRPr="00A32C4E">
        <w:rPr>
          <w:rFonts w:cstheme="minorHAnsi"/>
        </w:rPr>
        <w:t>2024</w:t>
      </w:r>
      <w:r w:rsidR="00FF0871" w:rsidRPr="00D5696D">
        <w:rPr>
          <w:rFonts w:cstheme="minorHAnsi"/>
        </w:rPr>
        <w:t xml:space="preserve">, </w:t>
      </w:r>
      <w:r w:rsidR="00FF0871" w:rsidRPr="00A32C4E">
        <w:rPr>
          <w:rFonts w:cstheme="minorHAnsi"/>
        </w:rPr>
        <w:t>13.</w:t>
      </w:r>
      <w:r w:rsidR="00FF0871" w:rsidRPr="00D5696D">
        <w:rPr>
          <w:rFonts w:cstheme="minorHAnsi"/>
        </w:rPr>
        <w:t xml:space="preserve"> </w:t>
      </w:r>
      <w:r w:rsidR="00FF0871" w:rsidRPr="00A32C4E">
        <w:rPr>
          <w:rFonts w:cstheme="minorHAnsi"/>
        </w:rPr>
        <w:t>2.</w:t>
      </w:r>
      <w:r w:rsidR="00FF0871" w:rsidRPr="00D5696D">
        <w:rPr>
          <w:rFonts w:cstheme="minorHAnsi"/>
        </w:rPr>
        <w:t xml:space="preserve"> </w:t>
      </w:r>
      <w:r w:rsidR="00FF0871" w:rsidRPr="00A32C4E">
        <w:rPr>
          <w:rFonts w:cstheme="minorHAnsi"/>
        </w:rPr>
        <w:t>2025</w:t>
      </w:r>
      <w:r w:rsidR="00FF0871" w:rsidRPr="00D5696D">
        <w:rPr>
          <w:rFonts w:cstheme="minorHAnsi"/>
        </w:rPr>
        <w:t xml:space="preserve">, </w:t>
      </w:r>
      <w:r w:rsidR="00FF0871" w:rsidRPr="00A32C4E">
        <w:rPr>
          <w:rFonts w:cstheme="minorHAnsi"/>
        </w:rPr>
        <w:t>7.</w:t>
      </w:r>
      <w:r w:rsidR="00FF0871" w:rsidRPr="00D5696D">
        <w:rPr>
          <w:rFonts w:cstheme="minorHAnsi"/>
        </w:rPr>
        <w:t xml:space="preserve"> </w:t>
      </w:r>
      <w:r w:rsidR="00FF0871" w:rsidRPr="00A32C4E">
        <w:rPr>
          <w:rFonts w:cstheme="minorHAnsi"/>
        </w:rPr>
        <w:t>4.</w:t>
      </w:r>
      <w:r w:rsidR="00FF0871" w:rsidRPr="00D5696D">
        <w:rPr>
          <w:rFonts w:cstheme="minorHAnsi"/>
        </w:rPr>
        <w:t xml:space="preserve"> </w:t>
      </w:r>
      <w:r w:rsidR="00FF0871" w:rsidRPr="00A32C4E">
        <w:rPr>
          <w:rFonts w:cstheme="minorHAnsi"/>
        </w:rPr>
        <w:t>2025</w:t>
      </w:r>
      <w:r w:rsidR="00F85E2A" w:rsidRPr="00D5696D">
        <w:rPr>
          <w:rFonts w:cstheme="minorHAnsi"/>
        </w:rPr>
        <w:t>,</w:t>
      </w:r>
      <w:r w:rsidR="00FF0871" w:rsidRPr="00D5696D">
        <w:rPr>
          <w:rFonts w:cstheme="minorHAnsi"/>
        </w:rPr>
        <w:t xml:space="preserve"> </w:t>
      </w:r>
      <w:r w:rsidR="00FF0871" w:rsidRPr="00A32C4E">
        <w:rPr>
          <w:rFonts w:cstheme="minorHAnsi"/>
        </w:rPr>
        <w:t>15.</w:t>
      </w:r>
      <w:r w:rsidR="00FF0871" w:rsidRPr="00D5696D">
        <w:rPr>
          <w:rFonts w:cstheme="minorHAnsi"/>
        </w:rPr>
        <w:t xml:space="preserve"> </w:t>
      </w:r>
      <w:r w:rsidR="00FF0871" w:rsidRPr="00A32C4E">
        <w:rPr>
          <w:rFonts w:cstheme="minorHAnsi"/>
        </w:rPr>
        <w:t>5.</w:t>
      </w:r>
      <w:r w:rsidR="00FF0871" w:rsidRPr="00D5696D">
        <w:rPr>
          <w:rFonts w:cstheme="minorHAnsi"/>
        </w:rPr>
        <w:t xml:space="preserve"> </w:t>
      </w:r>
      <w:r w:rsidR="00FF0871" w:rsidRPr="00A32C4E">
        <w:rPr>
          <w:rFonts w:cstheme="minorHAnsi"/>
        </w:rPr>
        <w:t>2025</w:t>
      </w:r>
      <w:r w:rsidR="00FF0871" w:rsidRPr="00D5696D">
        <w:rPr>
          <w:rFonts w:cstheme="minorHAnsi"/>
        </w:rPr>
        <w:t>.</w:t>
      </w:r>
    </w:p>
    <w:p w14:paraId="61AF29BE" w14:textId="102C1A5D" w:rsidR="0097500F" w:rsidRPr="00D5696D" w:rsidRDefault="0097500F" w:rsidP="00F85E2A">
      <w:pPr>
        <w:pageBreakBefore/>
        <w:spacing w:before="240" w:line="254" w:lineRule="auto"/>
        <w:ind w:left="6373" w:hanging="6373"/>
        <w:jc w:val="both"/>
        <w:rPr>
          <w:rFonts w:cstheme="minorHAnsi"/>
          <w:b/>
        </w:rPr>
      </w:pPr>
      <w:r w:rsidRPr="00D5696D">
        <w:rPr>
          <w:rFonts w:cstheme="minorHAnsi"/>
          <w:b/>
        </w:rPr>
        <w:lastRenderedPageBreak/>
        <w:t>PS pro rozvoj čtenářské gramotnosti a potenciál každého žáka</w:t>
      </w:r>
      <w:r w:rsidRPr="00D5696D">
        <w:rPr>
          <w:rFonts w:cstheme="minorHAnsi"/>
          <w:b/>
        </w:rPr>
        <w:tab/>
      </w:r>
    </w:p>
    <w:p w14:paraId="17E13F48" w14:textId="54D58373" w:rsidR="0097500F" w:rsidRPr="00D5696D" w:rsidRDefault="0097500F" w:rsidP="00F85E2A">
      <w:pPr>
        <w:spacing w:after="0" w:line="240" w:lineRule="auto"/>
        <w:ind w:right="223"/>
        <w:jc w:val="both"/>
        <w:rPr>
          <w:rFonts w:cstheme="minorHAnsi"/>
        </w:rPr>
      </w:pPr>
      <w:r w:rsidRPr="00D5696D">
        <w:rPr>
          <w:rFonts w:cstheme="minorHAnsi"/>
        </w:rPr>
        <w:t xml:space="preserve">22. 11. 2018, 10. 1. 2019, 7. 3. 2019, 7. 5. 2019, 10. 10. 2019, 18. 11. 2019, 19. 2. 2020, 5. 3. 2020, 12. 5. 2020, </w:t>
      </w:r>
      <w:r w:rsidRPr="00D5696D">
        <w:rPr>
          <w:rFonts w:cstheme="minorHAnsi"/>
        </w:rPr>
        <w:br/>
        <w:t xml:space="preserve">24. 11. 2020, 25. 2. 2021, 4. 5. 2021, 25. 11. 2021, 14. 2. 2022, 27. 4. 2022, 31. 5. 2022, 2. 11. 2022, 4. 1. 2023, </w:t>
      </w:r>
      <w:r w:rsidRPr="00D5696D">
        <w:rPr>
          <w:rFonts w:cstheme="minorHAnsi"/>
        </w:rPr>
        <w:br/>
        <w:t>18. 1. 2023, 8. 3. 2023, 25. 4. 2023</w:t>
      </w:r>
      <w:r w:rsidR="00F85E2A" w:rsidRPr="00D5696D">
        <w:rPr>
          <w:rFonts w:cstheme="minorHAnsi"/>
        </w:rPr>
        <w:t xml:space="preserve">, </w:t>
      </w:r>
      <w:r w:rsidR="00F85E2A" w:rsidRPr="00F05DDF">
        <w:rPr>
          <w:rFonts w:cstheme="minorHAnsi"/>
        </w:rPr>
        <w:t>16.</w:t>
      </w:r>
      <w:r w:rsidR="00F85E2A" w:rsidRPr="00D5696D">
        <w:rPr>
          <w:rFonts w:cstheme="minorHAnsi"/>
        </w:rPr>
        <w:t xml:space="preserve"> </w:t>
      </w:r>
      <w:r w:rsidR="00F85E2A" w:rsidRPr="00F05DDF">
        <w:rPr>
          <w:rFonts w:cstheme="minorHAnsi"/>
        </w:rPr>
        <w:t>4.</w:t>
      </w:r>
      <w:r w:rsidR="00F85E2A" w:rsidRPr="00D5696D">
        <w:rPr>
          <w:rFonts w:cstheme="minorHAnsi"/>
        </w:rPr>
        <w:t xml:space="preserve"> </w:t>
      </w:r>
      <w:r w:rsidR="00F85E2A" w:rsidRPr="00F05DDF">
        <w:rPr>
          <w:rFonts w:cstheme="minorHAnsi"/>
        </w:rPr>
        <w:t>2024</w:t>
      </w:r>
      <w:r w:rsidR="00F85E2A" w:rsidRPr="00D5696D">
        <w:rPr>
          <w:rFonts w:cstheme="minorHAnsi"/>
        </w:rPr>
        <w:t xml:space="preserve">, </w:t>
      </w:r>
      <w:r w:rsidR="00F85E2A" w:rsidRPr="00F05DDF">
        <w:rPr>
          <w:rFonts w:cstheme="minorHAnsi"/>
        </w:rPr>
        <w:t>22.</w:t>
      </w:r>
      <w:r w:rsidR="00F85E2A" w:rsidRPr="00D5696D">
        <w:rPr>
          <w:rFonts w:cstheme="minorHAnsi"/>
        </w:rPr>
        <w:t xml:space="preserve"> </w:t>
      </w:r>
      <w:r w:rsidR="00F85E2A" w:rsidRPr="00F05DDF">
        <w:rPr>
          <w:rFonts w:cstheme="minorHAnsi"/>
        </w:rPr>
        <w:t>10.</w:t>
      </w:r>
      <w:r w:rsidR="00F85E2A" w:rsidRPr="00D5696D">
        <w:rPr>
          <w:rFonts w:cstheme="minorHAnsi"/>
        </w:rPr>
        <w:t xml:space="preserve"> </w:t>
      </w:r>
      <w:r w:rsidR="00F85E2A" w:rsidRPr="00F05DDF">
        <w:rPr>
          <w:rFonts w:cstheme="minorHAnsi"/>
        </w:rPr>
        <w:t>2024</w:t>
      </w:r>
      <w:r w:rsidR="00F85E2A" w:rsidRPr="00D5696D">
        <w:rPr>
          <w:rFonts w:cstheme="minorHAnsi"/>
        </w:rPr>
        <w:t xml:space="preserve">, </w:t>
      </w:r>
      <w:r w:rsidR="00F85E2A" w:rsidRPr="00F05DDF">
        <w:rPr>
          <w:rFonts w:cstheme="minorHAnsi"/>
        </w:rPr>
        <w:t>28.</w:t>
      </w:r>
      <w:r w:rsidR="00F85E2A" w:rsidRPr="00D5696D">
        <w:rPr>
          <w:rFonts w:cstheme="minorHAnsi"/>
        </w:rPr>
        <w:t xml:space="preserve"> </w:t>
      </w:r>
      <w:r w:rsidR="00F85E2A" w:rsidRPr="00F05DDF">
        <w:rPr>
          <w:rFonts w:cstheme="minorHAnsi"/>
        </w:rPr>
        <w:t>11.</w:t>
      </w:r>
      <w:r w:rsidR="00F85E2A" w:rsidRPr="00D5696D">
        <w:rPr>
          <w:rFonts w:cstheme="minorHAnsi"/>
        </w:rPr>
        <w:t xml:space="preserve"> </w:t>
      </w:r>
      <w:r w:rsidR="00F85E2A" w:rsidRPr="00F05DDF">
        <w:rPr>
          <w:rFonts w:cstheme="minorHAnsi"/>
        </w:rPr>
        <w:t>2024</w:t>
      </w:r>
      <w:r w:rsidR="00F85E2A" w:rsidRPr="00D5696D">
        <w:rPr>
          <w:rFonts w:cstheme="minorHAnsi"/>
        </w:rPr>
        <w:t xml:space="preserve">, </w:t>
      </w:r>
      <w:r w:rsidR="00F85E2A" w:rsidRPr="00F05DDF">
        <w:rPr>
          <w:rFonts w:cstheme="minorHAnsi"/>
        </w:rPr>
        <w:t>11.</w:t>
      </w:r>
      <w:r w:rsidR="00F85E2A" w:rsidRPr="00D5696D">
        <w:rPr>
          <w:rFonts w:cstheme="minorHAnsi"/>
        </w:rPr>
        <w:t xml:space="preserve"> </w:t>
      </w:r>
      <w:r w:rsidR="00F85E2A" w:rsidRPr="00F05DDF">
        <w:rPr>
          <w:rFonts w:cstheme="minorHAnsi"/>
        </w:rPr>
        <w:t>12.</w:t>
      </w:r>
      <w:r w:rsidR="00F85E2A" w:rsidRPr="00D5696D">
        <w:rPr>
          <w:rFonts w:cstheme="minorHAnsi"/>
        </w:rPr>
        <w:t xml:space="preserve"> </w:t>
      </w:r>
      <w:r w:rsidR="00F85E2A" w:rsidRPr="00F05DDF">
        <w:rPr>
          <w:rFonts w:cstheme="minorHAnsi"/>
        </w:rPr>
        <w:t>2024</w:t>
      </w:r>
      <w:r w:rsidR="00F85E2A" w:rsidRPr="00D5696D">
        <w:rPr>
          <w:rFonts w:cstheme="minorHAnsi"/>
        </w:rPr>
        <w:t xml:space="preserve">, </w:t>
      </w:r>
      <w:r w:rsidR="00F85E2A" w:rsidRPr="00F05DDF">
        <w:rPr>
          <w:rFonts w:cstheme="minorHAnsi"/>
        </w:rPr>
        <w:t>13.</w:t>
      </w:r>
      <w:r w:rsidR="00F85E2A" w:rsidRPr="00D5696D">
        <w:rPr>
          <w:rFonts w:cstheme="minorHAnsi"/>
        </w:rPr>
        <w:t xml:space="preserve"> </w:t>
      </w:r>
      <w:r w:rsidR="00F85E2A" w:rsidRPr="00F05DDF">
        <w:rPr>
          <w:rFonts w:cstheme="minorHAnsi"/>
        </w:rPr>
        <w:t>2.</w:t>
      </w:r>
      <w:r w:rsidR="00F85E2A" w:rsidRPr="00D5696D">
        <w:rPr>
          <w:rFonts w:cstheme="minorHAnsi"/>
        </w:rPr>
        <w:t xml:space="preserve"> </w:t>
      </w:r>
      <w:r w:rsidR="00F85E2A" w:rsidRPr="00F05DDF">
        <w:rPr>
          <w:rFonts w:cstheme="minorHAnsi"/>
        </w:rPr>
        <w:t>2025</w:t>
      </w:r>
      <w:r w:rsidR="00F85E2A" w:rsidRPr="00D5696D">
        <w:rPr>
          <w:rFonts w:cstheme="minorHAnsi"/>
        </w:rPr>
        <w:t xml:space="preserve">, </w:t>
      </w:r>
      <w:r w:rsidR="00F85E2A" w:rsidRPr="00F05DDF">
        <w:rPr>
          <w:rFonts w:cstheme="minorHAnsi"/>
        </w:rPr>
        <w:t>7.</w:t>
      </w:r>
      <w:r w:rsidR="00F85E2A" w:rsidRPr="00D5696D">
        <w:rPr>
          <w:rFonts w:cstheme="minorHAnsi"/>
        </w:rPr>
        <w:t xml:space="preserve"> </w:t>
      </w:r>
      <w:r w:rsidR="00F85E2A" w:rsidRPr="00F05DDF">
        <w:rPr>
          <w:rFonts w:cstheme="minorHAnsi"/>
        </w:rPr>
        <w:t>4.</w:t>
      </w:r>
      <w:r w:rsidR="00F85E2A" w:rsidRPr="00D5696D">
        <w:rPr>
          <w:rFonts w:cstheme="minorHAnsi"/>
        </w:rPr>
        <w:t xml:space="preserve"> </w:t>
      </w:r>
      <w:r w:rsidR="00F85E2A" w:rsidRPr="00F05DDF">
        <w:rPr>
          <w:rFonts w:cstheme="minorHAnsi"/>
        </w:rPr>
        <w:t>2025</w:t>
      </w:r>
      <w:r w:rsidR="00F85E2A" w:rsidRPr="00D5696D">
        <w:rPr>
          <w:rFonts w:cstheme="minorHAnsi"/>
        </w:rPr>
        <w:t xml:space="preserve">, </w:t>
      </w:r>
      <w:r w:rsidR="00F85E2A" w:rsidRPr="00D5696D">
        <w:rPr>
          <w:rFonts w:cstheme="minorHAnsi"/>
        </w:rPr>
        <w:br/>
      </w:r>
      <w:r w:rsidR="00F85E2A" w:rsidRPr="00F05DDF">
        <w:rPr>
          <w:rFonts w:cstheme="minorHAnsi"/>
        </w:rPr>
        <w:t>15.</w:t>
      </w:r>
      <w:r w:rsidR="00F85E2A" w:rsidRPr="00D5696D">
        <w:rPr>
          <w:rFonts w:cstheme="minorHAnsi"/>
        </w:rPr>
        <w:t xml:space="preserve"> </w:t>
      </w:r>
      <w:r w:rsidR="00F85E2A" w:rsidRPr="00F05DDF">
        <w:rPr>
          <w:rFonts w:cstheme="minorHAnsi"/>
        </w:rPr>
        <w:t>5.</w:t>
      </w:r>
      <w:r w:rsidR="00F85E2A" w:rsidRPr="00D5696D">
        <w:rPr>
          <w:rFonts w:cstheme="minorHAnsi"/>
        </w:rPr>
        <w:t xml:space="preserve"> </w:t>
      </w:r>
      <w:r w:rsidR="00F85E2A" w:rsidRPr="00F05DDF">
        <w:rPr>
          <w:rFonts w:cstheme="minorHAnsi"/>
        </w:rPr>
        <w:t>2025</w:t>
      </w:r>
      <w:r w:rsidR="00F85E2A" w:rsidRPr="00D5696D">
        <w:rPr>
          <w:rFonts w:cstheme="minorHAnsi"/>
        </w:rPr>
        <w:t>.</w:t>
      </w:r>
    </w:p>
    <w:p w14:paraId="1564B324" w14:textId="7E3A14BE" w:rsidR="0097500F" w:rsidRPr="00D5696D" w:rsidRDefault="0097500F" w:rsidP="0097500F">
      <w:pPr>
        <w:spacing w:before="240" w:line="254" w:lineRule="auto"/>
        <w:ind w:left="6372" w:hanging="6372"/>
        <w:jc w:val="both"/>
        <w:rPr>
          <w:rFonts w:cstheme="minorHAnsi"/>
          <w:b/>
        </w:rPr>
      </w:pPr>
      <w:r w:rsidRPr="00D5696D">
        <w:rPr>
          <w:rFonts w:cstheme="minorHAnsi"/>
          <w:b/>
        </w:rPr>
        <w:t>PS pro rozvoj matematické gramotnosti a potenciál každého žáka</w:t>
      </w:r>
      <w:r w:rsidRPr="00D5696D">
        <w:rPr>
          <w:rFonts w:cstheme="minorHAnsi"/>
          <w:b/>
        </w:rPr>
        <w:tab/>
      </w:r>
    </w:p>
    <w:p w14:paraId="533929AB" w14:textId="32473392" w:rsidR="0097500F" w:rsidRPr="00D5696D" w:rsidRDefault="0097500F" w:rsidP="00AB638F">
      <w:pPr>
        <w:spacing w:after="0" w:line="240" w:lineRule="auto"/>
        <w:ind w:right="223"/>
        <w:jc w:val="both"/>
        <w:rPr>
          <w:rFonts w:cstheme="minorHAnsi"/>
        </w:rPr>
      </w:pPr>
      <w:r w:rsidRPr="00D5696D">
        <w:rPr>
          <w:rFonts w:cstheme="minorHAnsi"/>
        </w:rPr>
        <w:t xml:space="preserve">22. 11. 2018. 10. 1. 2019, 7. 3. 2019, 7. 5. 2019, 10. 10. 2019, 18. 11. 2019, 19. 2. 2020, 5. 3. 2020, 12. 5. 2020, </w:t>
      </w:r>
      <w:r w:rsidRPr="00D5696D">
        <w:rPr>
          <w:rFonts w:cstheme="minorHAnsi"/>
        </w:rPr>
        <w:br/>
        <w:t xml:space="preserve">24. 11. 2020, 25. 2. 2021, 4. 5. 2021, 25. 11. 2021, 14. 2. 2022, 27. 4. 2022, 31. 5. 2022, 2. 11. 2022, 18. 1. 2023, </w:t>
      </w:r>
      <w:r w:rsidRPr="00D5696D">
        <w:rPr>
          <w:rFonts w:cstheme="minorHAnsi"/>
        </w:rPr>
        <w:br/>
        <w:t>8. 3. 2023, 25. 4. 2023</w:t>
      </w:r>
      <w:r w:rsidR="00AB638F" w:rsidRPr="00D5696D">
        <w:rPr>
          <w:rFonts w:cstheme="minorHAnsi"/>
        </w:rPr>
        <w:t xml:space="preserve">, </w:t>
      </w:r>
      <w:r w:rsidR="00AB638F" w:rsidRPr="00F05DDF">
        <w:rPr>
          <w:rFonts w:cstheme="minorHAnsi"/>
        </w:rPr>
        <w:t>16.</w:t>
      </w:r>
      <w:r w:rsidR="00AB638F" w:rsidRPr="00D5696D">
        <w:rPr>
          <w:rFonts w:cstheme="minorHAnsi"/>
        </w:rPr>
        <w:t xml:space="preserve"> </w:t>
      </w:r>
      <w:r w:rsidR="00AB638F" w:rsidRPr="00F05DDF">
        <w:rPr>
          <w:rFonts w:cstheme="minorHAnsi"/>
        </w:rPr>
        <w:t>4.</w:t>
      </w:r>
      <w:r w:rsidR="00AB638F" w:rsidRPr="00D5696D">
        <w:rPr>
          <w:rFonts w:cstheme="minorHAnsi"/>
        </w:rPr>
        <w:t xml:space="preserve"> </w:t>
      </w:r>
      <w:r w:rsidR="00AB638F" w:rsidRPr="00F05DDF">
        <w:rPr>
          <w:rFonts w:cstheme="minorHAnsi"/>
        </w:rPr>
        <w:t>2024</w:t>
      </w:r>
      <w:r w:rsidR="00AB638F" w:rsidRPr="00D5696D">
        <w:rPr>
          <w:rFonts w:cstheme="minorHAnsi"/>
        </w:rPr>
        <w:t xml:space="preserve">, </w:t>
      </w:r>
      <w:r w:rsidR="00AB638F" w:rsidRPr="00F05DDF">
        <w:rPr>
          <w:rFonts w:cstheme="minorHAnsi"/>
        </w:rPr>
        <w:t>22.</w:t>
      </w:r>
      <w:r w:rsidR="00AB638F" w:rsidRPr="00D5696D">
        <w:rPr>
          <w:rFonts w:cstheme="minorHAnsi"/>
        </w:rPr>
        <w:t xml:space="preserve"> </w:t>
      </w:r>
      <w:r w:rsidR="00AB638F" w:rsidRPr="00F05DDF">
        <w:rPr>
          <w:rFonts w:cstheme="minorHAnsi"/>
        </w:rPr>
        <w:t>10.</w:t>
      </w:r>
      <w:r w:rsidR="00AB638F" w:rsidRPr="00D5696D">
        <w:rPr>
          <w:rFonts w:cstheme="minorHAnsi"/>
        </w:rPr>
        <w:t xml:space="preserve"> </w:t>
      </w:r>
      <w:r w:rsidR="00AB638F" w:rsidRPr="00F05DDF">
        <w:rPr>
          <w:rFonts w:cstheme="minorHAnsi"/>
        </w:rPr>
        <w:t>2024</w:t>
      </w:r>
      <w:r w:rsidR="00AB638F" w:rsidRPr="00D5696D">
        <w:rPr>
          <w:rFonts w:cstheme="minorHAnsi"/>
        </w:rPr>
        <w:t xml:space="preserve">, </w:t>
      </w:r>
      <w:r w:rsidR="00AB638F" w:rsidRPr="00F05DDF">
        <w:rPr>
          <w:rFonts w:cstheme="minorHAnsi"/>
        </w:rPr>
        <w:t>28.</w:t>
      </w:r>
      <w:r w:rsidR="00AB638F" w:rsidRPr="00D5696D">
        <w:rPr>
          <w:rFonts w:cstheme="minorHAnsi"/>
        </w:rPr>
        <w:t xml:space="preserve"> </w:t>
      </w:r>
      <w:r w:rsidR="00AB638F" w:rsidRPr="00F05DDF">
        <w:rPr>
          <w:rFonts w:cstheme="minorHAnsi"/>
        </w:rPr>
        <w:t>11.</w:t>
      </w:r>
      <w:r w:rsidR="00AB638F" w:rsidRPr="00D5696D">
        <w:rPr>
          <w:rFonts w:cstheme="minorHAnsi"/>
        </w:rPr>
        <w:t xml:space="preserve"> </w:t>
      </w:r>
      <w:r w:rsidR="00AB638F" w:rsidRPr="00F05DDF">
        <w:rPr>
          <w:rFonts w:cstheme="minorHAnsi"/>
        </w:rPr>
        <w:t>2024</w:t>
      </w:r>
      <w:r w:rsidR="00AB638F" w:rsidRPr="00D5696D">
        <w:rPr>
          <w:rFonts w:cstheme="minorHAnsi"/>
        </w:rPr>
        <w:t xml:space="preserve">, </w:t>
      </w:r>
      <w:r w:rsidR="00AB638F" w:rsidRPr="00F05DDF">
        <w:rPr>
          <w:rFonts w:cstheme="minorHAnsi"/>
        </w:rPr>
        <w:t>11.</w:t>
      </w:r>
      <w:r w:rsidR="00AB638F" w:rsidRPr="00D5696D">
        <w:rPr>
          <w:rFonts w:cstheme="minorHAnsi"/>
        </w:rPr>
        <w:t xml:space="preserve"> </w:t>
      </w:r>
      <w:r w:rsidR="00AB638F" w:rsidRPr="00F05DDF">
        <w:rPr>
          <w:rFonts w:cstheme="minorHAnsi"/>
        </w:rPr>
        <w:t>12.</w:t>
      </w:r>
      <w:r w:rsidR="00AB638F" w:rsidRPr="00D5696D">
        <w:rPr>
          <w:rFonts w:cstheme="minorHAnsi"/>
        </w:rPr>
        <w:t xml:space="preserve"> </w:t>
      </w:r>
      <w:r w:rsidR="00AB638F" w:rsidRPr="00F05DDF">
        <w:rPr>
          <w:rFonts w:cstheme="minorHAnsi"/>
        </w:rPr>
        <w:t>2024</w:t>
      </w:r>
      <w:r w:rsidR="00AB638F" w:rsidRPr="00D5696D">
        <w:rPr>
          <w:rFonts w:cstheme="minorHAnsi"/>
        </w:rPr>
        <w:t xml:space="preserve">, </w:t>
      </w:r>
      <w:r w:rsidR="00AB638F" w:rsidRPr="00F05DDF">
        <w:rPr>
          <w:rFonts w:cstheme="minorHAnsi"/>
        </w:rPr>
        <w:t>13.</w:t>
      </w:r>
      <w:r w:rsidR="00AB638F" w:rsidRPr="00D5696D">
        <w:rPr>
          <w:rFonts w:cstheme="minorHAnsi"/>
        </w:rPr>
        <w:t xml:space="preserve"> </w:t>
      </w:r>
      <w:r w:rsidR="00AB638F" w:rsidRPr="00F05DDF">
        <w:rPr>
          <w:rFonts w:cstheme="minorHAnsi"/>
        </w:rPr>
        <w:t>2.</w:t>
      </w:r>
      <w:r w:rsidR="00AB638F" w:rsidRPr="00D5696D">
        <w:rPr>
          <w:rFonts w:cstheme="minorHAnsi"/>
        </w:rPr>
        <w:t xml:space="preserve"> </w:t>
      </w:r>
      <w:r w:rsidR="00AB638F" w:rsidRPr="00F05DDF">
        <w:rPr>
          <w:rFonts w:cstheme="minorHAnsi"/>
        </w:rPr>
        <w:t>2025</w:t>
      </w:r>
      <w:r w:rsidR="00AB638F" w:rsidRPr="00D5696D">
        <w:rPr>
          <w:rFonts w:cstheme="minorHAnsi"/>
        </w:rPr>
        <w:t xml:space="preserve">, </w:t>
      </w:r>
      <w:r w:rsidR="00AB638F" w:rsidRPr="00F05DDF">
        <w:rPr>
          <w:rFonts w:cstheme="minorHAnsi"/>
        </w:rPr>
        <w:t>7.</w:t>
      </w:r>
      <w:r w:rsidR="00AB638F" w:rsidRPr="00D5696D">
        <w:rPr>
          <w:rFonts w:cstheme="minorHAnsi"/>
        </w:rPr>
        <w:t xml:space="preserve"> </w:t>
      </w:r>
      <w:r w:rsidR="00AB638F" w:rsidRPr="00F05DDF">
        <w:rPr>
          <w:rFonts w:cstheme="minorHAnsi"/>
        </w:rPr>
        <w:t>4.</w:t>
      </w:r>
      <w:r w:rsidR="00AB638F" w:rsidRPr="00D5696D">
        <w:rPr>
          <w:rFonts w:cstheme="minorHAnsi"/>
        </w:rPr>
        <w:t xml:space="preserve"> </w:t>
      </w:r>
      <w:r w:rsidR="00AB638F" w:rsidRPr="00F05DDF">
        <w:rPr>
          <w:rFonts w:cstheme="minorHAnsi"/>
        </w:rPr>
        <w:t>2025</w:t>
      </w:r>
      <w:r w:rsidR="00AB638F" w:rsidRPr="00D5696D">
        <w:rPr>
          <w:rFonts w:cstheme="minorHAnsi"/>
        </w:rPr>
        <w:t xml:space="preserve">, </w:t>
      </w:r>
      <w:r w:rsidR="00AB638F" w:rsidRPr="00F05DDF">
        <w:rPr>
          <w:rFonts w:cstheme="minorHAnsi"/>
        </w:rPr>
        <w:t>15.</w:t>
      </w:r>
      <w:r w:rsidR="00AB638F" w:rsidRPr="00D5696D">
        <w:rPr>
          <w:rFonts w:cstheme="minorHAnsi"/>
        </w:rPr>
        <w:t xml:space="preserve"> </w:t>
      </w:r>
      <w:r w:rsidR="00AB638F" w:rsidRPr="00F05DDF">
        <w:rPr>
          <w:rFonts w:cstheme="minorHAnsi"/>
        </w:rPr>
        <w:t>5.</w:t>
      </w:r>
      <w:r w:rsidR="00AB638F" w:rsidRPr="00D5696D">
        <w:rPr>
          <w:rFonts w:cstheme="minorHAnsi"/>
        </w:rPr>
        <w:t xml:space="preserve"> </w:t>
      </w:r>
      <w:r w:rsidR="00AB638F" w:rsidRPr="00F05DDF">
        <w:rPr>
          <w:rFonts w:cstheme="minorHAnsi"/>
        </w:rPr>
        <w:t>2025</w:t>
      </w:r>
      <w:r w:rsidR="00AB638F" w:rsidRPr="00D5696D">
        <w:rPr>
          <w:rFonts w:cstheme="minorHAnsi"/>
        </w:rPr>
        <w:t>.</w:t>
      </w:r>
    </w:p>
    <w:p w14:paraId="74288A4E" w14:textId="77777777" w:rsidR="001F49D8" w:rsidRPr="00D5696D" w:rsidRDefault="001F49D8" w:rsidP="001F49D8">
      <w:pPr>
        <w:spacing w:before="240" w:line="254" w:lineRule="auto"/>
        <w:ind w:left="6372" w:hanging="6372"/>
        <w:jc w:val="both"/>
        <w:rPr>
          <w:rFonts w:cstheme="minorHAnsi"/>
          <w:b/>
        </w:rPr>
      </w:pPr>
      <w:r w:rsidRPr="00D5696D">
        <w:rPr>
          <w:rFonts w:cstheme="minorHAnsi"/>
          <w:b/>
        </w:rPr>
        <w:t xml:space="preserve">PS pro rovné příležitosti </w:t>
      </w:r>
      <w:r w:rsidRPr="00D5696D">
        <w:rPr>
          <w:rFonts w:cstheme="minorHAnsi"/>
          <w:b/>
        </w:rPr>
        <w:tab/>
      </w:r>
    </w:p>
    <w:p w14:paraId="524ED90E" w14:textId="31A19C22" w:rsidR="001F49D8" w:rsidRPr="00D5696D" w:rsidRDefault="001F49D8" w:rsidP="00977E4E">
      <w:pPr>
        <w:spacing w:after="0" w:line="240" w:lineRule="auto"/>
        <w:ind w:right="223"/>
        <w:jc w:val="both"/>
        <w:rPr>
          <w:rFonts w:cstheme="minorHAnsi"/>
        </w:rPr>
      </w:pPr>
      <w:r w:rsidRPr="00D5696D">
        <w:rPr>
          <w:rFonts w:cstheme="minorHAnsi"/>
        </w:rPr>
        <w:t xml:space="preserve">22. 11. 2018. 10. 1. 2019, 7. 3. 2019, 7. 5. 2019, 10. 10. 2019, 18. 11. 2019, 19. 2. 2020, 5. 3. 2020, 12. 5. 2020, </w:t>
      </w:r>
      <w:r w:rsidRPr="00D5696D">
        <w:rPr>
          <w:rFonts w:cstheme="minorHAnsi"/>
        </w:rPr>
        <w:br/>
        <w:t xml:space="preserve">24. 11. 2020, 25. 2. 2021, 4. 5. 2021, 25. 11. 2021, 14. 2. 2022, 27. 4. 2022, 31. 5. 2022, 2. 11. 2022, 18. 1. 2023, </w:t>
      </w:r>
      <w:r w:rsidRPr="00D5696D">
        <w:rPr>
          <w:rFonts w:cstheme="minorHAnsi"/>
        </w:rPr>
        <w:br/>
        <w:t>8. 3. 2023, 25. 4. 2023</w:t>
      </w:r>
      <w:r w:rsidR="00977E4E" w:rsidRPr="00D5696D">
        <w:rPr>
          <w:rFonts w:cstheme="minorHAnsi"/>
        </w:rPr>
        <w:t xml:space="preserve">, </w:t>
      </w:r>
      <w:r w:rsidR="00977E4E" w:rsidRPr="00F05DDF">
        <w:rPr>
          <w:rFonts w:cstheme="minorHAnsi"/>
        </w:rPr>
        <w:t>16.</w:t>
      </w:r>
      <w:r w:rsidR="00977E4E" w:rsidRPr="00D5696D">
        <w:rPr>
          <w:rFonts w:cstheme="minorHAnsi"/>
        </w:rPr>
        <w:t xml:space="preserve"> </w:t>
      </w:r>
      <w:r w:rsidR="00977E4E" w:rsidRPr="00F05DDF">
        <w:rPr>
          <w:rFonts w:cstheme="minorHAnsi"/>
        </w:rPr>
        <w:t>4.</w:t>
      </w:r>
      <w:r w:rsidR="00977E4E" w:rsidRPr="00D5696D">
        <w:rPr>
          <w:rFonts w:cstheme="minorHAnsi"/>
        </w:rPr>
        <w:t xml:space="preserve"> </w:t>
      </w:r>
      <w:r w:rsidR="00977E4E" w:rsidRPr="00F05DDF">
        <w:rPr>
          <w:rFonts w:cstheme="minorHAnsi"/>
        </w:rPr>
        <w:t>2024</w:t>
      </w:r>
      <w:r w:rsidR="00977E4E" w:rsidRPr="00D5696D">
        <w:rPr>
          <w:rFonts w:cstheme="minorHAnsi"/>
        </w:rPr>
        <w:t xml:space="preserve">, </w:t>
      </w:r>
      <w:r w:rsidR="00977E4E" w:rsidRPr="00F05DDF">
        <w:rPr>
          <w:rFonts w:cstheme="minorHAnsi"/>
        </w:rPr>
        <w:t>22.</w:t>
      </w:r>
      <w:r w:rsidR="00977E4E" w:rsidRPr="00D5696D">
        <w:rPr>
          <w:rFonts w:cstheme="minorHAnsi"/>
        </w:rPr>
        <w:t xml:space="preserve"> </w:t>
      </w:r>
      <w:r w:rsidR="00977E4E" w:rsidRPr="00F05DDF">
        <w:rPr>
          <w:rFonts w:cstheme="minorHAnsi"/>
        </w:rPr>
        <w:t>10.</w:t>
      </w:r>
      <w:r w:rsidR="00977E4E" w:rsidRPr="00D5696D">
        <w:rPr>
          <w:rFonts w:cstheme="minorHAnsi"/>
        </w:rPr>
        <w:t xml:space="preserve"> </w:t>
      </w:r>
      <w:r w:rsidR="00977E4E" w:rsidRPr="00F05DDF">
        <w:rPr>
          <w:rFonts w:cstheme="minorHAnsi"/>
        </w:rPr>
        <w:t>2024</w:t>
      </w:r>
      <w:r w:rsidR="00977E4E" w:rsidRPr="00D5696D">
        <w:rPr>
          <w:rFonts w:cstheme="minorHAnsi"/>
        </w:rPr>
        <w:t xml:space="preserve">, </w:t>
      </w:r>
      <w:r w:rsidR="00977E4E" w:rsidRPr="00F05DDF">
        <w:rPr>
          <w:rFonts w:cstheme="minorHAnsi"/>
        </w:rPr>
        <w:t>28.</w:t>
      </w:r>
      <w:r w:rsidR="00977E4E" w:rsidRPr="00D5696D">
        <w:rPr>
          <w:rFonts w:cstheme="minorHAnsi"/>
        </w:rPr>
        <w:t xml:space="preserve"> </w:t>
      </w:r>
      <w:r w:rsidR="00977E4E" w:rsidRPr="00F05DDF">
        <w:rPr>
          <w:rFonts w:cstheme="minorHAnsi"/>
        </w:rPr>
        <w:t>11.</w:t>
      </w:r>
      <w:r w:rsidR="00977E4E" w:rsidRPr="00D5696D">
        <w:rPr>
          <w:rFonts w:cstheme="minorHAnsi"/>
        </w:rPr>
        <w:t xml:space="preserve"> </w:t>
      </w:r>
      <w:r w:rsidR="00977E4E" w:rsidRPr="00F05DDF">
        <w:rPr>
          <w:rFonts w:cstheme="minorHAnsi"/>
        </w:rPr>
        <w:t>2024</w:t>
      </w:r>
      <w:r w:rsidR="00977E4E" w:rsidRPr="00D5696D">
        <w:rPr>
          <w:rFonts w:cstheme="minorHAnsi"/>
        </w:rPr>
        <w:t xml:space="preserve">, </w:t>
      </w:r>
      <w:r w:rsidR="00977E4E" w:rsidRPr="00F05DDF">
        <w:rPr>
          <w:rFonts w:cstheme="minorHAnsi"/>
        </w:rPr>
        <w:t>11.</w:t>
      </w:r>
      <w:r w:rsidR="00977E4E" w:rsidRPr="00D5696D">
        <w:rPr>
          <w:rFonts w:cstheme="minorHAnsi"/>
        </w:rPr>
        <w:t xml:space="preserve"> </w:t>
      </w:r>
      <w:r w:rsidR="00977E4E" w:rsidRPr="00F05DDF">
        <w:rPr>
          <w:rFonts w:cstheme="minorHAnsi"/>
        </w:rPr>
        <w:t>12.</w:t>
      </w:r>
      <w:r w:rsidR="00977E4E" w:rsidRPr="00D5696D">
        <w:rPr>
          <w:rFonts w:cstheme="minorHAnsi"/>
        </w:rPr>
        <w:t xml:space="preserve"> </w:t>
      </w:r>
      <w:r w:rsidR="00977E4E" w:rsidRPr="00F05DDF">
        <w:rPr>
          <w:rFonts w:cstheme="minorHAnsi"/>
        </w:rPr>
        <w:t>2024</w:t>
      </w:r>
      <w:r w:rsidR="00977E4E" w:rsidRPr="00D5696D">
        <w:rPr>
          <w:rFonts w:cstheme="minorHAnsi"/>
        </w:rPr>
        <w:t xml:space="preserve">, </w:t>
      </w:r>
      <w:r w:rsidR="00977E4E" w:rsidRPr="00F05DDF">
        <w:rPr>
          <w:rFonts w:cstheme="minorHAnsi"/>
        </w:rPr>
        <w:t>13.</w:t>
      </w:r>
      <w:r w:rsidR="00977E4E" w:rsidRPr="00D5696D">
        <w:rPr>
          <w:rFonts w:cstheme="minorHAnsi"/>
        </w:rPr>
        <w:t xml:space="preserve"> </w:t>
      </w:r>
      <w:r w:rsidR="00977E4E" w:rsidRPr="00F05DDF">
        <w:rPr>
          <w:rFonts w:cstheme="minorHAnsi"/>
        </w:rPr>
        <w:t>2.</w:t>
      </w:r>
      <w:r w:rsidR="00977E4E" w:rsidRPr="00D5696D">
        <w:rPr>
          <w:rFonts w:cstheme="minorHAnsi"/>
        </w:rPr>
        <w:t xml:space="preserve"> </w:t>
      </w:r>
      <w:r w:rsidR="00977E4E" w:rsidRPr="00F05DDF">
        <w:rPr>
          <w:rFonts w:cstheme="minorHAnsi"/>
        </w:rPr>
        <w:t>2025</w:t>
      </w:r>
      <w:r w:rsidR="00977E4E" w:rsidRPr="00D5696D">
        <w:rPr>
          <w:rFonts w:cstheme="minorHAnsi"/>
        </w:rPr>
        <w:t xml:space="preserve">, </w:t>
      </w:r>
      <w:r w:rsidR="00977E4E" w:rsidRPr="00F05DDF">
        <w:rPr>
          <w:rFonts w:cstheme="minorHAnsi"/>
        </w:rPr>
        <w:t>7.</w:t>
      </w:r>
      <w:r w:rsidR="00977E4E" w:rsidRPr="00D5696D">
        <w:rPr>
          <w:rFonts w:cstheme="minorHAnsi"/>
        </w:rPr>
        <w:t xml:space="preserve"> </w:t>
      </w:r>
      <w:r w:rsidR="00977E4E" w:rsidRPr="00F05DDF">
        <w:rPr>
          <w:rFonts w:cstheme="minorHAnsi"/>
        </w:rPr>
        <w:t>4.</w:t>
      </w:r>
      <w:r w:rsidR="00977E4E" w:rsidRPr="00D5696D">
        <w:rPr>
          <w:rFonts w:cstheme="minorHAnsi"/>
        </w:rPr>
        <w:t xml:space="preserve"> </w:t>
      </w:r>
      <w:r w:rsidR="00977E4E" w:rsidRPr="00F05DDF">
        <w:rPr>
          <w:rFonts w:cstheme="minorHAnsi"/>
        </w:rPr>
        <w:t>2025</w:t>
      </w:r>
      <w:r w:rsidR="00977E4E" w:rsidRPr="00D5696D">
        <w:rPr>
          <w:rFonts w:cstheme="minorHAnsi"/>
        </w:rPr>
        <w:t xml:space="preserve">, </w:t>
      </w:r>
      <w:r w:rsidR="00977E4E" w:rsidRPr="00F05DDF">
        <w:rPr>
          <w:rFonts w:cstheme="minorHAnsi"/>
        </w:rPr>
        <w:t>15.</w:t>
      </w:r>
      <w:r w:rsidR="00977E4E" w:rsidRPr="00D5696D">
        <w:rPr>
          <w:rFonts w:cstheme="minorHAnsi"/>
        </w:rPr>
        <w:t xml:space="preserve"> </w:t>
      </w:r>
      <w:r w:rsidR="00977E4E" w:rsidRPr="00F05DDF">
        <w:rPr>
          <w:rFonts w:cstheme="minorHAnsi"/>
        </w:rPr>
        <w:t>5.</w:t>
      </w:r>
      <w:r w:rsidR="00977E4E" w:rsidRPr="00D5696D">
        <w:rPr>
          <w:rFonts w:cstheme="minorHAnsi"/>
        </w:rPr>
        <w:t xml:space="preserve"> </w:t>
      </w:r>
      <w:r w:rsidR="00977E4E" w:rsidRPr="00F05DDF">
        <w:rPr>
          <w:rFonts w:cstheme="minorHAnsi"/>
        </w:rPr>
        <w:t>2025</w:t>
      </w:r>
      <w:r w:rsidR="00977E4E" w:rsidRPr="00D5696D">
        <w:rPr>
          <w:rFonts w:cstheme="minorHAnsi"/>
        </w:rPr>
        <w:t>.</w:t>
      </w:r>
    </w:p>
    <w:p w14:paraId="3406F383" w14:textId="4427274A" w:rsidR="0011719B" w:rsidRPr="00D5696D" w:rsidRDefault="008400BF" w:rsidP="001F49D8">
      <w:pPr>
        <w:spacing w:before="240" w:line="254" w:lineRule="auto"/>
        <w:ind w:left="6372" w:hanging="6372"/>
        <w:jc w:val="both"/>
        <w:rPr>
          <w:rFonts w:cstheme="minorHAnsi"/>
          <w:b/>
        </w:rPr>
      </w:pPr>
      <w:r w:rsidRPr="00D5696D">
        <w:rPr>
          <w:rFonts w:cstheme="minorHAnsi"/>
          <w:b/>
        </w:rPr>
        <w:t>PS pro předškolní vzdělávání</w:t>
      </w:r>
      <w:r w:rsidR="001D5215" w:rsidRPr="00D5696D">
        <w:rPr>
          <w:rFonts w:cstheme="minorHAnsi"/>
          <w:b/>
        </w:rPr>
        <w:tab/>
      </w:r>
    </w:p>
    <w:p w14:paraId="2A57FF9F" w14:textId="1124090B" w:rsidR="008400BF" w:rsidRPr="00D5696D" w:rsidRDefault="008400BF" w:rsidP="001D7562">
      <w:pPr>
        <w:spacing w:after="0" w:line="240" w:lineRule="auto"/>
        <w:ind w:right="223"/>
        <w:jc w:val="both"/>
        <w:rPr>
          <w:rFonts w:cstheme="minorHAnsi"/>
        </w:rPr>
      </w:pPr>
      <w:r w:rsidRPr="00D5696D">
        <w:rPr>
          <w:rFonts w:cstheme="minorHAnsi"/>
        </w:rPr>
        <w:t xml:space="preserve">22. 11. 2018, </w:t>
      </w:r>
      <w:r w:rsidR="001D5215" w:rsidRPr="00D5696D">
        <w:rPr>
          <w:rFonts w:cstheme="minorHAnsi"/>
        </w:rPr>
        <w:t>22. 1. 2019</w:t>
      </w:r>
      <w:r w:rsidRPr="00D5696D">
        <w:rPr>
          <w:rFonts w:cstheme="minorHAnsi"/>
        </w:rPr>
        <w:t xml:space="preserve">, </w:t>
      </w:r>
      <w:r w:rsidR="001D5215" w:rsidRPr="00D5696D">
        <w:rPr>
          <w:rFonts w:cstheme="minorHAnsi"/>
        </w:rPr>
        <w:t>26. 4. 2019</w:t>
      </w:r>
      <w:r w:rsidRPr="00D5696D">
        <w:rPr>
          <w:rFonts w:cstheme="minorHAnsi"/>
        </w:rPr>
        <w:t>, 7. 5. 2019</w:t>
      </w:r>
      <w:r w:rsidR="00890E35" w:rsidRPr="00D5696D">
        <w:rPr>
          <w:rFonts w:cstheme="minorHAnsi"/>
        </w:rPr>
        <w:t xml:space="preserve">, </w:t>
      </w:r>
      <w:r w:rsidR="001D5215" w:rsidRPr="00D5696D">
        <w:rPr>
          <w:rFonts w:cstheme="minorHAnsi"/>
        </w:rPr>
        <w:t>10. 10. 2019</w:t>
      </w:r>
      <w:r w:rsidR="00890E35" w:rsidRPr="00D5696D">
        <w:rPr>
          <w:rFonts w:cstheme="minorHAnsi"/>
        </w:rPr>
        <w:t xml:space="preserve">, </w:t>
      </w:r>
      <w:r w:rsidR="001D5215" w:rsidRPr="00D5696D">
        <w:rPr>
          <w:rFonts w:cstheme="minorHAnsi"/>
        </w:rPr>
        <w:t>18. 11. 2019</w:t>
      </w:r>
      <w:r w:rsidR="00762FE8" w:rsidRPr="00D5696D">
        <w:rPr>
          <w:rFonts w:cstheme="minorHAnsi"/>
        </w:rPr>
        <w:t>, 19. 2. 2020, 5. 3. 2020</w:t>
      </w:r>
      <w:r w:rsidR="004921C6" w:rsidRPr="00D5696D">
        <w:rPr>
          <w:rFonts w:cstheme="minorHAnsi"/>
        </w:rPr>
        <w:t xml:space="preserve">, 12. 5. 2020, </w:t>
      </w:r>
      <w:r w:rsidR="0011719B" w:rsidRPr="00D5696D">
        <w:rPr>
          <w:rFonts w:cstheme="minorHAnsi"/>
        </w:rPr>
        <w:br/>
      </w:r>
      <w:r w:rsidR="004921C6" w:rsidRPr="00D5696D">
        <w:rPr>
          <w:rFonts w:cstheme="minorHAnsi"/>
        </w:rPr>
        <w:t>24. 11. 2020, 25. 2. 2021, 24. 11. 2020, 25. 2.2021, 4. 5. 2021, 20. 10. 2021, 25. 11. 2021, 14. 2. 2022</w:t>
      </w:r>
      <w:r w:rsidR="009411C7" w:rsidRPr="00D5696D">
        <w:rPr>
          <w:rFonts w:cstheme="minorHAnsi"/>
        </w:rPr>
        <w:t xml:space="preserve">, 27. 4. 2022, </w:t>
      </w:r>
      <w:r w:rsidR="009411C7" w:rsidRPr="00D5696D">
        <w:rPr>
          <w:rFonts w:cstheme="minorHAnsi"/>
        </w:rPr>
        <w:br/>
        <w:t>31. 5. 2022</w:t>
      </w:r>
      <w:r w:rsidR="005C3948" w:rsidRPr="00D5696D">
        <w:rPr>
          <w:rFonts w:cstheme="minorHAnsi"/>
        </w:rPr>
        <w:t>, 25. 10. 2022, 22. 5. 2023</w:t>
      </w:r>
      <w:r w:rsidR="001D7562" w:rsidRPr="00D5696D">
        <w:rPr>
          <w:rFonts w:cstheme="minorHAnsi"/>
        </w:rPr>
        <w:t xml:space="preserve">, </w:t>
      </w:r>
      <w:r w:rsidR="001D7562" w:rsidRPr="00F05DDF">
        <w:rPr>
          <w:rFonts w:cstheme="minorHAnsi"/>
        </w:rPr>
        <w:t>16.</w:t>
      </w:r>
      <w:r w:rsidR="001D7562" w:rsidRPr="00D5696D">
        <w:rPr>
          <w:rFonts w:cstheme="minorHAnsi"/>
        </w:rPr>
        <w:t xml:space="preserve"> </w:t>
      </w:r>
      <w:r w:rsidR="001D7562" w:rsidRPr="00F05DDF">
        <w:rPr>
          <w:rFonts w:cstheme="minorHAnsi"/>
        </w:rPr>
        <w:t>4.</w:t>
      </w:r>
      <w:r w:rsidR="001D7562" w:rsidRPr="00D5696D">
        <w:rPr>
          <w:rFonts w:cstheme="minorHAnsi"/>
        </w:rPr>
        <w:t xml:space="preserve"> </w:t>
      </w:r>
      <w:r w:rsidR="001D7562" w:rsidRPr="00F05DDF">
        <w:rPr>
          <w:rFonts w:cstheme="minorHAnsi"/>
        </w:rPr>
        <w:t>2024</w:t>
      </w:r>
      <w:r w:rsidR="001D7562" w:rsidRPr="00D5696D">
        <w:rPr>
          <w:rFonts w:cstheme="minorHAnsi"/>
        </w:rPr>
        <w:t xml:space="preserve">, </w:t>
      </w:r>
      <w:r w:rsidR="001D7562" w:rsidRPr="00F05DDF">
        <w:rPr>
          <w:rFonts w:cstheme="minorHAnsi"/>
        </w:rPr>
        <w:t>22.</w:t>
      </w:r>
      <w:r w:rsidR="001D7562" w:rsidRPr="00D5696D">
        <w:rPr>
          <w:rFonts w:cstheme="minorHAnsi"/>
        </w:rPr>
        <w:t xml:space="preserve"> </w:t>
      </w:r>
      <w:r w:rsidR="001D7562" w:rsidRPr="00F05DDF">
        <w:rPr>
          <w:rFonts w:cstheme="minorHAnsi"/>
        </w:rPr>
        <w:t>10.</w:t>
      </w:r>
      <w:r w:rsidR="001D7562" w:rsidRPr="00D5696D">
        <w:rPr>
          <w:rFonts w:cstheme="minorHAnsi"/>
        </w:rPr>
        <w:t xml:space="preserve"> </w:t>
      </w:r>
      <w:r w:rsidR="001D7562" w:rsidRPr="00F05DDF">
        <w:rPr>
          <w:rFonts w:cstheme="minorHAnsi"/>
        </w:rPr>
        <w:t>2024</w:t>
      </w:r>
      <w:r w:rsidR="001D7562" w:rsidRPr="00D5696D">
        <w:rPr>
          <w:rFonts w:cstheme="minorHAnsi"/>
        </w:rPr>
        <w:t xml:space="preserve">, </w:t>
      </w:r>
      <w:r w:rsidR="001D7562" w:rsidRPr="00F05DDF">
        <w:rPr>
          <w:rFonts w:cstheme="minorHAnsi"/>
        </w:rPr>
        <w:t>28.</w:t>
      </w:r>
      <w:r w:rsidR="001D7562" w:rsidRPr="00D5696D">
        <w:rPr>
          <w:rFonts w:cstheme="minorHAnsi"/>
        </w:rPr>
        <w:t xml:space="preserve"> </w:t>
      </w:r>
      <w:r w:rsidR="001D7562" w:rsidRPr="00F05DDF">
        <w:rPr>
          <w:rFonts w:cstheme="minorHAnsi"/>
        </w:rPr>
        <w:t>11.</w:t>
      </w:r>
      <w:r w:rsidR="001D7562" w:rsidRPr="00D5696D">
        <w:rPr>
          <w:rFonts w:cstheme="minorHAnsi"/>
        </w:rPr>
        <w:t xml:space="preserve"> </w:t>
      </w:r>
      <w:r w:rsidR="001D7562" w:rsidRPr="00F05DDF">
        <w:rPr>
          <w:rFonts w:cstheme="minorHAnsi"/>
        </w:rPr>
        <w:t>2024</w:t>
      </w:r>
      <w:r w:rsidR="001D7562" w:rsidRPr="00D5696D">
        <w:rPr>
          <w:rFonts w:cstheme="minorHAnsi"/>
        </w:rPr>
        <w:t xml:space="preserve">, </w:t>
      </w:r>
      <w:r w:rsidR="001D7562" w:rsidRPr="00F05DDF">
        <w:rPr>
          <w:rFonts w:cstheme="minorHAnsi"/>
        </w:rPr>
        <w:t>11.</w:t>
      </w:r>
      <w:r w:rsidR="001D7562" w:rsidRPr="00D5696D">
        <w:rPr>
          <w:rFonts w:cstheme="minorHAnsi"/>
        </w:rPr>
        <w:t xml:space="preserve"> </w:t>
      </w:r>
      <w:r w:rsidR="001D7562" w:rsidRPr="00F05DDF">
        <w:rPr>
          <w:rFonts w:cstheme="minorHAnsi"/>
        </w:rPr>
        <w:t>12.</w:t>
      </w:r>
      <w:r w:rsidR="001D7562" w:rsidRPr="00D5696D">
        <w:rPr>
          <w:rFonts w:cstheme="minorHAnsi"/>
        </w:rPr>
        <w:t xml:space="preserve"> </w:t>
      </w:r>
      <w:r w:rsidR="001D7562" w:rsidRPr="00F05DDF">
        <w:rPr>
          <w:rFonts w:cstheme="minorHAnsi"/>
        </w:rPr>
        <w:t>2024</w:t>
      </w:r>
      <w:r w:rsidR="001D7562" w:rsidRPr="00D5696D">
        <w:rPr>
          <w:rFonts w:cstheme="minorHAnsi"/>
        </w:rPr>
        <w:t xml:space="preserve">, </w:t>
      </w:r>
      <w:r w:rsidR="001D7562" w:rsidRPr="00F05DDF">
        <w:rPr>
          <w:rFonts w:cstheme="minorHAnsi"/>
        </w:rPr>
        <w:t>13.</w:t>
      </w:r>
      <w:r w:rsidR="001D7562" w:rsidRPr="00D5696D">
        <w:rPr>
          <w:rFonts w:cstheme="minorHAnsi"/>
        </w:rPr>
        <w:t xml:space="preserve"> </w:t>
      </w:r>
      <w:r w:rsidR="001D7562" w:rsidRPr="00F05DDF">
        <w:rPr>
          <w:rFonts w:cstheme="minorHAnsi"/>
        </w:rPr>
        <w:t>2.</w:t>
      </w:r>
      <w:r w:rsidR="001D7562" w:rsidRPr="00D5696D">
        <w:rPr>
          <w:rFonts w:cstheme="minorHAnsi"/>
        </w:rPr>
        <w:t xml:space="preserve"> </w:t>
      </w:r>
      <w:r w:rsidR="001D7562" w:rsidRPr="00F05DDF">
        <w:rPr>
          <w:rFonts w:cstheme="minorHAnsi"/>
        </w:rPr>
        <w:t>2025</w:t>
      </w:r>
      <w:r w:rsidR="001D7562" w:rsidRPr="00D5696D">
        <w:rPr>
          <w:rFonts w:cstheme="minorHAnsi"/>
        </w:rPr>
        <w:t xml:space="preserve">, </w:t>
      </w:r>
      <w:r w:rsidR="001D7562" w:rsidRPr="00F05DDF">
        <w:rPr>
          <w:rFonts w:cstheme="minorHAnsi"/>
        </w:rPr>
        <w:t>7.</w:t>
      </w:r>
      <w:r w:rsidR="001D7562" w:rsidRPr="00D5696D">
        <w:rPr>
          <w:rFonts w:cstheme="minorHAnsi"/>
        </w:rPr>
        <w:t xml:space="preserve"> </w:t>
      </w:r>
      <w:r w:rsidR="001D7562" w:rsidRPr="00F05DDF">
        <w:rPr>
          <w:rFonts w:cstheme="minorHAnsi"/>
        </w:rPr>
        <w:t>4.</w:t>
      </w:r>
      <w:r w:rsidR="001D7562" w:rsidRPr="00D5696D">
        <w:rPr>
          <w:rFonts w:cstheme="minorHAnsi"/>
        </w:rPr>
        <w:t xml:space="preserve"> </w:t>
      </w:r>
      <w:r w:rsidR="001D7562" w:rsidRPr="00F05DDF">
        <w:rPr>
          <w:rFonts w:cstheme="minorHAnsi"/>
        </w:rPr>
        <w:t>2025</w:t>
      </w:r>
      <w:r w:rsidR="001D7562" w:rsidRPr="00D5696D">
        <w:rPr>
          <w:rFonts w:cstheme="minorHAnsi"/>
        </w:rPr>
        <w:t xml:space="preserve">, 9. 4. 2025, </w:t>
      </w:r>
      <w:r w:rsidR="001D7562" w:rsidRPr="00F05DDF">
        <w:rPr>
          <w:rFonts w:cstheme="minorHAnsi"/>
        </w:rPr>
        <w:t>15.</w:t>
      </w:r>
      <w:r w:rsidR="001D7562" w:rsidRPr="00D5696D">
        <w:rPr>
          <w:rFonts w:cstheme="minorHAnsi"/>
        </w:rPr>
        <w:t xml:space="preserve"> </w:t>
      </w:r>
      <w:r w:rsidR="001D7562" w:rsidRPr="00F05DDF">
        <w:rPr>
          <w:rFonts w:cstheme="minorHAnsi"/>
        </w:rPr>
        <w:t>5.</w:t>
      </w:r>
      <w:r w:rsidR="001D7562" w:rsidRPr="00D5696D">
        <w:rPr>
          <w:rFonts w:cstheme="minorHAnsi"/>
        </w:rPr>
        <w:t xml:space="preserve"> </w:t>
      </w:r>
      <w:r w:rsidR="001D7562" w:rsidRPr="00F05DDF">
        <w:rPr>
          <w:rFonts w:cstheme="minorHAnsi"/>
        </w:rPr>
        <w:t>2025</w:t>
      </w:r>
      <w:r w:rsidR="001D7562" w:rsidRPr="00D5696D">
        <w:rPr>
          <w:rFonts w:cstheme="minorHAnsi"/>
        </w:rPr>
        <w:t>.</w:t>
      </w:r>
    </w:p>
    <w:p w14:paraId="339D3F8D" w14:textId="38E60A97" w:rsidR="0011719B" w:rsidRPr="00D5696D" w:rsidRDefault="00D4475A" w:rsidP="001F49D8">
      <w:pPr>
        <w:spacing w:before="240" w:line="254" w:lineRule="auto"/>
        <w:ind w:left="6372" w:hanging="6372"/>
        <w:jc w:val="both"/>
        <w:rPr>
          <w:rFonts w:cstheme="minorHAnsi"/>
          <w:b/>
        </w:rPr>
      </w:pPr>
      <w:r w:rsidRPr="00D5696D">
        <w:rPr>
          <w:rFonts w:cstheme="minorHAnsi"/>
          <w:b/>
        </w:rPr>
        <w:t xml:space="preserve">PS pro </w:t>
      </w:r>
      <w:r w:rsidR="001F49D8" w:rsidRPr="00D5696D">
        <w:rPr>
          <w:rFonts w:cstheme="minorHAnsi"/>
          <w:b/>
        </w:rPr>
        <w:t>podporu moderních didaktických forem vedoucích k rozvoji klíčových kompetencí</w:t>
      </w:r>
    </w:p>
    <w:p w14:paraId="59734EE4" w14:textId="5FDAEBF8" w:rsidR="009411C7" w:rsidRPr="00D5696D" w:rsidRDefault="00E81C2B" w:rsidP="005C1A82">
      <w:pPr>
        <w:spacing w:after="0" w:line="240" w:lineRule="auto"/>
        <w:ind w:right="223"/>
        <w:jc w:val="both"/>
        <w:rPr>
          <w:rFonts w:cstheme="minorHAnsi"/>
        </w:rPr>
      </w:pPr>
      <w:r w:rsidRPr="00D5696D">
        <w:rPr>
          <w:rFonts w:cstheme="minorHAnsi"/>
        </w:rPr>
        <w:t>22. 11. 2018</w:t>
      </w:r>
      <w:r w:rsidR="001D5215" w:rsidRPr="00D5696D">
        <w:rPr>
          <w:rFonts w:cstheme="minorHAnsi"/>
        </w:rPr>
        <w:t>,</w:t>
      </w:r>
      <w:r w:rsidRPr="00D5696D">
        <w:rPr>
          <w:rFonts w:cstheme="minorHAnsi"/>
        </w:rPr>
        <w:t xml:space="preserve"> </w:t>
      </w:r>
      <w:r w:rsidR="001D5215" w:rsidRPr="00D5696D">
        <w:rPr>
          <w:rFonts w:cstheme="minorHAnsi"/>
        </w:rPr>
        <w:t>10. 1. 2019</w:t>
      </w:r>
      <w:r w:rsidRPr="00D5696D">
        <w:rPr>
          <w:rFonts w:cstheme="minorHAnsi"/>
        </w:rPr>
        <w:t xml:space="preserve">, </w:t>
      </w:r>
      <w:r w:rsidR="001D5215" w:rsidRPr="00D5696D">
        <w:rPr>
          <w:rFonts w:cstheme="minorHAnsi"/>
        </w:rPr>
        <w:t>14. 2. 2019</w:t>
      </w:r>
      <w:r w:rsidRPr="00D5696D">
        <w:rPr>
          <w:rFonts w:cstheme="minorHAnsi"/>
        </w:rPr>
        <w:t xml:space="preserve">, </w:t>
      </w:r>
      <w:r w:rsidR="001D5215" w:rsidRPr="00D5696D">
        <w:rPr>
          <w:rFonts w:cstheme="minorHAnsi"/>
        </w:rPr>
        <w:t>28. 3. 2019, 7. 5. 2019</w:t>
      </w:r>
      <w:r w:rsidRPr="00D5696D">
        <w:rPr>
          <w:rFonts w:cstheme="minorHAnsi"/>
        </w:rPr>
        <w:t xml:space="preserve">, </w:t>
      </w:r>
      <w:r w:rsidR="001D5215" w:rsidRPr="00D5696D">
        <w:rPr>
          <w:rFonts w:cstheme="minorHAnsi"/>
        </w:rPr>
        <w:t>23. 5. 2019</w:t>
      </w:r>
      <w:r w:rsidR="00890E35" w:rsidRPr="00D5696D">
        <w:rPr>
          <w:rFonts w:cstheme="minorHAnsi"/>
        </w:rPr>
        <w:t xml:space="preserve">, </w:t>
      </w:r>
      <w:r w:rsidR="001D5215" w:rsidRPr="00D5696D">
        <w:rPr>
          <w:rFonts w:cstheme="minorHAnsi"/>
        </w:rPr>
        <w:t>10. 10. 2019</w:t>
      </w:r>
      <w:r w:rsidR="00890E35" w:rsidRPr="00D5696D">
        <w:rPr>
          <w:rFonts w:cstheme="minorHAnsi"/>
        </w:rPr>
        <w:t xml:space="preserve">, </w:t>
      </w:r>
      <w:r w:rsidR="001D5215" w:rsidRPr="00D5696D">
        <w:rPr>
          <w:rFonts w:cstheme="minorHAnsi"/>
        </w:rPr>
        <w:t>18. 11. 2019</w:t>
      </w:r>
      <w:r w:rsidR="00762FE8" w:rsidRPr="00D5696D">
        <w:rPr>
          <w:rFonts w:cstheme="minorHAnsi"/>
        </w:rPr>
        <w:t xml:space="preserve">, 19. 2. 2020, </w:t>
      </w:r>
      <w:r w:rsidR="0011719B" w:rsidRPr="00D5696D">
        <w:rPr>
          <w:rFonts w:cstheme="minorHAnsi"/>
        </w:rPr>
        <w:br/>
      </w:r>
      <w:r w:rsidR="00762FE8" w:rsidRPr="00D5696D">
        <w:rPr>
          <w:rFonts w:cstheme="minorHAnsi"/>
        </w:rPr>
        <w:t>5. 3. 2020</w:t>
      </w:r>
      <w:r w:rsidR="004D49C0" w:rsidRPr="00D5696D">
        <w:rPr>
          <w:rFonts w:cstheme="minorHAnsi"/>
        </w:rPr>
        <w:t xml:space="preserve">, 12. 5. 2020, 24. 11. 2020, 25. 2. 2021, 4. 5. 2021, 10. 6. 2021, 25. 11. 2021, 14. 2. 2022, 2. 3. 2022, </w:t>
      </w:r>
      <w:r w:rsidR="0011719B" w:rsidRPr="00D5696D">
        <w:rPr>
          <w:rFonts w:cstheme="minorHAnsi"/>
        </w:rPr>
        <w:br/>
      </w:r>
      <w:r w:rsidR="004D49C0" w:rsidRPr="00D5696D">
        <w:rPr>
          <w:rFonts w:cstheme="minorHAnsi"/>
        </w:rPr>
        <w:t>3. 3. 2022</w:t>
      </w:r>
      <w:r w:rsidR="009411C7" w:rsidRPr="00D5696D">
        <w:rPr>
          <w:rFonts w:cstheme="minorHAnsi"/>
        </w:rPr>
        <w:t>, 27. 4. 2022, 31. 5. 2022</w:t>
      </w:r>
      <w:r w:rsidR="00D4475A" w:rsidRPr="00D5696D">
        <w:rPr>
          <w:rFonts w:cstheme="minorHAnsi"/>
        </w:rPr>
        <w:t>, 2. 11. 2022, 8. 12. 2022, 18. 1. 2023, 8. 3. 2023, 25. 4. 2023</w:t>
      </w:r>
      <w:r w:rsidR="005C1A82" w:rsidRPr="00D5696D">
        <w:rPr>
          <w:rFonts w:cstheme="minorHAnsi"/>
        </w:rPr>
        <w:t xml:space="preserve">, </w:t>
      </w:r>
      <w:r w:rsidR="005C1A82" w:rsidRPr="00F05DDF">
        <w:rPr>
          <w:rFonts w:cstheme="minorHAnsi"/>
        </w:rPr>
        <w:t>6.</w:t>
      </w:r>
      <w:r w:rsidR="005C1A82" w:rsidRPr="00D5696D">
        <w:rPr>
          <w:rFonts w:cstheme="minorHAnsi"/>
        </w:rPr>
        <w:t xml:space="preserve"> </w:t>
      </w:r>
      <w:r w:rsidR="005C1A82" w:rsidRPr="00F05DDF">
        <w:rPr>
          <w:rFonts w:cstheme="minorHAnsi"/>
        </w:rPr>
        <w:t>2.</w:t>
      </w:r>
      <w:r w:rsidR="005C1A82" w:rsidRPr="00D5696D">
        <w:rPr>
          <w:rFonts w:cstheme="minorHAnsi"/>
        </w:rPr>
        <w:t xml:space="preserve"> </w:t>
      </w:r>
      <w:r w:rsidR="005C1A82" w:rsidRPr="00F05DDF">
        <w:rPr>
          <w:rFonts w:cstheme="minorHAnsi"/>
        </w:rPr>
        <w:t>2024</w:t>
      </w:r>
      <w:r w:rsidR="005C1A82" w:rsidRPr="00D5696D">
        <w:rPr>
          <w:rFonts w:cstheme="minorHAnsi"/>
        </w:rPr>
        <w:t xml:space="preserve">, </w:t>
      </w:r>
      <w:r w:rsidR="00B749FE" w:rsidRPr="00D5696D">
        <w:rPr>
          <w:rFonts w:cstheme="minorHAnsi"/>
        </w:rPr>
        <w:br/>
      </w:r>
      <w:r w:rsidR="005C1A82" w:rsidRPr="00F05DDF">
        <w:rPr>
          <w:rFonts w:cstheme="minorHAnsi"/>
        </w:rPr>
        <w:t>16.</w:t>
      </w:r>
      <w:r w:rsidR="005C1A82" w:rsidRPr="00D5696D">
        <w:rPr>
          <w:rFonts w:cstheme="minorHAnsi"/>
        </w:rPr>
        <w:t xml:space="preserve"> </w:t>
      </w:r>
      <w:r w:rsidR="005C1A82" w:rsidRPr="00F05DDF">
        <w:rPr>
          <w:rFonts w:cstheme="minorHAnsi"/>
        </w:rPr>
        <w:t>4.</w:t>
      </w:r>
      <w:r w:rsidR="005C1A82" w:rsidRPr="00D5696D">
        <w:rPr>
          <w:rFonts w:cstheme="minorHAnsi"/>
        </w:rPr>
        <w:t xml:space="preserve"> </w:t>
      </w:r>
      <w:r w:rsidR="005C1A82" w:rsidRPr="00F05DDF">
        <w:rPr>
          <w:rFonts w:cstheme="minorHAnsi"/>
        </w:rPr>
        <w:t>2024</w:t>
      </w:r>
      <w:r w:rsidR="005C1A82" w:rsidRPr="00D5696D">
        <w:rPr>
          <w:rFonts w:cstheme="minorHAnsi"/>
        </w:rPr>
        <w:t xml:space="preserve">, </w:t>
      </w:r>
      <w:r w:rsidR="005C1A82" w:rsidRPr="00F05DDF">
        <w:rPr>
          <w:rFonts w:cstheme="minorHAnsi"/>
        </w:rPr>
        <w:t>28.</w:t>
      </w:r>
      <w:r w:rsidR="005C1A82" w:rsidRPr="00D5696D">
        <w:rPr>
          <w:rFonts w:cstheme="minorHAnsi"/>
        </w:rPr>
        <w:t xml:space="preserve"> </w:t>
      </w:r>
      <w:r w:rsidR="005C1A82" w:rsidRPr="00F05DDF">
        <w:rPr>
          <w:rFonts w:cstheme="minorHAnsi"/>
        </w:rPr>
        <w:t>11.</w:t>
      </w:r>
      <w:r w:rsidR="005C1A82" w:rsidRPr="00D5696D">
        <w:rPr>
          <w:rFonts w:cstheme="minorHAnsi"/>
        </w:rPr>
        <w:t xml:space="preserve"> </w:t>
      </w:r>
      <w:r w:rsidR="005C1A82" w:rsidRPr="00F05DDF">
        <w:rPr>
          <w:rFonts w:cstheme="minorHAnsi"/>
        </w:rPr>
        <w:t>2024</w:t>
      </w:r>
      <w:r w:rsidR="005C1A82" w:rsidRPr="00D5696D">
        <w:rPr>
          <w:rFonts w:cstheme="minorHAnsi"/>
        </w:rPr>
        <w:t xml:space="preserve">, </w:t>
      </w:r>
      <w:r w:rsidR="005C1A82" w:rsidRPr="00F05DDF">
        <w:rPr>
          <w:rFonts w:cstheme="minorHAnsi"/>
        </w:rPr>
        <w:t>11.</w:t>
      </w:r>
      <w:r w:rsidR="005C1A82" w:rsidRPr="00D5696D">
        <w:rPr>
          <w:rFonts w:cstheme="minorHAnsi"/>
        </w:rPr>
        <w:t xml:space="preserve"> </w:t>
      </w:r>
      <w:r w:rsidR="005C1A82" w:rsidRPr="00F05DDF">
        <w:rPr>
          <w:rFonts w:cstheme="minorHAnsi"/>
        </w:rPr>
        <w:t>12.</w:t>
      </w:r>
      <w:r w:rsidR="005C1A82" w:rsidRPr="00D5696D">
        <w:rPr>
          <w:rFonts w:cstheme="minorHAnsi"/>
        </w:rPr>
        <w:t xml:space="preserve"> </w:t>
      </w:r>
      <w:r w:rsidR="005C1A82" w:rsidRPr="00F05DDF">
        <w:rPr>
          <w:rFonts w:cstheme="minorHAnsi"/>
        </w:rPr>
        <w:t>2024</w:t>
      </w:r>
      <w:r w:rsidR="005C1A82" w:rsidRPr="00D5696D">
        <w:rPr>
          <w:rFonts w:cstheme="minorHAnsi"/>
        </w:rPr>
        <w:t xml:space="preserve">, </w:t>
      </w:r>
      <w:r w:rsidR="005C1A82" w:rsidRPr="00F05DDF">
        <w:rPr>
          <w:rFonts w:cstheme="minorHAnsi"/>
        </w:rPr>
        <w:t>13.</w:t>
      </w:r>
      <w:r w:rsidR="005C1A82" w:rsidRPr="00D5696D">
        <w:rPr>
          <w:rFonts w:cstheme="minorHAnsi"/>
        </w:rPr>
        <w:t xml:space="preserve"> </w:t>
      </w:r>
      <w:r w:rsidR="005C1A82" w:rsidRPr="00F05DDF">
        <w:rPr>
          <w:rFonts w:cstheme="minorHAnsi"/>
        </w:rPr>
        <w:t>2.</w:t>
      </w:r>
      <w:r w:rsidR="005C1A82" w:rsidRPr="00D5696D">
        <w:rPr>
          <w:rFonts w:cstheme="minorHAnsi"/>
        </w:rPr>
        <w:t xml:space="preserve"> </w:t>
      </w:r>
      <w:r w:rsidR="005C1A82" w:rsidRPr="00F05DDF">
        <w:rPr>
          <w:rFonts w:cstheme="minorHAnsi"/>
        </w:rPr>
        <w:t>2025</w:t>
      </w:r>
      <w:r w:rsidR="005C1A82" w:rsidRPr="00D5696D">
        <w:rPr>
          <w:rFonts w:cstheme="minorHAnsi"/>
        </w:rPr>
        <w:t xml:space="preserve">, </w:t>
      </w:r>
      <w:r w:rsidR="005C1A82" w:rsidRPr="00F05DDF">
        <w:rPr>
          <w:rFonts w:cstheme="minorHAnsi"/>
        </w:rPr>
        <w:t>7.</w:t>
      </w:r>
      <w:r w:rsidR="005C1A82" w:rsidRPr="00D5696D">
        <w:rPr>
          <w:rFonts w:cstheme="minorHAnsi"/>
        </w:rPr>
        <w:t xml:space="preserve"> </w:t>
      </w:r>
      <w:r w:rsidR="005C1A82" w:rsidRPr="00F05DDF">
        <w:rPr>
          <w:rFonts w:cstheme="minorHAnsi"/>
        </w:rPr>
        <w:t>4.</w:t>
      </w:r>
      <w:r w:rsidR="005C1A82" w:rsidRPr="00D5696D">
        <w:rPr>
          <w:rFonts w:cstheme="minorHAnsi"/>
        </w:rPr>
        <w:t xml:space="preserve"> </w:t>
      </w:r>
      <w:r w:rsidR="005C1A82" w:rsidRPr="00F05DDF">
        <w:rPr>
          <w:rFonts w:cstheme="minorHAnsi"/>
        </w:rPr>
        <w:t>2025</w:t>
      </w:r>
      <w:r w:rsidR="005C1A82" w:rsidRPr="00D5696D">
        <w:rPr>
          <w:rFonts w:cstheme="minorHAnsi"/>
        </w:rPr>
        <w:t xml:space="preserve">, </w:t>
      </w:r>
      <w:r w:rsidR="005C1A82" w:rsidRPr="00F05DDF">
        <w:rPr>
          <w:rFonts w:cstheme="minorHAnsi"/>
        </w:rPr>
        <w:t>15.</w:t>
      </w:r>
      <w:r w:rsidR="005C1A82" w:rsidRPr="00D5696D">
        <w:rPr>
          <w:rFonts w:cstheme="minorHAnsi"/>
        </w:rPr>
        <w:t xml:space="preserve"> </w:t>
      </w:r>
      <w:r w:rsidR="005C1A82" w:rsidRPr="00F05DDF">
        <w:rPr>
          <w:rFonts w:cstheme="minorHAnsi"/>
        </w:rPr>
        <w:t>5.</w:t>
      </w:r>
      <w:r w:rsidR="005C1A82" w:rsidRPr="00D5696D">
        <w:rPr>
          <w:rFonts w:cstheme="minorHAnsi"/>
        </w:rPr>
        <w:t xml:space="preserve"> </w:t>
      </w:r>
      <w:r w:rsidR="005C1A82" w:rsidRPr="00F05DDF">
        <w:rPr>
          <w:rFonts w:cstheme="minorHAnsi"/>
        </w:rPr>
        <w:t>2025</w:t>
      </w:r>
      <w:r w:rsidR="005C1A82" w:rsidRPr="00D5696D">
        <w:rPr>
          <w:rFonts w:cstheme="minorHAnsi"/>
        </w:rPr>
        <w:t>.</w:t>
      </w:r>
    </w:p>
    <w:p w14:paraId="42A55AD2" w14:textId="77777777" w:rsidR="00481569" w:rsidRPr="00D5696D" w:rsidRDefault="00481569" w:rsidP="000D3F94">
      <w:pPr>
        <w:spacing w:before="240" w:line="254" w:lineRule="auto"/>
        <w:ind w:left="6372" w:hanging="6372"/>
        <w:jc w:val="both"/>
        <w:rPr>
          <w:rFonts w:cstheme="minorHAnsi"/>
          <w:b/>
        </w:rPr>
      </w:pPr>
      <w:r w:rsidRPr="00D5696D">
        <w:rPr>
          <w:rFonts w:cstheme="minorHAnsi"/>
          <w:b/>
        </w:rPr>
        <w:t>PS pro digitální kompetence</w:t>
      </w:r>
    </w:p>
    <w:p w14:paraId="18DFD738" w14:textId="100EBF28" w:rsidR="00481569" w:rsidRPr="00D5696D" w:rsidRDefault="00481569" w:rsidP="000D3F94">
      <w:pPr>
        <w:spacing w:after="0" w:line="240" w:lineRule="auto"/>
        <w:ind w:right="223"/>
        <w:jc w:val="both"/>
        <w:rPr>
          <w:rFonts w:cstheme="minorHAnsi"/>
        </w:rPr>
      </w:pPr>
      <w:r w:rsidRPr="00D5696D">
        <w:rPr>
          <w:rFonts w:cstheme="minorHAnsi"/>
        </w:rPr>
        <w:t>2. 11. 2022, 11. 1. 2023, 18. 1. 2023, 8. 3. 2023, 25. 4. 2023</w:t>
      </w:r>
      <w:r w:rsidR="000D3F94" w:rsidRPr="00D5696D">
        <w:rPr>
          <w:rFonts w:cstheme="minorHAnsi"/>
        </w:rPr>
        <w:t xml:space="preserve">, </w:t>
      </w:r>
      <w:r w:rsidR="000D3F94" w:rsidRPr="00F05DDF">
        <w:rPr>
          <w:rFonts w:cstheme="minorHAnsi"/>
        </w:rPr>
        <w:t>16.</w:t>
      </w:r>
      <w:r w:rsidR="000D3F94" w:rsidRPr="00D5696D">
        <w:rPr>
          <w:rFonts w:cstheme="minorHAnsi"/>
        </w:rPr>
        <w:t xml:space="preserve"> </w:t>
      </w:r>
      <w:r w:rsidR="000D3F94" w:rsidRPr="00F05DDF">
        <w:rPr>
          <w:rFonts w:cstheme="minorHAnsi"/>
        </w:rPr>
        <w:t>4.</w:t>
      </w:r>
      <w:r w:rsidR="000D3F94" w:rsidRPr="00D5696D">
        <w:rPr>
          <w:rFonts w:cstheme="minorHAnsi"/>
        </w:rPr>
        <w:t xml:space="preserve"> </w:t>
      </w:r>
      <w:r w:rsidR="000D3F94" w:rsidRPr="00F05DDF">
        <w:rPr>
          <w:rFonts w:cstheme="minorHAnsi"/>
        </w:rPr>
        <w:t>2024</w:t>
      </w:r>
      <w:r w:rsidR="000D3F94" w:rsidRPr="00D5696D">
        <w:rPr>
          <w:rFonts w:cstheme="minorHAnsi"/>
        </w:rPr>
        <w:t xml:space="preserve">, </w:t>
      </w:r>
      <w:r w:rsidR="000D3F94" w:rsidRPr="00F05DDF">
        <w:rPr>
          <w:rFonts w:cstheme="minorHAnsi"/>
        </w:rPr>
        <w:t>22.</w:t>
      </w:r>
      <w:r w:rsidR="000D3F94" w:rsidRPr="00D5696D">
        <w:rPr>
          <w:rFonts w:cstheme="minorHAnsi"/>
        </w:rPr>
        <w:t xml:space="preserve"> </w:t>
      </w:r>
      <w:r w:rsidR="000D3F94" w:rsidRPr="00F05DDF">
        <w:rPr>
          <w:rFonts w:cstheme="minorHAnsi"/>
        </w:rPr>
        <w:t>10.</w:t>
      </w:r>
      <w:r w:rsidR="000D3F94" w:rsidRPr="00D5696D">
        <w:rPr>
          <w:rFonts w:cstheme="minorHAnsi"/>
        </w:rPr>
        <w:t xml:space="preserve"> </w:t>
      </w:r>
      <w:r w:rsidR="000D3F94" w:rsidRPr="00F05DDF">
        <w:rPr>
          <w:rFonts w:cstheme="minorHAnsi"/>
        </w:rPr>
        <w:t>2024</w:t>
      </w:r>
      <w:r w:rsidR="000D3F94" w:rsidRPr="00D5696D">
        <w:rPr>
          <w:rFonts w:cstheme="minorHAnsi"/>
        </w:rPr>
        <w:t xml:space="preserve">, </w:t>
      </w:r>
      <w:r w:rsidR="000D3F94" w:rsidRPr="00F05DDF">
        <w:rPr>
          <w:rFonts w:cstheme="minorHAnsi"/>
        </w:rPr>
        <w:t>28.</w:t>
      </w:r>
      <w:r w:rsidR="000D3F94" w:rsidRPr="00D5696D">
        <w:rPr>
          <w:rFonts w:cstheme="minorHAnsi"/>
        </w:rPr>
        <w:t xml:space="preserve"> </w:t>
      </w:r>
      <w:r w:rsidR="000D3F94" w:rsidRPr="00F05DDF">
        <w:rPr>
          <w:rFonts w:cstheme="minorHAnsi"/>
        </w:rPr>
        <w:t>11.</w:t>
      </w:r>
      <w:r w:rsidR="000D3F94" w:rsidRPr="00D5696D">
        <w:rPr>
          <w:rFonts w:cstheme="minorHAnsi"/>
        </w:rPr>
        <w:t xml:space="preserve"> </w:t>
      </w:r>
      <w:r w:rsidR="000D3F94" w:rsidRPr="00F05DDF">
        <w:rPr>
          <w:rFonts w:cstheme="minorHAnsi"/>
        </w:rPr>
        <w:t>2024</w:t>
      </w:r>
      <w:r w:rsidR="000D3F94" w:rsidRPr="00D5696D">
        <w:rPr>
          <w:rFonts w:cstheme="minorHAnsi"/>
        </w:rPr>
        <w:t xml:space="preserve">, </w:t>
      </w:r>
      <w:r w:rsidR="000D3F94" w:rsidRPr="00F05DDF">
        <w:rPr>
          <w:rFonts w:cstheme="minorHAnsi"/>
        </w:rPr>
        <w:t>11.</w:t>
      </w:r>
      <w:r w:rsidR="000D3F94" w:rsidRPr="00D5696D">
        <w:rPr>
          <w:rFonts w:cstheme="minorHAnsi"/>
        </w:rPr>
        <w:t xml:space="preserve"> </w:t>
      </w:r>
      <w:r w:rsidR="000D3F94" w:rsidRPr="00F05DDF">
        <w:rPr>
          <w:rFonts w:cstheme="minorHAnsi"/>
        </w:rPr>
        <w:t>12.</w:t>
      </w:r>
      <w:r w:rsidR="000D3F94" w:rsidRPr="00D5696D">
        <w:rPr>
          <w:rFonts w:cstheme="minorHAnsi"/>
        </w:rPr>
        <w:t xml:space="preserve"> </w:t>
      </w:r>
      <w:r w:rsidR="000D3F94" w:rsidRPr="00F05DDF">
        <w:rPr>
          <w:rFonts w:cstheme="minorHAnsi"/>
        </w:rPr>
        <w:t>2024</w:t>
      </w:r>
      <w:r w:rsidR="000D3F94" w:rsidRPr="00D5696D">
        <w:rPr>
          <w:rFonts w:cstheme="minorHAnsi"/>
        </w:rPr>
        <w:t xml:space="preserve">, </w:t>
      </w:r>
      <w:r w:rsidR="000D3F94" w:rsidRPr="00F05DDF">
        <w:rPr>
          <w:rFonts w:cstheme="minorHAnsi"/>
        </w:rPr>
        <w:t>13.</w:t>
      </w:r>
      <w:r w:rsidR="000D3F94" w:rsidRPr="00D5696D">
        <w:rPr>
          <w:rFonts w:cstheme="minorHAnsi"/>
        </w:rPr>
        <w:t xml:space="preserve"> </w:t>
      </w:r>
      <w:r w:rsidR="000D3F94" w:rsidRPr="00F05DDF">
        <w:rPr>
          <w:rFonts w:cstheme="minorHAnsi"/>
        </w:rPr>
        <w:t>2.</w:t>
      </w:r>
      <w:r w:rsidR="000D3F94" w:rsidRPr="00D5696D">
        <w:rPr>
          <w:rFonts w:cstheme="minorHAnsi"/>
        </w:rPr>
        <w:t xml:space="preserve"> </w:t>
      </w:r>
      <w:r w:rsidR="000D3F94" w:rsidRPr="00F05DDF">
        <w:rPr>
          <w:rFonts w:cstheme="minorHAnsi"/>
        </w:rPr>
        <w:t>2025</w:t>
      </w:r>
      <w:r w:rsidR="000D3F94" w:rsidRPr="00D5696D">
        <w:rPr>
          <w:rFonts w:cstheme="minorHAnsi"/>
        </w:rPr>
        <w:t xml:space="preserve">, </w:t>
      </w:r>
      <w:r w:rsidR="000D3F94" w:rsidRPr="00F05DDF">
        <w:rPr>
          <w:rFonts w:cstheme="minorHAnsi"/>
        </w:rPr>
        <w:t>7.</w:t>
      </w:r>
      <w:r w:rsidR="000D3F94" w:rsidRPr="00D5696D">
        <w:rPr>
          <w:rFonts w:cstheme="minorHAnsi"/>
        </w:rPr>
        <w:t xml:space="preserve"> </w:t>
      </w:r>
      <w:r w:rsidR="000D3F94" w:rsidRPr="00F05DDF">
        <w:rPr>
          <w:rFonts w:cstheme="minorHAnsi"/>
        </w:rPr>
        <w:t>4.</w:t>
      </w:r>
      <w:r w:rsidR="000D3F94" w:rsidRPr="00D5696D">
        <w:rPr>
          <w:rFonts w:cstheme="minorHAnsi"/>
        </w:rPr>
        <w:t xml:space="preserve"> </w:t>
      </w:r>
      <w:r w:rsidR="000D3F94" w:rsidRPr="00F05DDF">
        <w:rPr>
          <w:rFonts w:cstheme="minorHAnsi"/>
        </w:rPr>
        <w:t>2025</w:t>
      </w:r>
      <w:r w:rsidR="000D3F94" w:rsidRPr="00D5696D">
        <w:rPr>
          <w:rFonts w:cstheme="minorHAnsi"/>
        </w:rPr>
        <w:t xml:space="preserve">, </w:t>
      </w:r>
      <w:r w:rsidR="000D3F94" w:rsidRPr="00F05DDF">
        <w:rPr>
          <w:rFonts w:cstheme="minorHAnsi"/>
        </w:rPr>
        <w:t>15.</w:t>
      </w:r>
      <w:r w:rsidR="000D3F94" w:rsidRPr="00D5696D">
        <w:rPr>
          <w:rFonts w:cstheme="minorHAnsi"/>
        </w:rPr>
        <w:t xml:space="preserve"> </w:t>
      </w:r>
      <w:r w:rsidR="000D3F94" w:rsidRPr="00F05DDF">
        <w:rPr>
          <w:rFonts w:cstheme="minorHAnsi"/>
        </w:rPr>
        <w:t>5.</w:t>
      </w:r>
      <w:r w:rsidR="000D3F94" w:rsidRPr="00D5696D">
        <w:rPr>
          <w:rFonts w:cstheme="minorHAnsi"/>
        </w:rPr>
        <w:t xml:space="preserve"> </w:t>
      </w:r>
      <w:r w:rsidR="000D3F94" w:rsidRPr="00F05DDF">
        <w:rPr>
          <w:rFonts w:cstheme="minorHAnsi"/>
        </w:rPr>
        <w:t>2025</w:t>
      </w:r>
      <w:r w:rsidR="000D3F94" w:rsidRPr="00D5696D">
        <w:rPr>
          <w:rFonts w:cstheme="minorHAnsi"/>
        </w:rPr>
        <w:t>.</w:t>
      </w:r>
    </w:p>
    <w:p w14:paraId="51B03089" w14:textId="77777777" w:rsidR="00481569" w:rsidRPr="00D5696D" w:rsidRDefault="00481569" w:rsidP="000D3F94">
      <w:pPr>
        <w:spacing w:after="0" w:line="240" w:lineRule="auto"/>
        <w:ind w:right="223"/>
        <w:jc w:val="both"/>
        <w:rPr>
          <w:rFonts w:cstheme="minorHAnsi"/>
        </w:rPr>
      </w:pPr>
    </w:p>
    <w:p w14:paraId="09A1FE12" w14:textId="77777777" w:rsidR="00BF6B50" w:rsidRPr="00D5696D" w:rsidRDefault="00BF6B50" w:rsidP="0011719B">
      <w:pPr>
        <w:spacing w:before="360"/>
        <w:jc w:val="both"/>
        <w:rPr>
          <w:rFonts w:cstheme="minorHAnsi"/>
          <w:b/>
          <w:color w:val="90C226"/>
        </w:rPr>
      </w:pPr>
      <w:r w:rsidRPr="00D5696D">
        <w:rPr>
          <w:rFonts w:cstheme="minorHAnsi"/>
          <w:b/>
          <w:color w:val="90C226"/>
        </w:rPr>
        <w:t xml:space="preserve">Analytická část dokumentu </w:t>
      </w:r>
    </w:p>
    <w:p w14:paraId="61917D5E" w14:textId="5D83A2AD" w:rsidR="00BF6B50" w:rsidRPr="00D5696D" w:rsidRDefault="00BF6B50" w:rsidP="008150C2">
      <w:pPr>
        <w:jc w:val="both"/>
        <w:rPr>
          <w:rFonts w:cstheme="minorHAnsi"/>
        </w:rPr>
      </w:pPr>
      <w:r w:rsidRPr="00D5696D">
        <w:rPr>
          <w:rFonts w:cstheme="minorHAnsi"/>
        </w:rPr>
        <w:t xml:space="preserve">Výchozím bodem </w:t>
      </w:r>
      <w:r w:rsidR="008150C2" w:rsidRPr="00D5696D">
        <w:rPr>
          <w:rFonts w:cstheme="minorHAnsi"/>
        </w:rPr>
        <w:t>a</w:t>
      </w:r>
      <w:r w:rsidRPr="00D5696D">
        <w:rPr>
          <w:rFonts w:cstheme="minorHAnsi"/>
        </w:rPr>
        <w:t xml:space="preserve">nalytické části dokumentu </w:t>
      </w:r>
      <w:r w:rsidR="0017703F">
        <w:rPr>
          <w:rFonts w:cstheme="minorHAnsi"/>
        </w:rPr>
        <w:t>jsou zpra</w:t>
      </w:r>
      <w:r w:rsidR="00431E68">
        <w:rPr>
          <w:rFonts w:cstheme="minorHAnsi"/>
        </w:rPr>
        <w:t xml:space="preserve">covaná vyhodnocení pokroku škol vycházející z dotazníkového šetření. </w:t>
      </w:r>
      <w:r w:rsidRPr="00D5696D">
        <w:rPr>
          <w:rFonts w:cstheme="minorHAnsi"/>
        </w:rPr>
        <w:t>Dále byly zjišťovány potřeby investic ve školách</w:t>
      </w:r>
      <w:r w:rsidR="008150C2" w:rsidRPr="00D5696D">
        <w:rPr>
          <w:rFonts w:cstheme="minorHAnsi"/>
        </w:rPr>
        <w:t xml:space="preserve">, včetně jejich </w:t>
      </w:r>
      <w:r w:rsidRPr="00D5696D">
        <w:rPr>
          <w:rFonts w:cstheme="minorHAnsi"/>
        </w:rPr>
        <w:t>připravenosti</w:t>
      </w:r>
      <w:r w:rsidR="008150C2" w:rsidRPr="00D5696D">
        <w:rPr>
          <w:rFonts w:cstheme="minorHAnsi"/>
        </w:rPr>
        <w:t>, a zpracovány SWOT analýzy vybraných oblastí</w:t>
      </w:r>
      <w:r w:rsidRPr="00D5696D">
        <w:rPr>
          <w:rFonts w:cstheme="minorHAnsi"/>
        </w:rPr>
        <w:t xml:space="preserve">. </w:t>
      </w:r>
    </w:p>
    <w:p w14:paraId="3DA5D4CE" w14:textId="77777777" w:rsidR="00B53A0A" w:rsidRPr="00D5696D" w:rsidRDefault="00B53A0A" w:rsidP="008B15E1">
      <w:pPr>
        <w:pStyle w:val="Nadpis1"/>
        <w:pageBreakBefore/>
        <w:numPr>
          <w:ilvl w:val="0"/>
          <w:numId w:val="1"/>
        </w:numPr>
        <w:pBdr>
          <w:bottom w:val="single" w:sz="4" w:space="0" w:color="90C226" w:themeColor="accent1"/>
        </w:pBdr>
        <w:spacing w:before="600"/>
        <w:ind w:left="714" w:hanging="357"/>
        <w:rPr>
          <w:rFonts w:asciiTheme="minorHAnsi" w:hAnsiTheme="minorHAnsi"/>
        </w:rPr>
      </w:pPr>
      <w:r w:rsidRPr="00D5696D">
        <w:rPr>
          <w:rFonts w:asciiTheme="minorHAnsi" w:hAnsiTheme="minorHAnsi"/>
        </w:rPr>
        <w:lastRenderedPageBreak/>
        <w:t>Popis priorit a cílů</w:t>
      </w:r>
    </w:p>
    <w:p w14:paraId="7767178F" w14:textId="6AD16579" w:rsidR="003E111E" w:rsidRPr="00D5696D" w:rsidRDefault="005441FB" w:rsidP="00B71C44">
      <w:pPr>
        <w:pStyle w:val="Nadpis2"/>
        <w:spacing w:before="480"/>
        <w:ind w:left="2832" w:hanging="2832"/>
        <w:rPr>
          <w:rFonts w:asciiTheme="minorHAnsi" w:hAnsiTheme="minorHAnsi"/>
        </w:rPr>
      </w:pPr>
      <w:r w:rsidRPr="00D5696D">
        <w:rPr>
          <w:rFonts w:asciiTheme="minorHAnsi" w:hAnsiTheme="minorHAnsi"/>
        </w:rPr>
        <w:t>Prioritní oblast</w:t>
      </w:r>
      <w:r w:rsidR="00F106E9" w:rsidRPr="00D5696D">
        <w:rPr>
          <w:rFonts w:asciiTheme="minorHAnsi" w:hAnsiTheme="minorHAnsi"/>
        </w:rPr>
        <w:t xml:space="preserve"> 1</w:t>
      </w:r>
      <w:r w:rsidR="00B71C44" w:rsidRPr="00D5696D">
        <w:rPr>
          <w:rFonts w:asciiTheme="minorHAnsi" w:hAnsiTheme="minorHAnsi"/>
        </w:rPr>
        <w:tab/>
      </w:r>
    </w:p>
    <w:p w14:paraId="5440DBCE" w14:textId="5CC95368" w:rsidR="000B2E0A" w:rsidRDefault="00B71C44" w:rsidP="000B2E0A">
      <w:pPr>
        <w:pStyle w:val="Nadpis2"/>
        <w:spacing w:before="0"/>
        <w:ind w:left="2832" w:hanging="2832"/>
        <w:rPr>
          <w:rFonts w:asciiTheme="minorHAnsi" w:hAnsiTheme="minorHAnsi"/>
          <w:color w:val="496A00"/>
        </w:rPr>
      </w:pPr>
      <w:r w:rsidRPr="00D5696D">
        <w:rPr>
          <w:rFonts w:asciiTheme="minorHAnsi" w:hAnsiTheme="minorHAnsi"/>
          <w:color w:val="496A00"/>
        </w:rPr>
        <w:t>Bezpečné a motivující vzdělávací prostředí - respekt, důvěra, spolupráce a sdílení</w:t>
      </w:r>
    </w:p>
    <w:p w14:paraId="3291A0F6" w14:textId="77777777" w:rsidR="000B2E0A" w:rsidRPr="000B2E0A" w:rsidRDefault="000B2E0A" w:rsidP="000B2E0A"/>
    <w:p w14:paraId="2EF7FAA1" w14:textId="7C7F1ABE" w:rsidR="00B71C44" w:rsidRDefault="000B2E0A" w:rsidP="000B2E0A">
      <w:pPr>
        <w:jc w:val="both"/>
        <w:rPr>
          <w:sz w:val="22"/>
          <w:szCs w:val="22"/>
        </w:rPr>
      </w:pPr>
      <w:r w:rsidRPr="000B2E0A">
        <w:rPr>
          <w:sz w:val="22"/>
          <w:szCs w:val="22"/>
        </w:rPr>
        <w:t>Vzdělávání stavíme na vzájemně se respektujících vztazích mezi všemi účastníky – dětmi, žáky, učiteli a rodiči. Vzájemný respekt podporuje otevřenost a vzájemnou důvěru, což přispívá k vytvoření bezpečného prostředí ke spolupráci mezi všemi aktéry vzdělávání a prostředí, kde se každý cítí vítán a respektován. Věříme, že společné úsilí, sdílení nápadů a znalostí přináší větší výsledky a obohacuje každého z nás.</w:t>
      </w:r>
    </w:p>
    <w:p w14:paraId="3331D606" w14:textId="77777777" w:rsidR="000B2E0A" w:rsidRPr="000B2E0A" w:rsidRDefault="000B2E0A" w:rsidP="000B2E0A">
      <w:pPr>
        <w:jc w:val="both"/>
        <w:rPr>
          <w:sz w:val="22"/>
          <w:szCs w:val="22"/>
        </w:rPr>
      </w:pPr>
    </w:p>
    <w:p w14:paraId="7564A07C" w14:textId="17A10373" w:rsidR="001466CF" w:rsidRPr="00D5696D" w:rsidRDefault="001466CF" w:rsidP="001466CF">
      <w:pPr>
        <w:ind w:left="851" w:hanging="851"/>
        <w:rPr>
          <w:sz w:val="22"/>
        </w:rPr>
      </w:pPr>
      <w:r w:rsidRPr="00D5696D">
        <w:rPr>
          <w:sz w:val="22"/>
        </w:rPr>
        <w:t xml:space="preserve">Cíl 1.1 </w:t>
      </w:r>
      <w:r w:rsidRPr="00D5696D">
        <w:rPr>
          <w:sz w:val="22"/>
        </w:rPr>
        <w:tab/>
        <w:t>Podporování vzájemné důvěry, respektu a spolupráci mezi dětmi, žáky, pedagogy a rodiči prostřednictvím pravidelných setkání a společných aktivit.</w:t>
      </w:r>
    </w:p>
    <w:p w14:paraId="306DB57A" w14:textId="0B6C1B14" w:rsidR="001466CF" w:rsidRPr="00D5696D" w:rsidRDefault="001466CF" w:rsidP="001466CF">
      <w:pPr>
        <w:ind w:left="851" w:hanging="851"/>
        <w:rPr>
          <w:sz w:val="22"/>
        </w:rPr>
      </w:pPr>
      <w:r w:rsidRPr="00D5696D">
        <w:rPr>
          <w:sz w:val="22"/>
        </w:rPr>
        <w:t xml:space="preserve">Cíl 1.2 </w:t>
      </w:r>
      <w:r w:rsidRPr="00D5696D">
        <w:rPr>
          <w:sz w:val="22"/>
        </w:rPr>
        <w:tab/>
        <w:t>Posilování transparentní a partnerské komunikace při organizačních záležitostech školy za pomocí zapojení všech účastníků vzdělávání do rozhodovacích procesů.</w:t>
      </w:r>
    </w:p>
    <w:p w14:paraId="7BD7C9AE" w14:textId="46BEBFEC" w:rsidR="001466CF" w:rsidRPr="00D5696D" w:rsidRDefault="001466CF" w:rsidP="001466CF">
      <w:pPr>
        <w:ind w:left="851" w:hanging="851"/>
        <w:rPr>
          <w:sz w:val="22"/>
        </w:rPr>
      </w:pPr>
      <w:r w:rsidRPr="00D5696D">
        <w:rPr>
          <w:sz w:val="22"/>
        </w:rPr>
        <w:t xml:space="preserve">Cíl 1.3 </w:t>
      </w:r>
      <w:r w:rsidR="003E111E" w:rsidRPr="00D5696D">
        <w:rPr>
          <w:sz w:val="22"/>
        </w:rPr>
        <w:tab/>
      </w:r>
      <w:r w:rsidRPr="00D5696D">
        <w:rPr>
          <w:sz w:val="22"/>
        </w:rPr>
        <w:t xml:space="preserve">Budování příjemného a motivujícího prostředí školy, které je příjemným zázemím pro vzdělávání </w:t>
      </w:r>
      <w:r w:rsidR="00692B6E" w:rsidRPr="00D5696D">
        <w:rPr>
          <w:sz w:val="22"/>
        </w:rPr>
        <w:br/>
      </w:r>
      <w:r w:rsidRPr="00D5696D">
        <w:rPr>
          <w:sz w:val="22"/>
        </w:rPr>
        <w:t>i osobní rozvoj dětí, žáků i pedagogů.</w:t>
      </w:r>
    </w:p>
    <w:p w14:paraId="456D31BF" w14:textId="77777777" w:rsidR="00F106E9" w:rsidRPr="00D5696D" w:rsidRDefault="00F106E9" w:rsidP="00F106E9">
      <w:pPr>
        <w:jc w:val="both"/>
        <w:rPr>
          <w:rStyle w:val="Siln"/>
          <w:b w:val="0"/>
          <w:bCs w:val="0"/>
        </w:rPr>
      </w:pPr>
    </w:p>
    <w:p w14:paraId="666C1FBD" w14:textId="77777777" w:rsidR="00ED5334" w:rsidRPr="00D5696D" w:rsidRDefault="00F106E9" w:rsidP="00F106E9">
      <w:pPr>
        <w:pStyle w:val="Nadpis2"/>
        <w:rPr>
          <w:rFonts w:asciiTheme="minorHAnsi" w:hAnsiTheme="minorHAnsi"/>
        </w:rPr>
      </w:pPr>
      <w:r w:rsidRPr="00D5696D">
        <w:rPr>
          <w:rFonts w:asciiTheme="minorHAnsi" w:hAnsiTheme="minorHAnsi"/>
        </w:rPr>
        <w:t>Priorit</w:t>
      </w:r>
      <w:r w:rsidR="005441FB" w:rsidRPr="00D5696D">
        <w:rPr>
          <w:rFonts w:asciiTheme="minorHAnsi" w:hAnsiTheme="minorHAnsi"/>
        </w:rPr>
        <w:t>ní obl</w:t>
      </w:r>
      <w:r w:rsidRPr="00D5696D">
        <w:rPr>
          <w:rFonts w:asciiTheme="minorHAnsi" w:hAnsiTheme="minorHAnsi"/>
        </w:rPr>
        <w:t>a</w:t>
      </w:r>
      <w:r w:rsidR="005441FB" w:rsidRPr="00D5696D">
        <w:rPr>
          <w:rFonts w:asciiTheme="minorHAnsi" w:hAnsiTheme="minorHAnsi"/>
        </w:rPr>
        <w:t>st</w:t>
      </w:r>
      <w:r w:rsidRPr="00D5696D">
        <w:rPr>
          <w:rFonts w:asciiTheme="minorHAnsi" w:hAnsiTheme="minorHAnsi"/>
        </w:rPr>
        <w:t xml:space="preserve"> 2</w:t>
      </w:r>
    </w:p>
    <w:p w14:paraId="1B9C2677" w14:textId="1D7884B6" w:rsidR="00F106E9" w:rsidRDefault="00ED5334" w:rsidP="00ED5334">
      <w:pPr>
        <w:pStyle w:val="Nadpis2"/>
        <w:spacing w:before="0"/>
        <w:ind w:left="2832" w:hanging="2832"/>
        <w:rPr>
          <w:rFonts w:asciiTheme="minorHAnsi" w:hAnsiTheme="minorHAnsi"/>
          <w:color w:val="496A00"/>
        </w:rPr>
      </w:pPr>
      <w:r w:rsidRPr="00D5696D">
        <w:rPr>
          <w:rFonts w:asciiTheme="minorHAnsi" w:hAnsiTheme="minorHAnsi"/>
          <w:color w:val="496A00"/>
        </w:rPr>
        <w:t>Rozvoj klíčových kompetencí dětí, žáků a pedagogů</w:t>
      </w:r>
    </w:p>
    <w:p w14:paraId="3387F456" w14:textId="77777777" w:rsidR="000B2E0A" w:rsidRPr="000B2E0A" w:rsidRDefault="000B2E0A" w:rsidP="000B2E0A"/>
    <w:p w14:paraId="6405A0D0" w14:textId="0AD24153" w:rsidR="00240BB0" w:rsidRDefault="000B2E0A" w:rsidP="000B2E0A">
      <w:pPr>
        <w:jc w:val="both"/>
        <w:rPr>
          <w:sz w:val="22"/>
          <w:szCs w:val="22"/>
        </w:rPr>
      </w:pPr>
      <w:r w:rsidRPr="000B2E0A">
        <w:rPr>
          <w:sz w:val="22"/>
          <w:szCs w:val="22"/>
        </w:rPr>
        <w:t xml:space="preserve">Vedeme žáky k odpovědnému přístupu k vlastnímu vzdělávání, rozhodování a přijímání důsledků svých činů. Podporujeme sebezodpovědnost jako klíč k vnitřní motivaci a osobnímu růstu. Vytváříme prostředí, kde může každé dítě, každý žák růst vlastním tempem a kde každý pokrok má svou hodnotu. Stejný důraz klademe na podporu pedagogů, aby měli příležitosti k profesnímu růstu, ale i systematickou supervizi, jež pomáhá zlepšovat jejich práci a podporovat jejich osobní </w:t>
      </w:r>
      <w:r>
        <w:rPr>
          <w:sz w:val="22"/>
          <w:szCs w:val="22"/>
        </w:rPr>
        <w:t>pohodu. Trvalý rozvoj dětí, žák</w:t>
      </w:r>
      <w:r w:rsidRPr="000B2E0A">
        <w:rPr>
          <w:sz w:val="22"/>
          <w:szCs w:val="22"/>
        </w:rPr>
        <w:t>ů i pedagogů považujeme za základ dlouhodobého úspěchu.</w:t>
      </w:r>
    </w:p>
    <w:p w14:paraId="0A9E7167" w14:textId="77777777" w:rsidR="000B2E0A" w:rsidRPr="000B2E0A" w:rsidRDefault="000B2E0A" w:rsidP="000B2E0A">
      <w:pPr>
        <w:jc w:val="both"/>
        <w:rPr>
          <w:sz w:val="22"/>
          <w:szCs w:val="22"/>
        </w:rPr>
      </w:pPr>
    </w:p>
    <w:p w14:paraId="18B44C45" w14:textId="63A2B21B" w:rsidR="00240BB0" w:rsidRPr="00D5696D" w:rsidRDefault="00240BB0" w:rsidP="00240BB0">
      <w:pPr>
        <w:ind w:left="851" w:hanging="851"/>
        <w:rPr>
          <w:sz w:val="22"/>
        </w:rPr>
      </w:pPr>
      <w:r w:rsidRPr="00D5696D">
        <w:rPr>
          <w:sz w:val="22"/>
        </w:rPr>
        <w:t>Cíl 2.1</w:t>
      </w:r>
      <w:r w:rsidRPr="00D5696D">
        <w:rPr>
          <w:sz w:val="22"/>
        </w:rPr>
        <w:tab/>
        <w:t>Podporování rozvoje osobnostních a sociálních dovedností dětí a žáků, včetně práce s cíli, motivací, stresem a plánováním jako základních prvků pro úspěch ve vzdělávání, profesním i osobním životě.</w:t>
      </w:r>
    </w:p>
    <w:p w14:paraId="57DEB1EE" w14:textId="799E4C76" w:rsidR="00240BB0" w:rsidRPr="00D5696D" w:rsidRDefault="00240BB0" w:rsidP="00240BB0">
      <w:pPr>
        <w:ind w:left="851" w:hanging="851"/>
        <w:rPr>
          <w:sz w:val="22"/>
        </w:rPr>
      </w:pPr>
      <w:r w:rsidRPr="00D5696D">
        <w:rPr>
          <w:sz w:val="22"/>
        </w:rPr>
        <w:t>Cíl 2.2</w:t>
      </w:r>
      <w:r w:rsidRPr="00D5696D">
        <w:rPr>
          <w:sz w:val="22"/>
        </w:rPr>
        <w:tab/>
        <w:t>Zajišťování systematické podpory a supervize pro pedagogy jako nástroje jejich profesního rozvoje a podpory duševního zdraví a rovnováhy.</w:t>
      </w:r>
    </w:p>
    <w:p w14:paraId="155CE083" w14:textId="7A73E1DD" w:rsidR="00240BB0" w:rsidRPr="00D5696D" w:rsidRDefault="00240BB0" w:rsidP="00240BB0">
      <w:pPr>
        <w:ind w:left="851" w:hanging="851"/>
        <w:rPr>
          <w:sz w:val="22"/>
        </w:rPr>
      </w:pPr>
      <w:r w:rsidRPr="00D5696D">
        <w:rPr>
          <w:sz w:val="22"/>
        </w:rPr>
        <w:t>Cíl 2.3</w:t>
      </w:r>
      <w:r w:rsidRPr="00D5696D">
        <w:rPr>
          <w:sz w:val="22"/>
        </w:rPr>
        <w:tab/>
        <w:t>Podporování reflektivního vzdělávání celých týmů školy i jednotlivců v hodnotovém seberozvoji.</w:t>
      </w:r>
    </w:p>
    <w:p w14:paraId="568A062A" w14:textId="63C0BE2F" w:rsidR="000B2E0A" w:rsidRDefault="000B2E0A">
      <w:r>
        <w:br w:type="page"/>
      </w:r>
    </w:p>
    <w:p w14:paraId="744CFB8B" w14:textId="77777777" w:rsidR="00A6112D" w:rsidRPr="00D5696D" w:rsidRDefault="00A6112D" w:rsidP="00F106E9"/>
    <w:p w14:paraId="2EC3BDE7" w14:textId="77777777" w:rsidR="00ED5334" w:rsidRPr="00D5696D" w:rsidRDefault="00F106E9" w:rsidP="00C944D4">
      <w:pPr>
        <w:pStyle w:val="Nadpis2"/>
        <w:rPr>
          <w:rFonts w:asciiTheme="minorHAnsi" w:hAnsiTheme="minorHAnsi"/>
        </w:rPr>
      </w:pPr>
      <w:r w:rsidRPr="00D5696D">
        <w:rPr>
          <w:rFonts w:asciiTheme="minorHAnsi" w:hAnsiTheme="minorHAnsi"/>
        </w:rPr>
        <w:t>Priorit</w:t>
      </w:r>
      <w:r w:rsidR="005441FB" w:rsidRPr="00D5696D">
        <w:rPr>
          <w:rFonts w:asciiTheme="minorHAnsi" w:hAnsiTheme="minorHAnsi"/>
        </w:rPr>
        <w:t>ní obl</w:t>
      </w:r>
      <w:r w:rsidRPr="00D5696D">
        <w:rPr>
          <w:rFonts w:asciiTheme="minorHAnsi" w:hAnsiTheme="minorHAnsi"/>
        </w:rPr>
        <w:t>a</w:t>
      </w:r>
      <w:r w:rsidR="005441FB" w:rsidRPr="00D5696D">
        <w:rPr>
          <w:rFonts w:asciiTheme="minorHAnsi" w:hAnsiTheme="minorHAnsi"/>
        </w:rPr>
        <w:t>st</w:t>
      </w:r>
      <w:r w:rsidRPr="00D5696D">
        <w:rPr>
          <w:rFonts w:asciiTheme="minorHAnsi" w:hAnsiTheme="minorHAnsi"/>
        </w:rPr>
        <w:t xml:space="preserve"> 3</w:t>
      </w:r>
    </w:p>
    <w:p w14:paraId="360BE3F1" w14:textId="18E829BF" w:rsidR="00F106E9" w:rsidRDefault="00ED5334" w:rsidP="00ED5334">
      <w:pPr>
        <w:pStyle w:val="Nadpis2"/>
        <w:spacing w:before="0"/>
        <w:ind w:left="2832" w:hanging="2832"/>
        <w:rPr>
          <w:rFonts w:asciiTheme="minorHAnsi" w:hAnsiTheme="minorHAnsi"/>
          <w:color w:val="496A00"/>
        </w:rPr>
      </w:pPr>
      <w:r w:rsidRPr="00D5696D">
        <w:rPr>
          <w:rFonts w:asciiTheme="minorHAnsi" w:hAnsiTheme="minorHAnsi"/>
          <w:color w:val="496A00"/>
        </w:rPr>
        <w:t>Podpora spolupráce a efektivní řízení ve vzdělávání</w:t>
      </w:r>
    </w:p>
    <w:p w14:paraId="1D9655FC" w14:textId="1CADA44D" w:rsidR="000B2E0A" w:rsidRDefault="000B2E0A" w:rsidP="000B2E0A"/>
    <w:p w14:paraId="4C84EC7F" w14:textId="0BD920F5" w:rsidR="000B2E0A" w:rsidRPr="000B2E0A" w:rsidRDefault="000B2E0A" w:rsidP="000B2E0A">
      <w:pPr>
        <w:jc w:val="both"/>
        <w:rPr>
          <w:sz w:val="22"/>
          <w:szCs w:val="22"/>
        </w:rPr>
      </w:pPr>
      <w:r w:rsidRPr="000B2E0A">
        <w:rPr>
          <w:sz w:val="22"/>
          <w:szCs w:val="22"/>
        </w:rPr>
        <w:t xml:space="preserve">Podporujeme spolupráci škol se zřizovateli, odbornými institucemi a partnery, aby vzniklo prostředí umožňující efektivní řízení škol a soustředění na klíčové priority. Snižujeme administrativní zátěž, aby ředitelé mohli naplno rozvíjet pedagogický leadership a budovat moderní vzdělávací systém připravený na výzvy budoucnosti. Posilujeme důvěru rodičů a zřizovatelů ve vzdělávací systém a podporujeme motivaci </w:t>
      </w:r>
      <w:r w:rsidR="00DE2EC6">
        <w:rPr>
          <w:sz w:val="22"/>
          <w:szCs w:val="22"/>
        </w:rPr>
        <w:br/>
      </w:r>
      <w:r w:rsidRPr="000B2E0A">
        <w:rPr>
          <w:sz w:val="22"/>
          <w:szCs w:val="22"/>
        </w:rPr>
        <w:t>i spokojenost všech pracovníků škol.</w:t>
      </w:r>
    </w:p>
    <w:p w14:paraId="2F372C61" w14:textId="77777777" w:rsidR="00C944D4" w:rsidRPr="00D5696D" w:rsidRDefault="00C944D4" w:rsidP="00B23697">
      <w:pPr>
        <w:spacing w:after="0"/>
        <w:rPr>
          <w:sz w:val="22"/>
        </w:rPr>
      </w:pPr>
    </w:p>
    <w:p w14:paraId="31D63C01" w14:textId="067644CD" w:rsidR="00240BB0" w:rsidRPr="00D5696D" w:rsidRDefault="00240BB0" w:rsidP="00240BB0">
      <w:pPr>
        <w:ind w:left="851" w:hanging="851"/>
        <w:rPr>
          <w:sz w:val="22"/>
        </w:rPr>
      </w:pPr>
      <w:r w:rsidRPr="00D5696D">
        <w:rPr>
          <w:sz w:val="22"/>
        </w:rPr>
        <w:t>Cíl 3.1</w:t>
      </w:r>
      <w:r w:rsidRPr="00D5696D">
        <w:rPr>
          <w:sz w:val="22"/>
        </w:rPr>
        <w:tab/>
        <w:t>Zvyšování efektivity řízení škol prostřednictvím podpory pedagogického leadershipu, snižování administrativní zátěže a využívání moderních nástrojů k efektivnějšímu řízení.</w:t>
      </w:r>
    </w:p>
    <w:p w14:paraId="02C8C8E9" w14:textId="5770654C" w:rsidR="00240BB0" w:rsidRPr="00D5696D" w:rsidRDefault="00240BB0" w:rsidP="00240BB0">
      <w:pPr>
        <w:ind w:left="851" w:hanging="851"/>
        <w:rPr>
          <w:sz w:val="22"/>
        </w:rPr>
      </w:pPr>
      <w:r w:rsidRPr="00D5696D">
        <w:rPr>
          <w:sz w:val="22"/>
        </w:rPr>
        <w:t>Cíl 3.2</w:t>
      </w:r>
      <w:r w:rsidRPr="00D5696D">
        <w:rPr>
          <w:sz w:val="22"/>
        </w:rPr>
        <w:tab/>
        <w:t>Posilování systémové podpory ze strany zřizovatelů a odborných partnerů, která školám umožní soustředit se na zajišťování klíčových priorit vzdělávání.</w:t>
      </w:r>
    </w:p>
    <w:p w14:paraId="2A7C4A39" w14:textId="079D1C10" w:rsidR="00E231A3" w:rsidRDefault="00240BB0" w:rsidP="00CD0203">
      <w:pPr>
        <w:ind w:left="851" w:hanging="851"/>
        <w:rPr>
          <w:sz w:val="22"/>
        </w:rPr>
      </w:pPr>
      <w:r w:rsidRPr="00D5696D">
        <w:rPr>
          <w:sz w:val="22"/>
        </w:rPr>
        <w:t>Cíl 3.3</w:t>
      </w:r>
      <w:r w:rsidRPr="00D5696D">
        <w:rPr>
          <w:sz w:val="22"/>
        </w:rPr>
        <w:tab/>
        <w:t>Podporování spolupráce ve vzdělávání mezi školami, pracovníky škol, rodiči a zřizovateli jako základ pro budování vzdělávacího systému připraveného na výzvy budoucnosti.</w:t>
      </w:r>
    </w:p>
    <w:p w14:paraId="314A41FE" w14:textId="4EEB59E2" w:rsidR="00CD0203" w:rsidRDefault="00CD0203" w:rsidP="00CD0203">
      <w:pPr>
        <w:ind w:left="851" w:hanging="851"/>
        <w:rPr>
          <w:sz w:val="22"/>
        </w:rPr>
      </w:pPr>
    </w:p>
    <w:p w14:paraId="1F5B4B3A" w14:textId="3F0B0379" w:rsidR="00CD0203" w:rsidRPr="005B7CCF" w:rsidRDefault="00CD0203" w:rsidP="00CD0203">
      <w:pPr>
        <w:pStyle w:val="Nadpis1"/>
      </w:pPr>
      <w:bookmarkStart w:id="0" w:name="_Toc200986902"/>
      <w:r>
        <w:t xml:space="preserve">4. </w:t>
      </w:r>
      <w:r w:rsidRPr="005B7CCF">
        <w:t>Aktivity spolupráce</w:t>
      </w:r>
      <w:bookmarkEnd w:id="0"/>
    </w:p>
    <w:p w14:paraId="0C61ABA4" w14:textId="77777777" w:rsidR="00CD0203" w:rsidRPr="00CD0203" w:rsidRDefault="00CD0203" w:rsidP="00CD0203">
      <w:pPr>
        <w:spacing w:before="240" w:after="60"/>
        <w:jc w:val="both"/>
        <w:rPr>
          <w:b/>
          <w:bCs/>
          <w:sz w:val="22"/>
          <w:szCs w:val="22"/>
        </w:rPr>
      </w:pPr>
      <w:r w:rsidRPr="00CD0203">
        <w:rPr>
          <w:b/>
          <w:bCs/>
          <w:sz w:val="22"/>
          <w:szCs w:val="22"/>
        </w:rPr>
        <w:t>Batůžek pohádek</w:t>
      </w:r>
    </w:p>
    <w:p w14:paraId="1A027591" w14:textId="77777777" w:rsidR="00CD0203" w:rsidRPr="00CD0203" w:rsidRDefault="00CD0203" w:rsidP="00CD0203">
      <w:pPr>
        <w:pStyle w:val="Odstavecseseznamem"/>
        <w:numPr>
          <w:ilvl w:val="0"/>
          <w:numId w:val="28"/>
        </w:numPr>
        <w:spacing w:after="0" w:line="240" w:lineRule="auto"/>
        <w:ind w:left="426"/>
        <w:jc w:val="both"/>
        <w:rPr>
          <w:sz w:val="22"/>
          <w:szCs w:val="22"/>
        </w:rPr>
      </w:pPr>
      <w:r w:rsidRPr="00CD0203">
        <w:rPr>
          <w:sz w:val="22"/>
          <w:szCs w:val="22"/>
        </w:rPr>
        <w:t>Podpora čtenářské gramotnosti a spolupráce mezi školami a rodiči.</w:t>
      </w:r>
    </w:p>
    <w:p w14:paraId="6B64FDFC" w14:textId="77777777" w:rsidR="00CD0203" w:rsidRPr="00CD0203" w:rsidRDefault="00CD0203" w:rsidP="00CD0203">
      <w:pPr>
        <w:pStyle w:val="Odstavecseseznamem"/>
        <w:numPr>
          <w:ilvl w:val="0"/>
          <w:numId w:val="28"/>
        </w:numPr>
        <w:spacing w:after="0" w:line="240" w:lineRule="auto"/>
        <w:ind w:left="426"/>
        <w:jc w:val="both"/>
        <w:rPr>
          <w:sz w:val="22"/>
          <w:szCs w:val="22"/>
        </w:rPr>
      </w:pPr>
      <w:r w:rsidRPr="00CD0203">
        <w:rPr>
          <w:sz w:val="22"/>
          <w:szCs w:val="22"/>
        </w:rPr>
        <w:t>Cíl: 1.1, 2.1</w:t>
      </w:r>
    </w:p>
    <w:p w14:paraId="1C70A33C" w14:textId="77777777" w:rsidR="00CD0203" w:rsidRPr="00CD0203" w:rsidRDefault="00CD0203" w:rsidP="00CD0203">
      <w:pPr>
        <w:spacing w:before="200" w:after="60"/>
        <w:jc w:val="both"/>
        <w:rPr>
          <w:b/>
          <w:bCs/>
          <w:sz w:val="22"/>
          <w:szCs w:val="22"/>
        </w:rPr>
      </w:pPr>
      <w:r w:rsidRPr="00CD0203">
        <w:rPr>
          <w:b/>
          <w:bCs/>
          <w:sz w:val="22"/>
          <w:szCs w:val="22"/>
        </w:rPr>
        <w:t>Digitální bezpečí skrze AHA videa</w:t>
      </w:r>
    </w:p>
    <w:p w14:paraId="283303D9" w14:textId="77777777" w:rsidR="00CD0203" w:rsidRPr="00CD0203" w:rsidRDefault="00CD0203" w:rsidP="00CD0203">
      <w:pPr>
        <w:pStyle w:val="Odstavecseseznamem"/>
        <w:numPr>
          <w:ilvl w:val="0"/>
          <w:numId w:val="28"/>
        </w:numPr>
        <w:spacing w:after="0" w:line="240" w:lineRule="auto"/>
        <w:ind w:left="426"/>
        <w:jc w:val="both"/>
        <w:rPr>
          <w:sz w:val="22"/>
          <w:szCs w:val="22"/>
        </w:rPr>
      </w:pPr>
      <w:r w:rsidRPr="00CD0203">
        <w:rPr>
          <w:sz w:val="22"/>
          <w:szCs w:val="22"/>
        </w:rPr>
        <w:t>Osvěta v oblasti digitální bezpečnosti mediální gramotnosti.</w:t>
      </w:r>
    </w:p>
    <w:p w14:paraId="48276782" w14:textId="77777777" w:rsidR="00CD0203" w:rsidRPr="00CD0203" w:rsidRDefault="00CD0203" w:rsidP="00CD0203">
      <w:pPr>
        <w:pStyle w:val="Odstavecseseznamem"/>
        <w:numPr>
          <w:ilvl w:val="0"/>
          <w:numId w:val="28"/>
        </w:numPr>
        <w:spacing w:after="0" w:line="240" w:lineRule="auto"/>
        <w:ind w:left="426"/>
        <w:jc w:val="both"/>
        <w:rPr>
          <w:sz w:val="22"/>
          <w:szCs w:val="22"/>
        </w:rPr>
      </w:pPr>
      <w:r w:rsidRPr="00CD0203">
        <w:rPr>
          <w:sz w:val="22"/>
          <w:szCs w:val="22"/>
        </w:rPr>
        <w:t>Cíl: 1.1, 2.1, 2.2, 1.1, 3.3</w:t>
      </w:r>
    </w:p>
    <w:p w14:paraId="2ABAD19A" w14:textId="77777777" w:rsidR="00CD0203" w:rsidRPr="00CD0203" w:rsidRDefault="00CD0203" w:rsidP="00CD0203">
      <w:pPr>
        <w:spacing w:before="200" w:after="60"/>
        <w:jc w:val="both"/>
        <w:rPr>
          <w:b/>
          <w:bCs/>
          <w:sz w:val="22"/>
          <w:szCs w:val="22"/>
        </w:rPr>
      </w:pPr>
      <w:r w:rsidRPr="00CD0203">
        <w:rPr>
          <w:b/>
          <w:bCs/>
          <w:sz w:val="22"/>
          <w:szCs w:val="22"/>
        </w:rPr>
        <w:t>Hrací dopoledne s Dobble a Pexesem</w:t>
      </w:r>
    </w:p>
    <w:p w14:paraId="5C07BF95" w14:textId="77777777" w:rsidR="00CD0203" w:rsidRPr="00CD0203" w:rsidRDefault="00CD0203" w:rsidP="00CD0203">
      <w:pPr>
        <w:pStyle w:val="Odstavecseseznamem"/>
        <w:numPr>
          <w:ilvl w:val="0"/>
          <w:numId w:val="28"/>
        </w:numPr>
        <w:spacing w:after="0" w:line="240" w:lineRule="auto"/>
        <w:ind w:left="426"/>
        <w:jc w:val="both"/>
        <w:rPr>
          <w:sz w:val="22"/>
          <w:szCs w:val="22"/>
        </w:rPr>
      </w:pPr>
      <w:r w:rsidRPr="00CD0203">
        <w:rPr>
          <w:sz w:val="22"/>
          <w:szCs w:val="22"/>
        </w:rPr>
        <w:t>Rozvoj kognitivních a sociálních dovedností.</w:t>
      </w:r>
    </w:p>
    <w:p w14:paraId="304DB1A3" w14:textId="77777777" w:rsidR="00CD0203" w:rsidRPr="00CD0203" w:rsidRDefault="00CD0203" w:rsidP="00CD0203">
      <w:pPr>
        <w:pStyle w:val="Odstavecseseznamem"/>
        <w:numPr>
          <w:ilvl w:val="0"/>
          <w:numId w:val="28"/>
        </w:numPr>
        <w:spacing w:after="0" w:line="240" w:lineRule="auto"/>
        <w:ind w:left="426"/>
        <w:jc w:val="both"/>
        <w:rPr>
          <w:sz w:val="22"/>
          <w:szCs w:val="22"/>
        </w:rPr>
      </w:pPr>
      <w:r w:rsidRPr="00CD0203">
        <w:rPr>
          <w:sz w:val="22"/>
          <w:szCs w:val="22"/>
        </w:rPr>
        <w:t>Cíl: 2.1, 3.3</w:t>
      </w:r>
    </w:p>
    <w:p w14:paraId="2FA49361" w14:textId="77777777" w:rsidR="00CD0203" w:rsidRPr="00CD0203" w:rsidRDefault="00CD0203" w:rsidP="00CD0203">
      <w:pPr>
        <w:spacing w:before="200" w:after="60"/>
        <w:jc w:val="both"/>
        <w:rPr>
          <w:b/>
          <w:bCs/>
          <w:sz w:val="22"/>
          <w:szCs w:val="22"/>
        </w:rPr>
      </w:pPr>
      <w:r w:rsidRPr="00CD0203">
        <w:rPr>
          <w:b/>
          <w:bCs/>
          <w:sz w:val="22"/>
          <w:szCs w:val="22"/>
        </w:rPr>
        <w:t>Kurikulum AI – začleňování AI do výuky</w:t>
      </w:r>
    </w:p>
    <w:p w14:paraId="57B6CFEC" w14:textId="77777777" w:rsidR="00CD0203" w:rsidRPr="00CD0203" w:rsidRDefault="00CD0203" w:rsidP="00CD0203">
      <w:pPr>
        <w:pStyle w:val="Odstavecseseznamem"/>
        <w:numPr>
          <w:ilvl w:val="0"/>
          <w:numId w:val="28"/>
        </w:numPr>
        <w:spacing w:after="0" w:line="240" w:lineRule="auto"/>
        <w:ind w:left="426"/>
        <w:jc w:val="both"/>
        <w:rPr>
          <w:sz w:val="22"/>
          <w:szCs w:val="22"/>
        </w:rPr>
      </w:pPr>
      <w:r w:rsidRPr="00CD0203">
        <w:rPr>
          <w:sz w:val="22"/>
          <w:szCs w:val="22"/>
        </w:rPr>
        <w:t>Podpora digitálních kompetencí pedagogů i žáků.</w:t>
      </w:r>
    </w:p>
    <w:p w14:paraId="1B5368DA" w14:textId="77777777" w:rsidR="00CD0203" w:rsidRPr="00CD0203" w:rsidRDefault="00CD0203" w:rsidP="00CD0203">
      <w:pPr>
        <w:pStyle w:val="Odstavecseseznamem"/>
        <w:numPr>
          <w:ilvl w:val="0"/>
          <w:numId w:val="28"/>
        </w:numPr>
        <w:spacing w:after="0" w:line="240" w:lineRule="auto"/>
        <w:ind w:left="426"/>
        <w:jc w:val="both"/>
        <w:rPr>
          <w:sz w:val="22"/>
          <w:szCs w:val="22"/>
        </w:rPr>
      </w:pPr>
      <w:r w:rsidRPr="00CD0203">
        <w:rPr>
          <w:sz w:val="22"/>
          <w:szCs w:val="22"/>
        </w:rPr>
        <w:t>Cíl: 2.1, 2.3</w:t>
      </w:r>
    </w:p>
    <w:p w14:paraId="69EA3E0C" w14:textId="77777777" w:rsidR="00CD0203" w:rsidRPr="00CD0203" w:rsidRDefault="00CD0203" w:rsidP="00CD0203">
      <w:pPr>
        <w:spacing w:before="200" w:after="60"/>
        <w:jc w:val="both"/>
        <w:rPr>
          <w:b/>
          <w:bCs/>
          <w:sz w:val="22"/>
          <w:szCs w:val="22"/>
        </w:rPr>
      </w:pPr>
      <w:r w:rsidRPr="00CD0203">
        <w:rPr>
          <w:b/>
          <w:bCs/>
          <w:sz w:val="22"/>
          <w:szCs w:val="22"/>
        </w:rPr>
        <w:t>Matematická soutěž pro žáky 4. tříd</w:t>
      </w:r>
    </w:p>
    <w:p w14:paraId="5A5B3DCE" w14:textId="77777777" w:rsidR="00CD0203" w:rsidRPr="00CD0203" w:rsidRDefault="00CD0203" w:rsidP="00CD0203">
      <w:pPr>
        <w:pStyle w:val="Odstavecseseznamem"/>
        <w:numPr>
          <w:ilvl w:val="0"/>
          <w:numId w:val="28"/>
        </w:numPr>
        <w:spacing w:after="0" w:line="240" w:lineRule="auto"/>
        <w:ind w:left="426"/>
        <w:jc w:val="both"/>
        <w:rPr>
          <w:sz w:val="22"/>
          <w:szCs w:val="22"/>
        </w:rPr>
      </w:pPr>
      <w:r w:rsidRPr="00CD0203">
        <w:rPr>
          <w:sz w:val="22"/>
          <w:szCs w:val="22"/>
        </w:rPr>
        <w:t>Spolupráce mezi školami a rozvoj dovedností žáků.</w:t>
      </w:r>
    </w:p>
    <w:p w14:paraId="795EF3CE" w14:textId="77777777" w:rsidR="00CD0203" w:rsidRPr="00CD0203" w:rsidRDefault="00CD0203" w:rsidP="00CD0203">
      <w:pPr>
        <w:pStyle w:val="Odstavecseseznamem"/>
        <w:numPr>
          <w:ilvl w:val="0"/>
          <w:numId w:val="28"/>
        </w:numPr>
        <w:spacing w:after="0" w:line="240" w:lineRule="auto"/>
        <w:ind w:left="426"/>
        <w:jc w:val="both"/>
        <w:rPr>
          <w:sz w:val="22"/>
          <w:szCs w:val="22"/>
        </w:rPr>
      </w:pPr>
      <w:r w:rsidRPr="00CD0203">
        <w:rPr>
          <w:sz w:val="22"/>
          <w:szCs w:val="22"/>
        </w:rPr>
        <w:t>Cíl: 1.1, 2.1, 3.3</w:t>
      </w:r>
    </w:p>
    <w:p w14:paraId="4ABC1C39" w14:textId="77777777" w:rsidR="00CD0203" w:rsidRPr="00CD0203" w:rsidRDefault="00CD0203" w:rsidP="00CD0203">
      <w:pPr>
        <w:spacing w:before="200" w:after="60"/>
        <w:jc w:val="both"/>
        <w:rPr>
          <w:b/>
          <w:bCs/>
          <w:sz w:val="22"/>
          <w:szCs w:val="22"/>
        </w:rPr>
      </w:pPr>
      <w:r w:rsidRPr="00CD0203">
        <w:rPr>
          <w:b/>
          <w:bCs/>
          <w:sz w:val="22"/>
          <w:szCs w:val="22"/>
        </w:rPr>
        <w:t xml:space="preserve">Metodická podpora asistentů pedagoga zajišťujících speciální péči na školách </w:t>
      </w:r>
    </w:p>
    <w:p w14:paraId="2D93903F" w14:textId="77777777" w:rsidR="00CD0203" w:rsidRPr="00CD0203" w:rsidRDefault="00CD0203" w:rsidP="00CD0203">
      <w:pPr>
        <w:pStyle w:val="Odstavecseseznamem"/>
        <w:numPr>
          <w:ilvl w:val="0"/>
          <w:numId w:val="28"/>
        </w:numPr>
        <w:spacing w:after="0" w:line="240" w:lineRule="auto"/>
        <w:ind w:left="426"/>
        <w:jc w:val="both"/>
        <w:rPr>
          <w:sz w:val="22"/>
          <w:szCs w:val="22"/>
        </w:rPr>
      </w:pPr>
      <w:r w:rsidRPr="00CD0203">
        <w:rPr>
          <w:sz w:val="22"/>
          <w:szCs w:val="22"/>
        </w:rPr>
        <w:t>Podpora asistentů pedagoga při poskytování individualizované podpory dětem a žákům s SVP, sdílení a posílení mezioborové spolupráce.</w:t>
      </w:r>
    </w:p>
    <w:p w14:paraId="11119D0D" w14:textId="77777777" w:rsidR="00CD0203" w:rsidRPr="00CD0203" w:rsidRDefault="00CD0203" w:rsidP="00CD0203">
      <w:pPr>
        <w:pStyle w:val="Odstavecseseznamem"/>
        <w:numPr>
          <w:ilvl w:val="0"/>
          <w:numId w:val="28"/>
        </w:numPr>
        <w:spacing w:after="0" w:line="240" w:lineRule="auto"/>
        <w:ind w:left="426"/>
        <w:jc w:val="both"/>
        <w:rPr>
          <w:sz w:val="22"/>
          <w:szCs w:val="22"/>
        </w:rPr>
      </w:pPr>
      <w:r w:rsidRPr="00CD0203">
        <w:rPr>
          <w:sz w:val="22"/>
          <w:szCs w:val="22"/>
        </w:rPr>
        <w:t>Cíl: 1.1, 2.2, 2.3, 2.3, 3.3</w:t>
      </w:r>
    </w:p>
    <w:p w14:paraId="6BC2BF3B" w14:textId="77777777" w:rsidR="00CD0203" w:rsidRPr="00CD0203" w:rsidRDefault="00CD0203" w:rsidP="00CD0203">
      <w:pPr>
        <w:spacing w:before="200" w:after="60"/>
        <w:jc w:val="both"/>
        <w:rPr>
          <w:b/>
          <w:bCs/>
          <w:sz w:val="22"/>
          <w:szCs w:val="22"/>
        </w:rPr>
      </w:pPr>
      <w:r w:rsidRPr="00CD0203">
        <w:rPr>
          <w:b/>
          <w:bCs/>
          <w:sz w:val="22"/>
          <w:szCs w:val="22"/>
        </w:rPr>
        <w:lastRenderedPageBreak/>
        <w:t xml:space="preserve">Metodická podpora pedagogů zajišťujících speciální péči na školách </w:t>
      </w:r>
    </w:p>
    <w:p w14:paraId="292F2D86" w14:textId="77777777" w:rsidR="00CD0203" w:rsidRPr="00CD0203" w:rsidRDefault="00CD0203" w:rsidP="00CD0203">
      <w:pPr>
        <w:pStyle w:val="Odstavecseseznamem"/>
        <w:numPr>
          <w:ilvl w:val="0"/>
          <w:numId w:val="28"/>
        </w:numPr>
        <w:spacing w:after="0" w:line="240" w:lineRule="auto"/>
        <w:ind w:left="426"/>
        <w:jc w:val="both"/>
        <w:rPr>
          <w:sz w:val="22"/>
          <w:szCs w:val="22"/>
        </w:rPr>
      </w:pPr>
      <w:r w:rsidRPr="00CD0203">
        <w:rPr>
          <w:sz w:val="22"/>
          <w:szCs w:val="22"/>
        </w:rPr>
        <w:t>Podpora pedagogů při poskytování individualizované podpory dětem a žákům s SVP, setkávání se pod vedením metodika, prostor pro sdílení a posílení mezioborové spolupráce.</w:t>
      </w:r>
    </w:p>
    <w:p w14:paraId="11F24786" w14:textId="77777777" w:rsidR="00CD0203" w:rsidRPr="00CD0203" w:rsidRDefault="00CD0203" w:rsidP="00CD0203">
      <w:pPr>
        <w:pStyle w:val="Odstavecseseznamem"/>
        <w:numPr>
          <w:ilvl w:val="0"/>
          <w:numId w:val="28"/>
        </w:numPr>
        <w:spacing w:after="0" w:line="240" w:lineRule="auto"/>
        <w:ind w:left="426"/>
        <w:jc w:val="both"/>
        <w:rPr>
          <w:sz w:val="22"/>
          <w:szCs w:val="22"/>
        </w:rPr>
      </w:pPr>
      <w:r w:rsidRPr="00CD0203">
        <w:rPr>
          <w:sz w:val="22"/>
          <w:szCs w:val="22"/>
        </w:rPr>
        <w:t>Cíl: 1.1, 2.2, 2.3, 2.3, 3.3</w:t>
      </w:r>
    </w:p>
    <w:p w14:paraId="16AE8AFE" w14:textId="77777777" w:rsidR="00CD0203" w:rsidRPr="00CD0203" w:rsidRDefault="00CD0203" w:rsidP="00CD0203">
      <w:pPr>
        <w:spacing w:before="200" w:after="60"/>
        <w:jc w:val="both"/>
        <w:rPr>
          <w:b/>
          <w:bCs/>
          <w:sz w:val="22"/>
          <w:szCs w:val="22"/>
        </w:rPr>
      </w:pPr>
      <w:r w:rsidRPr="00CD0203">
        <w:rPr>
          <w:b/>
          <w:bCs/>
          <w:sz w:val="22"/>
          <w:szCs w:val="22"/>
        </w:rPr>
        <w:t>Metodická setkání</w:t>
      </w:r>
    </w:p>
    <w:p w14:paraId="4116E54D" w14:textId="77777777" w:rsidR="00CD0203" w:rsidRPr="00CD0203" w:rsidRDefault="00CD0203" w:rsidP="00CD0203">
      <w:pPr>
        <w:pStyle w:val="Odstavecseseznamem"/>
        <w:numPr>
          <w:ilvl w:val="0"/>
          <w:numId w:val="28"/>
        </w:numPr>
        <w:spacing w:after="0" w:line="240" w:lineRule="auto"/>
        <w:ind w:left="426"/>
        <w:jc w:val="both"/>
        <w:rPr>
          <w:sz w:val="22"/>
          <w:szCs w:val="22"/>
        </w:rPr>
      </w:pPr>
      <w:r w:rsidRPr="00CD0203">
        <w:rPr>
          <w:sz w:val="22"/>
          <w:szCs w:val="22"/>
        </w:rPr>
        <w:t>Podpora profesního rozvoje pedagogických pracovníků v aktuálních tématech.</w:t>
      </w:r>
    </w:p>
    <w:p w14:paraId="26678933" w14:textId="77777777" w:rsidR="00CD0203" w:rsidRPr="00CD0203" w:rsidRDefault="00CD0203" w:rsidP="00CD0203">
      <w:pPr>
        <w:pStyle w:val="Odstavecseseznamem"/>
        <w:numPr>
          <w:ilvl w:val="0"/>
          <w:numId w:val="28"/>
        </w:numPr>
        <w:spacing w:after="0" w:line="240" w:lineRule="auto"/>
        <w:ind w:left="426"/>
        <w:jc w:val="both"/>
        <w:rPr>
          <w:sz w:val="22"/>
          <w:szCs w:val="22"/>
        </w:rPr>
      </w:pPr>
      <w:r w:rsidRPr="00CD0203">
        <w:rPr>
          <w:sz w:val="22"/>
          <w:szCs w:val="22"/>
        </w:rPr>
        <w:t>Cíl: 1.1, 2.3</w:t>
      </w:r>
    </w:p>
    <w:p w14:paraId="6D073547" w14:textId="77777777" w:rsidR="00CD0203" w:rsidRPr="00CD0203" w:rsidRDefault="00CD0203" w:rsidP="00CD0203">
      <w:pPr>
        <w:spacing w:before="200" w:after="60"/>
        <w:jc w:val="both"/>
        <w:rPr>
          <w:b/>
          <w:bCs/>
          <w:sz w:val="22"/>
          <w:szCs w:val="22"/>
        </w:rPr>
      </w:pPr>
      <w:r w:rsidRPr="00CD0203">
        <w:rPr>
          <w:b/>
          <w:bCs/>
          <w:sz w:val="22"/>
          <w:szCs w:val="22"/>
        </w:rPr>
        <w:t>Meziškolkový Erasmus</w:t>
      </w:r>
    </w:p>
    <w:p w14:paraId="4893D722" w14:textId="77777777" w:rsidR="00CD0203" w:rsidRPr="00CD0203" w:rsidRDefault="00CD0203" w:rsidP="00CD0203">
      <w:pPr>
        <w:pStyle w:val="Odstavecseseznamem"/>
        <w:numPr>
          <w:ilvl w:val="0"/>
          <w:numId w:val="28"/>
        </w:numPr>
        <w:spacing w:after="0" w:line="240" w:lineRule="auto"/>
        <w:ind w:left="426"/>
        <w:jc w:val="both"/>
        <w:rPr>
          <w:sz w:val="22"/>
          <w:szCs w:val="22"/>
        </w:rPr>
      </w:pPr>
      <w:r w:rsidRPr="00CD0203">
        <w:rPr>
          <w:sz w:val="22"/>
          <w:szCs w:val="22"/>
        </w:rPr>
        <w:t>Rozvoj profesní spolupráce prostřednictvím vzájemných hospitací, návštěv školního prostředí a diskuze nad organizací a obsahem předškolního vzdělávání.</w:t>
      </w:r>
    </w:p>
    <w:p w14:paraId="6AB11462" w14:textId="77777777" w:rsidR="00CD0203" w:rsidRPr="00CD0203" w:rsidRDefault="00CD0203" w:rsidP="00CD0203">
      <w:pPr>
        <w:pStyle w:val="Odstavecseseznamem"/>
        <w:numPr>
          <w:ilvl w:val="0"/>
          <w:numId w:val="28"/>
        </w:numPr>
        <w:spacing w:after="0" w:line="240" w:lineRule="auto"/>
        <w:ind w:left="426"/>
        <w:jc w:val="both"/>
        <w:rPr>
          <w:sz w:val="22"/>
          <w:szCs w:val="22"/>
        </w:rPr>
      </w:pPr>
      <w:r w:rsidRPr="00CD0203">
        <w:rPr>
          <w:sz w:val="22"/>
          <w:szCs w:val="22"/>
        </w:rPr>
        <w:t>Cíl: 1.1, 2.2, 2.3, 3.3</w:t>
      </w:r>
    </w:p>
    <w:p w14:paraId="2667D60F" w14:textId="77777777" w:rsidR="00CD0203" w:rsidRPr="00CD0203" w:rsidRDefault="00CD0203" w:rsidP="00CD0203">
      <w:pPr>
        <w:spacing w:before="200" w:after="60"/>
        <w:jc w:val="both"/>
        <w:rPr>
          <w:b/>
          <w:bCs/>
          <w:sz w:val="22"/>
          <w:szCs w:val="22"/>
        </w:rPr>
      </w:pPr>
      <w:r w:rsidRPr="00CD0203">
        <w:rPr>
          <w:b/>
          <w:bCs/>
          <w:sz w:val="22"/>
          <w:szCs w:val="22"/>
        </w:rPr>
        <w:t>Okresní turnaj v deskových hrách</w:t>
      </w:r>
    </w:p>
    <w:p w14:paraId="788BCAD9" w14:textId="77777777" w:rsidR="00CD0203" w:rsidRPr="00CD0203" w:rsidRDefault="00CD0203" w:rsidP="00CD0203">
      <w:pPr>
        <w:pStyle w:val="Odstavecseseznamem"/>
        <w:numPr>
          <w:ilvl w:val="0"/>
          <w:numId w:val="28"/>
        </w:numPr>
        <w:spacing w:after="0" w:line="240" w:lineRule="auto"/>
        <w:ind w:left="426"/>
        <w:jc w:val="both"/>
        <w:rPr>
          <w:sz w:val="22"/>
          <w:szCs w:val="22"/>
        </w:rPr>
      </w:pPr>
      <w:r w:rsidRPr="00CD0203">
        <w:rPr>
          <w:sz w:val="22"/>
          <w:szCs w:val="22"/>
        </w:rPr>
        <w:t>Rozvoj logického a strategického myšlení a spolupráce.</w:t>
      </w:r>
    </w:p>
    <w:p w14:paraId="25F1D906" w14:textId="77777777" w:rsidR="00CD0203" w:rsidRPr="00CD0203" w:rsidRDefault="00CD0203" w:rsidP="00CD0203">
      <w:pPr>
        <w:pStyle w:val="Odstavecseseznamem"/>
        <w:numPr>
          <w:ilvl w:val="0"/>
          <w:numId w:val="28"/>
        </w:numPr>
        <w:spacing w:after="0" w:line="240" w:lineRule="auto"/>
        <w:ind w:left="426"/>
        <w:jc w:val="both"/>
        <w:rPr>
          <w:sz w:val="22"/>
          <w:szCs w:val="22"/>
        </w:rPr>
      </w:pPr>
      <w:r w:rsidRPr="00CD0203">
        <w:rPr>
          <w:sz w:val="22"/>
          <w:szCs w:val="22"/>
        </w:rPr>
        <w:t>Cíl: 2.1, 3.3</w:t>
      </w:r>
    </w:p>
    <w:p w14:paraId="4A1F8E20" w14:textId="77777777" w:rsidR="00CD0203" w:rsidRPr="00CD0203" w:rsidRDefault="00CD0203" w:rsidP="00CD0203">
      <w:pPr>
        <w:spacing w:before="200" w:after="60"/>
        <w:jc w:val="both"/>
        <w:rPr>
          <w:b/>
          <w:bCs/>
          <w:sz w:val="22"/>
          <w:szCs w:val="22"/>
        </w:rPr>
      </w:pPr>
      <w:r w:rsidRPr="00CD0203">
        <w:rPr>
          <w:b/>
          <w:bCs/>
          <w:sz w:val="22"/>
          <w:szCs w:val="22"/>
        </w:rPr>
        <w:t>Olympiáda MŠ</w:t>
      </w:r>
    </w:p>
    <w:p w14:paraId="379C3E63" w14:textId="77777777" w:rsidR="00CD0203" w:rsidRPr="00CD0203" w:rsidRDefault="00CD0203" w:rsidP="00CD0203">
      <w:pPr>
        <w:pStyle w:val="Odstavecseseznamem"/>
        <w:numPr>
          <w:ilvl w:val="0"/>
          <w:numId w:val="28"/>
        </w:numPr>
        <w:spacing w:after="0" w:line="240" w:lineRule="auto"/>
        <w:ind w:left="426"/>
        <w:jc w:val="both"/>
        <w:rPr>
          <w:sz w:val="22"/>
          <w:szCs w:val="22"/>
        </w:rPr>
      </w:pPr>
      <w:r w:rsidRPr="00CD0203">
        <w:rPr>
          <w:sz w:val="22"/>
          <w:szCs w:val="22"/>
        </w:rPr>
        <w:t xml:space="preserve">Rozvoj prosociálních, kognitivních a emočních dovedností u dětí. </w:t>
      </w:r>
    </w:p>
    <w:p w14:paraId="001230DD" w14:textId="77777777" w:rsidR="00CD0203" w:rsidRPr="00CD0203" w:rsidRDefault="00CD0203" w:rsidP="00CD0203">
      <w:pPr>
        <w:pStyle w:val="Odstavecseseznamem"/>
        <w:numPr>
          <w:ilvl w:val="0"/>
          <w:numId w:val="28"/>
        </w:numPr>
        <w:spacing w:after="0" w:line="240" w:lineRule="auto"/>
        <w:ind w:left="426"/>
        <w:jc w:val="both"/>
        <w:rPr>
          <w:sz w:val="22"/>
          <w:szCs w:val="22"/>
        </w:rPr>
      </w:pPr>
      <w:r w:rsidRPr="00CD0203">
        <w:rPr>
          <w:sz w:val="22"/>
          <w:szCs w:val="22"/>
        </w:rPr>
        <w:t>Cíl: 1.1, 2.1, 3.3</w:t>
      </w:r>
    </w:p>
    <w:p w14:paraId="54E93A0B" w14:textId="77777777" w:rsidR="00CD0203" w:rsidRPr="00CD0203" w:rsidRDefault="00CD0203" w:rsidP="00CD0203">
      <w:pPr>
        <w:spacing w:before="200" w:after="60"/>
        <w:jc w:val="both"/>
        <w:rPr>
          <w:b/>
          <w:bCs/>
          <w:sz w:val="22"/>
          <w:szCs w:val="22"/>
        </w:rPr>
      </w:pPr>
      <w:r w:rsidRPr="00CD0203">
        <w:rPr>
          <w:b/>
          <w:bCs/>
          <w:sz w:val="22"/>
          <w:szCs w:val="22"/>
        </w:rPr>
        <w:t>Podpora vzniku a činnosti školních parlamentů</w:t>
      </w:r>
    </w:p>
    <w:p w14:paraId="126494D6" w14:textId="77777777" w:rsidR="00CD0203" w:rsidRPr="00CD0203" w:rsidRDefault="00CD0203" w:rsidP="00CD0203">
      <w:pPr>
        <w:pStyle w:val="Odstavecseseznamem"/>
        <w:numPr>
          <w:ilvl w:val="0"/>
          <w:numId w:val="28"/>
        </w:numPr>
        <w:spacing w:after="0" w:line="240" w:lineRule="auto"/>
        <w:ind w:left="426"/>
        <w:jc w:val="both"/>
        <w:rPr>
          <w:sz w:val="22"/>
          <w:szCs w:val="22"/>
        </w:rPr>
      </w:pPr>
      <w:r w:rsidRPr="00CD0203">
        <w:rPr>
          <w:sz w:val="22"/>
          <w:szCs w:val="22"/>
        </w:rPr>
        <w:t>Rozvoj participace žáků a demokratických principů ve školním prostředí.</w:t>
      </w:r>
    </w:p>
    <w:p w14:paraId="37AE98E1" w14:textId="77777777" w:rsidR="00CD0203" w:rsidRPr="00CD0203" w:rsidRDefault="00CD0203" w:rsidP="00CD0203">
      <w:pPr>
        <w:pStyle w:val="Odstavecseseznamem"/>
        <w:numPr>
          <w:ilvl w:val="0"/>
          <w:numId w:val="28"/>
        </w:numPr>
        <w:spacing w:after="0" w:line="240" w:lineRule="auto"/>
        <w:ind w:left="426"/>
        <w:jc w:val="both"/>
        <w:rPr>
          <w:sz w:val="22"/>
          <w:szCs w:val="22"/>
        </w:rPr>
      </w:pPr>
      <w:r w:rsidRPr="00CD0203">
        <w:rPr>
          <w:sz w:val="22"/>
          <w:szCs w:val="22"/>
        </w:rPr>
        <w:t>Cíl: 1.1, 1.2, 2.1, 3.3</w:t>
      </w:r>
    </w:p>
    <w:p w14:paraId="402BBFFD" w14:textId="77777777" w:rsidR="00CD0203" w:rsidRPr="00CD0203" w:rsidRDefault="00CD0203" w:rsidP="00CD0203">
      <w:pPr>
        <w:spacing w:before="200" w:after="60"/>
        <w:jc w:val="both"/>
        <w:rPr>
          <w:b/>
          <w:bCs/>
          <w:sz w:val="22"/>
          <w:szCs w:val="22"/>
        </w:rPr>
      </w:pPr>
      <w:r w:rsidRPr="00CD0203">
        <w:rPr>
          <w:b/>
          <w:bCs/>
          <w:sz w:val="22"/>
          <w:szCs w:val="22"/>
        </w:rPr>
        <w:t>Podpora vzniku regionální školské právnické osoby</w:t>
      </w:r>
    </w:p>
    <w:p w14:paraId="697114FD" w14:textId="77777777" w:rsidR="00CD0203" w:rsidRPr="00CD0203" w:rsidRDefault="00CD0203" w:rsidP="00CD0203">
      <w:pPr>
        <w:pStyle w:val="Odstavecseseznamem"/>
        <w:numPr>
          <w:ilvl w:val="0"/>
          <w:numId w:val="28"/>
        </w:numPr>
        <w:spacing w:after="0" w:line="240" w:lineRule="auto"/>
        <w:ind w:left="426"/>
        <w:jc w:val="both"/>
        <w:rPr>
          <w:sz w:val="22"/>
          <w:szCs w:val="22"/>
        </w:rPr>
      </w:pPr>
      <w:r w:rsidRPr="00CD0203">
        <w:rPr>
          <w:sz w:val="22"/>
          <w:szCs w:val="22"/>
        </w:rPr>
        <w:t>Podpora systémového řízení ve vzdělávání.</w:t>
      </w:r>
    </w:p>
    <w:p w14:paraId="323F2413" w14:textId="77777777" w:rsidR="00CD0203" w:rsidRPr="00CD0203" w:rsidRDefault="00CD0203" w:rsidP="00CD0203">
      <w:pPr>
        <w:pStyle w:val="Odstavecseseznamem"/>
        <w:numPr>
          <w:ilvl w:val="0"/>
          <w:numId w:val="28"/>
        </w:numPr>
        <w:spacing w:after="0" w:line="240" w:lineRule="auto"/>
        <w:ind w:left="426"/>
        <w:jc w:val="both"/>
        <w:rPr>
          <w:sz w:val="22"/>
          <w:szCs w:val="22"/>
        </w:rPr>
      </w:pPr>
      <w:r w:rsidRPr="00CD0203">
        <w:rPr>
          <w:sz w:val="22"/>
          <w:szCs w:val="22"/>
        </w:rPr>
        <w:t>Cíl: 3.1, 3.2, 3.3</w:t>
      </w:r>
    </w:p>
    <w:p w14:paraId="3B57B18A" w14:textId="77777777" w:rsidR="00CD0203" w:rsidRPr="00CD0203" w:rsidRDefault="00CD0203" w:rsidP="00CD0203">
      <w:pPr>
        <w:spacing w:before="200" w:after="60"/>
        <w:jc w:val="both"/>
        <w:rPr>
          <w:b/>
          <w:bCs/>
          <w:sz w:val="22"/>
          <w:szCs w:val="22"/>
        </w:rPr>
      </w:pPr>
      <w:r w:rsidRPr="00CD0203">
        <w:rPr>
          <w:b/>
          <w:bCs/>
          <w:sz w:val="22"/>
          <w:szCs w:val="22"/>
        </w:rPr>
        <w:t>Poznáváme region</w:t>
      </w:r>
    </w:p>
    <w:p w14:paraId="2E42BD4C" w14:textId="77777777" w:rsidR="00CD0203" w:rsidRPr="00CD0203" w:rsidRDefault="00CD0203" w:rsidP="00CD0203">
      <w:pPr>
        <w:pStyle w:val="Odstavecseseznamem"/>
        <w:numPr>
          <w:ilvl w:val="0"/>
          <w:numId w:val="28"/>
        </w:numPr>
        <w:spacing w:after="0" w:line="240" w:lineRule="auto"/>
        <w:ind w:left="426"/>
        <w:jc w:val="both"/>
        <w:rPr>
          <w:sz w:val="22"/>
          <w:szCs w:val="22"/>
        </w:rPr>
      </w:pPr>
      <w:r w:rsidRPr="00CD0203">
        <w:rPr>
          <w:sz w:val="22"/>
          <w:szCs w:val="22"/>
        </w:rPr>
        <w:t>Posílení vztahu dětí k regionu, pocit sounáležitosti.</w:t>
      </w:r>
    </w:p>
    <w:p w14:paraId="5164CEFF" w14:textId="77777777" w:rsidR="00CD0203" w:rsidRPr="00CD0203" w:rsidRDefault="00CD0203" w:rsidP="00CD0203">
      <w:pPr>
        <w:pStyle w:val="Odstavecseseznamem"/>
        <w:numPr>
          <w:ilvl w:val="0"/>
          <w:numId w:val="28"/>
        </w:numPr>
        <w:spacing w:after="0" w:line="240" w:lineRule="auto"/>
        <w:ind w:left="426"/>
        <w:jc w:val="both"/>
        <w:rPr>
          <w:sz w:val="22"/>
          <w:szCs w:val="22"/>
        </w:rPr>
      </w:pPr>
      <w:r w:rsidRPr="00CD0203">
        <w:rPr>
          <w:sz w:val="22"/>
          <w:szCs w:val="22"/>
        </w:rPr>
        <w:t>Cíl: 2.1, 3.3</w:t>
      </w:r>
    </w:p>
    <w:p w14:paraId="2365E3EE" w14:textId="77777777" w:rsidR="00CD0203" w:rsidRPr="00CD0203" w:rsidRDefault="00CD0203" w:rsidP="00CD0203">
      <w:pPr>
        <w:spacing w:before="200" w:after="60"/>
        <w:jc w:val="both"/>
        <w:rPr>
          <w:b/>
          <w:bCs/>
          <w:sz w:val="22"/>
          <w:szCs w:val="22"/>
        </w:rPr>
      </w:pPr>
      <w:r w:rsidRPr="00CD0203">
        <w:rPr>
          <w:b/>
          <w:bCs/>
          <w:sz w:val="22"/>
          <w:szCs w:val="22"/>
        </w:rPr>
        <w:t>Profesně učící se komunity</w:t>
      </w:r>
    </w:p>
    <w:p w14:paraId="16E5EC64" w14:textId="77777777" w:rsidR="00CD0203" w:rsidRPr="00CD0203" w:rsidRDefault="00CD0203" w:rsidP="00CD0203">
      <w:pPr>
        <w:pStyle w:val="Odstavecseseznamem"/>
        <w:numPr>
          <w:ilvl w:val="0"/>
          <w:numId w:val="28"/>
        </w:numPr>
        <w:spacing w:after="0" w:line="240" w:lineRule="auto"/>
        <w:ind w:left="426"/>
        <w:jc w:val="both"/>
        <w:rPr>
          <w:sz w:val="22"/>
          <w:szCs w:val="22"/>
        </w:rPr>
      </w:pPr>
      <w:r w:rsidRPr="00CD0203">
        <w:rPr>
          <w:sz w:val="22"/>
          <w:szCs w:val="22"/>
        </w:rPr>
        <w:t>Metodicky vedený rozvoj kolegiální spolupráce, sdílení zkušeností a vzájemné inspirace mezi pedagogy.</w:t>
      </w:r>
    </w:p>
    <w:p w14:paraId="0DAA8462" w14:textId="77777777" w:rsidR="00CD0203" w:rsidRPr="00CD0203" w:rsidRDefault="00CD0203" w:rsidP="00CD0203">
      <w:pPr>
        <w:pStyle w:val="Odstavecseseznamem"/>
        <w:numPr>
          <w:ilvl w:val="0"/>
          <w:numId w:val="28"/>
        </w:numPr>
        <w:spacing w:after="0" w:line="240" w:lineRule="auto"/>
        <w:ind w:left="426"/>
        <w:jc w:val="both"/>
        <w:rPr>
          <w:sz w:val="22"/>
          <w:szCs w:val="22"/>
        </w:rPr>
      </w:pPr>
      <w:r w:rsidRPr="00CD0203">
        <w:rPr>
          <w:sz w:val="22"/>
          <w:szCs w:val="22"/>
        </w:rPr>
        <w:t>Cíl: 1.1, 2.2, 2.3, 3.3</w:t>
      </w:r>
    </w:p>
    <w:p w14:paraId="61A56516" w14:textId="77777777" w:rsidR="00CD0203" w:rsidRPr="00CD0203" w:rsidRDefault="00CD0203" w:rsidP="00CD0203">
      <w:pPr>
        <w:spacing w:before="200" w:after="60"/>
        <w:jc w:val="both"/>
        <w:rPr>
          <w:b/>
          <w:bCs/>
          <w:sz w:val="22"/>
          <w:szCs w:val="22"/>
        </w:rPr>
      </w:pPr>
      <w:r w:rsidRPr="00CD0203">
        <w:rPr>
          <w:b/>
          <w:bCs/>
          <w:sz w:val="22"/>
          <w:szCs w:val="22"/>
        </w:rPr>
        <w:t>Propojení MŠ, ZŠ, SŠ – platforma pro sdílení, přechody mezi stupni vzdělání</w:t>
      </w:r>
    </w:p>
    <w:p w14:paraId="2123F3C1" w14:textId="77777777" w:rsidR="00CD0203" w:rsidRPr="00CD0203" w:rsidRDefault="00CD0203" w:rsidP="00CD0203">
      <w:pPr>
        <w:pStyle w:val="Odstavecseseznamem"/>
        <w:numPr>
          <w:ilvl w:val="0"/>
          <w:numId w:val="28"/>
        </w:numPr>
        <w:spacing w:after="0" w:line="240" w:lineRule="auto"/>
        <w:ind w:left="426"/>
        <w:jc w:val="both"/>
        <w:rPr>
          <w:sz w:val="22"/>
          <w:szCs w:val="22"/>
        </w:rPr>
      </w:pPr>
      <w:r w:rsidRPr="00CD0203">
        <w:rPr>
          <w:sz w:val="22"/>
          <w:szCs w:val="22"/>
        </w:rPr>
        <w:t xml:space="preserve">Rozvoj kontinuity ve výuce, sjednocování přístupů a spolupráce mezi školami. </w:t>
      </w:r>
    </w:p>
    <w:p w14:paraId="7B4B0921" w14:textId="77777777" w:rsidR="00CD0203" w:rsidRPr="00CD0203" w:rsidRDefault="00CD0203" w:rsidP="00CD0203">
      <w:pPr>
        <w:pStyle w:val="Odstavecseseznamem"/>
        <w:numPr>
          <w:ilvl w:val="0"/>
          <w:numId w:val="28"/>
        </w:numPr>
        <w:spacing w:after="0" w:line="240" w:lineRule="auto"/>
        <w:ind w:left="426"/>
        <w:jc w:val="both"/>
        <w:rPr>
          <w:sz w:val="22"/>
          <w:szCs w:val="22"/>
        </w:rPr>
      </w:pPr>
      <w:r w:rsidRPr="00CD0203">
        <w:rPr>
          <w:sz w:val="22"/>
          <w:szCs w:val="22"/>
        </w:rPr>
        <w:t>Cíl: 1.1, 1.3, 3.1</w:t>
      </w:r>
    </w:p>
    <w:p w14:paraId="08AA24E9" w14:textId="77777777" w:rsidR="00CD0203" w:rsidRPr="00CD0203" w:rsidRDefault="00CD0203" w:rsidP="00CD0203">
      <w:pPr>
        <w:spacing w:before="200" w:after="60"/>
        <w:jc w:val="both"/>
        <w:rPr>
          <w:b/>
          <w:bCs/>
          <w:sz w:val="22"/>
          <w:szCs w:val="22"/>
        </w:rPr>
      </w:pPr>
      <w:r w:rsidRPr="00CD0203">
        <w:rPr>
          <w:b/>
          <w:bCs/>
          <w:sz w:val="22"/>
          <w:szCs w:val="22"/>
        </w:rPr>
        <w:t>Příprava na budoucí povolání – spolupráce škol s odborníky z praxe</w:t>
      </w:r>
    </w:p>
    <w:p w14:paraId="0256C41B" w14:textId="77777777" w:rsidR="00CD0203" w:rsidRPr="00CD0203" w:rsidRDefault="00CD0203" w:rsidP="00CD0203">
      <w:pPr>
        <w:pStyle w:val="Odstavecseseznamem"/>
        <w:numPr>
          <w:ilvl w:val="0"/>
          <w:numId w:val="28"/>
        </w:numPr>
        <w:spacing w:after="0" w:line="240" w:lineRule="auto"/>
        <w:ind w:left="426"/>
        <w:jc w:val="both"/>
        <w:rPr>
          <w:sz w:val="22"/>
          <w:szCs w:val="22"/>
        </w:rPr>
      </w:pPr>
      <w:r w:rsidRPr="00CD0203">
        <w:rPr>
          <w:sz w:val="22"/>
          <w:szCs w:val="22"/>
        </w:rPr>
        <w:t>Propojení výuky s praxí, rozvoj kariérových kompetencí.</w:t>
      </w:r>
    </w:p>
    <w:p w14:paraId="55AE01E5" w14:textId="77777777" w:rsidR="00CD0203" w:rsidRPr="00CD0203" w:rsidRDefault="00CD0203" w:rsidP="00CD0203">
      <w:pPr>
        <w:pStyle w:val="Odstavecseseznamem"/>
        <w:numPr>
          <w:ilvl w:val="0"/>
          <w:numId w:val="28"/>
        </w:numPr>
        <w:spacing w:after="0" w:line="240" w:lineRule="auto"/>
        <w:ind w:left="426"/>
        <w:jc w:val="both"/>
        <w:rPr>
          <w:sz w:val="22"/>
          <w:szCs w:val="22"/>
        </w:rPr>
      </w:pPr>
      <w:r w:rsidRPr="00CD0203">
        <w:rPr>
          <w:sz w:val="22"/>
          <w:szCs w:val="22"/>
        </w:rPr>
        <w:t>Cíl: 2.1, 3.3</w:t>
      </w:r>
    </w:p>
    <w:p w14:paraId="0F8B8FFA" w14:textId="77777777" w:rsidR="00CD0203" w:rsidRPr="00CD0203" w:rsidRDefault="00CD0203" w:rsidP="00CD0203">
      <w:pPr>
        <w:spacing w:before="200" w:after="60"/>
        <w:jc w:val="both"/>
        <w:rPr>
          <w:b/>
          <w:bCs/>
          <w:sz w:val="22"/>
          <w:szCs w:val="22"/>
        </w:rPr>
      </w:pPr>
      <w:r w:rsidRPr="00CD0203">
        <w:rPr>
          <w:b/>
          <w:bCs/>
          <w:sz w:val="22"/>
          <w:szCs w:val="22"/>
        </w:rPr>
        <w:t>Rodiče učí – propojení škol a regionálních profesí</w:t>
      </w:r>
    </w:p>
    <w:p w14:paraId="781F35DF" w14:textId="77777777" w:rsidR="00CD0203" w:rsidRPr="00CD0203" w:rsidRDefault="00CD0203" w:rsidP="00CD0203">
      <w:pPr>
        <w:pStyle w:val="Odstavecseseznamem"/>
        <w:numPr>
          <w:ilvl w:val="0"/>
          <w:numId w:val="28"/>
        </w:numPr>
        <w:spacing w:after="0" w:line="240" w:lineRule="auto"/>
        <w:ind w:left="426"/>
        <w:jc w:val="both"/>
        <w:rPr>
          <w:sz w:val="22"/>
          <w:szCs w:val="22"/>
        </w:rPr>
      </w:pPr>
      <w:r w:rsidRPr="00CD0203">
        <w:rPr>
          <w:sz w:val="22"/>
          <w:szCs w:val="22"/>
        </w:rPr>
        <w:t>Zapojení rodičů a veřejnosti do vzdělávání.</w:t>
      </w:r>
    </w:p>
    <w:p w14:paraId="606293DC" w14:textId="77777777" w:rsidR="00CD0203" w:rsidRPr="00CD0203" w:rsidRDefault="00CD0203" w:rsidP="00CD0203">
      <w:pPr>
        <w:pStyle w:val="Odstavecseseznamem"/>
        <w:numPr>
          <w:ilvl w:val="0"/>
          <w:numId w:val="28"/>
        </w:numPr>
        <w:spacing w:after="0" w:line="240" w:lineRule="auto"/>
        <w:ind w:left="426"/>
        <w:jc w:val="both"/>
        <w:rPr>
          <w:sz w:val="22"/>
          <w:szCs w:val="22"/>
        </w:rPr>
      </w:pPr>
      <w:r w:rsidRPr="00CD0203">
        <w:rPr>
          <w:sz w:val="22"/>
          <w:szCs w:val="22"/>
        </w:rPr>
        <w:t>Cíl: 1.1, 2.1</w:t>
      </w:r>
    </w:p>
    <w:p w14:paraId="529950A7" w14:textId="77777777" w:rsidR="00D04E1B" w:rsidRPr="00CD0203" w:rsidRDefault="00D04E1B" w:rsidP="00D04E1B">
      <w:pPr>
        <w:spacing w:before="200" w:after="60"/>
        <w:jc w:val="both"/>
        <w:rPr>
          <w:b/>
          <w:bCs/>
          <w:sz w:val="22"/>
          <w:szCs w:val="22"/>
        </w:rPr>
      </w:pPr>
      <w:r w:rsidRPr="00CD0203">
        <w:rPr>
          <w:b/>
          <w:bCs/>
          <w:sz w:val="22"/>
          <w:szCs w:val="22"/>
        </w:rPr>
        <w:lastRenderedPageBreak/>
        <w:t>RychleBot – robotická soutěž</w:t>
      </w:r>
    </w:p>
    <w:p w14:paraId="5EB7E5F1" w14:textId="77777777" w:rsidR="00D04E1B" w:rsidRPr="00CD0203" w:rsidRDefault="00D04E1B" w:rsidP="00D04E1B">
      <w:pPr>
        <w:pStyle w:val="Odstavecseseznamem"/>
        <w:numPr>
          <w:ilvl w:val="0"/>
          <w:numId w:val="28"/>
        </w:numPr>
        <w:spacing w:after="0" w:line="240" w:lineRule="auto"/>
        <w:ind w:left="426"/>
        <w:jc w:val="both"/>
        <w:rPr>
          <w:sz w:val="22"/>
          <w:szCs w:val="22"/>
        </w:rPr>
      </w:pPr>
      <w:r w:rsidRPr="00CD0203">
        <w:rPr>
          <w:sz w:val="22"/>
          <w:szCs w:val="22"/>
        </w:rPr>
        <w:t>Spolupráce mezi školami a rozvoj dovedností žáků.</w:t>
      </w:r>
    </w:p>
    <w:p w14:paraId="4FFD2F22" w14:textId="77777777" w:rsidR="00D04E1B" w:rsidRPr="00CD0203" w:rsidRDefault="00D04E1B" w:rsidP="00D04E1B">
      <w:pPr>
        <w:pStyle w:val="Odstavecseseznamem"/>
        <w:numPr>
          <w:ilvl w:val="0"/>
          <w:numId w:val="28"/>
        </w:numPr>
        <w:spacing w:after="0" w:line="240" w:lineRule="auto"/>
        <w:ind w:left="426"/>
        <w:jc w:val="both"/>
        <w:rPr>
          <w:sz w:val="22"/>
          <w:szCs w:val="22"/>
        </w:rPr>
      </w:pPr>
      <w:r w:rsidRPr="00CD0203">
        <w:rPr>
          <w:sz w:val="22"/>
          <w:szCs w:val="22"/>
        </w:rPr>
        <w:t>Cíl: 1.1, 2.1, 3.3</w:t>
      </w:r>
    </w:p>
    <w:p w14:paraId="3F060A5C" w14:textId="77777777" w:rsidR="00D04E1B" w:rsidRPr="00CD0203" w:rsidRDefault="00D04E1B" w:rsidP="00D04E1B">
      <w:pPr>
        <w:spacing w:before="200" w:after="60"/>
        <w:jc w:val="both"/>
        <w:rPr>
          <w:b/>
          <w:bCs/>
          <w:sz w:val="22"/>
          <w:szCs w:val="22"/>
        </w:rPr>
      </w:pPr>
      <w:r w:rsidRPr="00CD0203">
        <w:rPr>
          <w:b/>
          <w:bCs/>
          <w:sz w:val="22"/>
          <w:szCs w:val="22"/>
        </w:rPr>
        <w:t>Setkání k tématu propojení společenství obcí a škol</w:t>
      </w:r>
    </w:p>
    <w:p w14:paraId="65C8518C" w14:textId="77777777" w:rsidR="00D04E1B" w:rsidRPr="00CD0203" w:rsidRDefault="00D04E1B" w:rsidP="00D04E1B">
      <w:pPr>
        <w:pStyle w:val="Odstavecseseznamem"/>
        <w:numPr>
          <w:ilvl w:val="0"/>
          <w:numId w:val="28"/>
        </w:numPr>
        <w:spacing w:after="0" w:line="240" w:lineRule="auto"/>
        <w:ind w:left="426"/>
        <w:jc w:val="both"/>
        <w:rPr>
          <w:sz w:val="22"/>
          <w:szCs w:val="22"/>
        </w:rPr>
      </w:pPr>
      <w:r w:rsidRPr="00CD0203">
        <w:rPr>
          <w:sz w:val="22"/>
          <w:szCs w:val="22"/>
        </w:rPr>
        <w:t>Podpora efektivní spolupráce mezi školami a obcemi.</w:t>
      </w:r>
    </w:p>
    <w:p w14:paraId="50ED57CD" w14:textId="77777777" w:rsidR="00D04E1B" w:rsidRPr="00CD0203" w:rsidRDefault="00D04E1B" w:rsidP="00D04E1B">
      <w:pPr>
        <w:pStyle w:val="Odstavecseseznamem"/>
        <w:numPr>
          <w:ilvl w:val="0"/>
          <w:numId w:val="28"/>
        </w:numPr>
        <w:spacing w:after="0" w:line="240" w:lineRule="auto"/>
        <w:ind w:left="426"/>
        <w:jc w:val="both"/>
        <w:rPr>
          <w:sz w:val="22"/>
          <w:szCs w:val="22"/>
        </w:rPr>
      </w:pPr>
      <w:r w:rsidRPr="00CD0203">
        <w:rPr>
          <w:sz w:val="22"/>
          <w:szCs w:val="22"/>
        </w:rPr>
        <w:t>Cíl: 1.3, 3.1</w:t>
      </w:r>
    </w:p>
    <w:p w14:paraId="3C4E3B8C" w14:textId="77777777" w:rsidR="00D04E1B" w:rsidRPr="00CD0203" w:rsidRDefault="00D04E1B" w:rsidP="00D04E1B">
      <w:pPr>
        <w:spacing w:before="200" w:after="60"/>
        <w:jc w:val="both"/>
        <w:rPr>
          <w:b/>
          <w:bCs/>
          <w:sz w:val="22"/>
          <w:szCs w:val="22"/>
        </w:rPr>
      </w:pPr>
      <w:r w:rsidRPr="00CD0203">
        <w:rPr>
          <w:b/>
          <w:bCs/>
          <w:sz w:val="22"/>
          <w:szCs w:val="22"/>
        </w:rPr>
        <w:t>Výjezdní setkání ředitelů škol – sdílení příkladů dobré praxe</w:t>
      </w:r>
    </w:p>
    <w:p w14:paraId="204F4F2A" w14:textId="77777777" w:rsidR="00D04E1B" w:rsidRPr="00CD0203" w:rsidRDefault="00D04E1B" w:rsidP="00D04E1B">
      <w:pPr>
        <w:pStyle w:val="Odstavecseseznamem"/>
        <w:numPr>
          <w:ilvl w:val="0"/>
          <w:numId w:val="28"/>
        </w:numPr>
        <w:spacing w:after="0" w:line="240" w:lineRule="auto"/>
        <w:ind w:left="426"/>
        <w:jc w:val="both"/>
        <w:rPr>
          <w:sz w:val="22"/>
          <w:szCs w:val="22"/>
        </w:rPr>
      </w:pPr>
      <w:r w:rsidRPr="00CD0203">
        <w:rPr>
          <w:sz w:val="22"/>
          <w:szCs w:val="22"/>
        </w:rPr>
        <w:t xml:space="preserve">Vytvoření prostoru pro systematické sdílení zkušeností a spolupráce mezi vedením škol. </w:t>
      </w:r>
    </w:p>
    <w:p w14:paraId="080D8688" w14:textId="225A9FB4" w:rsidR="001B4A1C" w:rsidRDefault="00D04E1B" w:rsidP="001B4A1C">
      <w:pPr>
        <w:pStyle w:val="Odstavecseseznamem"/>
        <w:numPr>
          <w:ilvl w:val="0"/>
          <w:numId w:val="28"/>
        </w:numPr>
        <w:spacing w:after="0" w:line="240" w:lineRule="auto"/>
        <w:ind w:left="426"/>
        <w:jc w:val="both"/>
        <w:rPr>
          <w:sz w:val="22"/>
          <w:szCs w:val="22"/>
        </w:rPr>
      </w:pPr>
      <w:r w:rsidRPr="00CD0203">
        <w:rPr>
          <w:sz w:val="22"/>
          <w:szCs w:val="22"/>
        </w:rPr>
        <w:t>Cíl: 1.1, 2.3, 3.1, 3.3</w:t>
      </w:r>
    </w:p>
    <w:p w14:paraId="09AD7EA2" w14:textId="77777777" w:rsidR="001B4A1C" w:rsidRDefault="001B4A1C" w:rsidP="001B4A1C">
      <w:pPr>
        <w:pStyle w:val="Odstavecseseznamem"/>
        <w:spacing w:after="0" w:line="240" w:lineRule="auto"/>
        <w:ind w:left="426"/>
        <w:jc w:val="both"/>
        <w:rPr>
          <w:sz w:val="22"/>
          <w:szCs w:val="22"/>
        </w:rPr>
      </w:pPr>
    </w:p>
    <w:p w14:paraId="05AE0BE4" w14:textId="33AEBBA4" w:rsidR="001B4A1C" w:rsidRDefault="001B4A1C" w:rsidP="001B4A1C">
      <w:pPr>
        <w:rPr>
          <w:b/>
          <w:sz w:val="22"/>
          <w:szCs w:val="22"/>
        </w:rPr>
      </w:pPr>
      <w:r w:rsidRPr="001B4A1C">
        <w:rPr>
          <w:b/>
          <w:sz w:val="22"/>
          <w:szCs w:val="22"/>
        </w:rPr>
        <w:t>Vzdělávací workshop za</w:t>
      </w:r>
      <w:r>
        <w:rPr>
          <w:b/>
          <w:sz w:val="22"/>
          <w:szCs w:val="22"/>
        </w:rPr>
        <w:t xml:space="preserve">měřený na komunikace ve škole </w:t>
      </w:r>
    </w:p>
    <w:p w14:paraId="4022A99B" w14:textId="613F1B84" w:rsidR="001B4A1C" w:rsidRPr="001B4A1C" w:rsidRDefault="001B4A1C" w:rsidP="001B4A1C">
      <w:pPr>
        <w:pStyle w:val="Odstavecseseznamem"/>
        <w:numPr>
          <w:ilvl w:val="0"/>
          <w:numId w:val="35"/>
        </w:numPr>
        <w:ind w:left="426" w:hanging="284"/>
        <w:rPr>
          <w:sz w:val="22"/>
          <w:szCs w:val="22"/>
        </w:rPr>
      </w:pPr>
      <w:r w:rsidRPr="001B4A1C">
        <w:rPr>
          <w:sz w:val="22"/>
          <w:szCs w:val="22"/>
        </w:rPr>
        <w:t>Posílení komunikačních dovedností s důrazem na bezpečné, respektující prostředí ve školách.</w:t>
      </w:r>
    </w:p>
    <w:p w14:paraId="4CBCC7F9" w14:textId="6FF7D6A2" w:rsidR="001B4A1C" w:rsidRPr="001B4A1C" w:rsidRDefault="001B4A1C" w:rsidP="001B4A1C">
      <w:pPr>
        <w:pStyle w:val="Odstavecseseznamem"/>
        <w:numPr>
          <w:ilvl w:val="0"/>
          <w:numId w:val="35"/>
        </w:numPr>
        <w:ind w:left="426" w:hanging="284"/>
        <w:rPr>
          <w:b/>
          <w:sz w:val="22"/>
          <w:szCs w:val="22"/>
        </w:rPr>
      </w:pPr>
      <w:r w:rsidRPr="001B4A1C">
        <w:rPr>
          <w:sz w:val="22"/>
          <w:szCs w:val="22"/>
        </w:rPr>
        <w:t>Cíl: 1.1, 1.2, 2.2, 2.3, 3.3</w:t>
      </w:r>
    </w:p>
    <w:p w14:paraId="2873FE4F" w14:textId="77777777" w:rsidR="001B4A1C" w:rsidRPr="001B4A1C" w:rsidRDefault="001B4A1C" w:rsidP="001B4A1C">
      <w:pPr>
        <w:rPr>
          <w:b/>
          <w:sz w:val="22"/>
          <w:szCs w:val="22"/>
        </w:rPr>
      </w:pPr>
      <w:r w:rsidRPr="001B4A1C">
        <w:rPr>
          <w:b/>
          <w:sz w:val="22"/>
          <w:szCs w:val="22"/>
        </w:rPr>
        <w:t>Vzdělávání pedagogů v oblasti emočního a psychosociálního rozvoje dětí</w:t>
      </w:r>
    </w:p>
    <w:p w14:paraId="04EFE5AF" w14:textId="59407A8B" w:rsidR="001B4A1C" w:rsidRPr="001B4A1C" w:rsidRDefault="001B4A1C" w:rsidP="001B4A1C">
      <w:pPr>
        <w:pStyle w:val="Odstavecseseznamem"/>
        <w:numPr>
          <w:ilvl w:val="0"/>
          <w:numId w:val="37"/>
        </w:numPr>
        <w:ind w:left="426" w:hanging="284"/>
        <w:rPr>
          <w:sz w:val="22"/>
          <w:szCs w:val="22"/>
        </w:rPr>
      </w:pPr>
      <w:r w:rsidRPr="001B4A1C">
        <w:rPr>
          <w:sz w:val="22"/>
          <w:szCs w:val="22"/>
        </w:rPr>
        <w:t>Posílení odborných kompetencí pedagogických pracovníků pro podporu zdravého psychosociálního klimatu ve školách a prevenci problémového chování.</w:t>
      </w:r>
    </w:p>
    <w:p w14:paraId="024B1AE8" w14:textId="4D8F694F" w:rsidR="001B4A1C" w:rsidRPr="001B4A1C" w:rsidRDefault="001B4A1C" w:rsidP="001B4A1C">
      <w:pPr>
        <w:pStyle w:val="Odstavecseseznamem"/>
        <w:numPr>
          <w:ilvl w:val="0"/>
          <w:numId w:val="37"/>
        </w:numPr>
        <w:ind w:left="426" w:hanging="284"/>
        <w:rPr>
          <w:sz w:val="22"/>
          <w:szCs w:val="22"/>
        </w:rPr>
      </w:pPr>
      <w:r w:rsidRPr="001B4A1C">
        <w:rPr>
          <w:sz w:val="22"/>
          <w:szCs w:val="22"/>
        </w:rPr>
        <w:t>Cíl: 2.2, 2.3, 3.3</w:t>
      </w:r>
    </w:p>
    <w:p w14:paraId="1653EFD4" w14:textId="77777777" w:rsidR="001B4A1C" w:rsidRPr="001B4A1C" w:rsidRDefault="001B4A1C" w:rsidP="001B4A1C">
      <w:pPr>
        <w:rPr>
          <w:b/>
          <w:sz w:val="22"/>
          <w:szCs w:val="22"/>
        </w:rPr>
      </w:pPr>
      <w:r w:rsidRPr="001B4A1C">
        <w:rPr>
          <w:b/>
          <w:sz w:val="22"/>
          <w:szCs w:val="22"/>
        </w:rPr>
        <w:t>Za hezčí školu – environmentální výchova v praxi MŠ a ZŠ</w:t>
      </w:r>
    </w:p>
    <w:p w14:paraId="2D245EAD" w14:textId="014974E5" w:rsidR="001B4A1C" w:rsidRPr="001B4A1C" w:rsidRDefault="001B4A1C" w:rsidP="001B4A1C">
      <w:pPr>
        <w:pStyle w:val="Odstavecseseznamem"/>
        <w:numPr>
          <w:ilvl w:val="0"/>
          <w:numId w:val="38"/>
        </w:numPr>
        <w:ind w:left="426" w:hanging="284"/>
        <w:rPr>
          <w:sz w:val="22"/>
          <w:szCs w:val="22"/>
        </w:rPr>
      </w:pPr>
      <w:r w:rsidRPr="001B4A1C">
        <w:rPr>
          <w:sz w:val="22"/>
          <w:szCs w:val="22"/>
        </w:rPr>
        <w:t>Podpora vztahu dětí a žáků k prostředí školy a jejímu okolí prostřednictvím aktivního zapojení péče, podpora EVVO k odpovědnému ekologickému chování a týmové spolupráci v rámci každodenních i projektových aktivit.</w:t>
      </w:r>
    </w:p>
    <w:p w14:paraId="6750E857" w14:textId="41D4297C" w:rsidR="001B4A1C" w:rsidRPr="001B4A1C" w:rsidRDefault="001B4A1C" w:rsidP="001B4A1C">
      <w:pPr>
        <w:pStyle w:val="Odstavecseseznamem"/>
        <w:numPr>
          <w:ilvl w:val="0"/>
          <w:numId w:val="38"/>
        </w:numPr>
        <w:ind w:left="426" w:hanging="284"/>
        <w:rPr>
          <w:sz w:val="22"/>
          <w:szCs w:val="22"/>
        </w:rPr>
      </w:pPr>
      <w:r w:rsidRPr="001B4A1C">
        <w:rPr>
          <w:sz w:val="22"/>
          <w:szCs w:val="22"/>
        </w:rPr>
        <w:t>Cíl: 1.1, 1.3, 2.1, 3.3</w:t>
      </w:r>
    </w:p>
    <w:p w14:paraId="25EE351D" w14:textId="77777777" w:rsidR="001B4A1C" w:rsidRPr="001B4A1C" w:rsidRDefault="001B4A1C" w:rsidP="001B4A1C">
      <w:pPr>
        <w:rPr>
          <w:b/>
          <w:sz w:val="22"/>
          <w:szCs w:val="22"/>
        </w:rPr>
      </w:pPr>
      <w:r w:rsidRPr="001B4A1C">
        <w:rPr>
          <w:b/>
          <w:sz w:val="22"/>
          <w:szCs w:val="22"/>
        </w:rPr>
        <w:t>Zachraňme jídlo – snižování plýtvání</w:t>
      </w:r>
    </w:p>
    <w:p w14:paraId="3E785567" w14:textId="1692ACDE" w:rsidR="001B4A1C" w:rsidRPr="001B4A1C" w:rsidRDefault="001B4A1C" w:rsidP="001B4A1C">
      <w:pPr>
        <w:pStyle w:val="Odstavecseseznamem"/>
        <w:numPr>
          <w:ilvl w:val="0"/>
          <w:numId w:val="39"/>
        </w:numPr>
        <w:ind w:left="426" w:hanging="284"/>
        <w:rPr>
          <w:sz w:val="22"/>
          <w:szCs w:val="22"/>
        </w:rPr>
      </w:pPr>
      <w:r w:rsidRPr="001B4A1C">
        <w:rPr>
          <w:sz w:val="22"/>
          <w:szCs w:val="22"/>
        </w:rPr>
        <w:t xml:space="preserve">Zvýšení povědomí o problému plýtvání podpořit hledání systémového řešení. </w:t>
      </w:r>
    </w:p>
    <w:p w14:paraId="29712F47" w14:textId="0435B6B5" w:rsidR="001B4A1C" w:rsidRPr="001B4A1C" w:rsidRDefault="001B4A1C" w:rsidP="001B4A1C">
      <w:pPr>
        <w:pStyle w:val="Odstavecseseznamem"/>
        <w:numPr>
          <w:ilvl w:val="0"/>
          <w:numId w:val="39"/>
        </w:numPr>
        <w:ind w:left="426" w:hanging="284"/>
        <w:rPr>
          <w:sz w:val="22"/>
          <w:szCs w:val="22"/>
        </w:rPr>
      </w:pPr>
      <w:r w:rsidRPr="001B4A1C">
        <w:rPr>
          <w:sz w:val="22"/>
          <w:szCs w:val="22"/>
        </w:rPr>
        <w:t>Cíl: 3.2, 3.2</w:t>
      </w:r>
    </w:p>
    <w:p w14:paraId="762F8EFB" w14:textId="77777777" w:rsidR="001B4A1C" w:rsidRPr="001B4A1C" w:rsidRDefault="001B4A1C" w:rsidP="001B4A1C">
      <w:pPr>
        <w:rPr>
          <w:b/>
          <w:sz w:val="22"/>
          <w:szCs w:val="22"/>
        </w:rPr>
      </w:pPr>
      <w:r w:rsidRPr="001B4A1C">
        <w:rPr>
          <w:b/>
          <w:sz w:val="22"/>
          <w:szCs w:val="22"/>
        </w:rPr>
        <w:t>Zavádění metody RMTi</w:t>
      </w:r>
    </w:p>
    <w:p w14:paraId="198D2B5F" w14:textId="0E56931A" w:rsidR="001B4A1C" w:rsidRPr="001B4A1C" w:rsidRDefault="001B4A1C" w:rsidP="001B4A1C">
      <w:pPr>
        <w:pStyle w:val="Odstavecseseznamem"/>
        <w:numPr>
          <w:ilvl w:val="0"/>
          <w:numId w:val="40"/>
        </w:numPr>
        <w:ind w:left="426" w:hanging="284"/>
        <w:rPr>
          <w:sz w:val="22"/>
          <w:szCs w:val="22"/>
        </w:rPr>
      </w:pPr>
      <w:r w:rsidRPr="001B4A1C">
        <w:rPr>
          <w:sz w:val="22"/>
          <w:szCs w:val="22"/>
        </w:rPr>
        <w:t>Podpora individuálního rozvoje žáků.</w:t>
      </w:r>
    </w:p>
    <w:p w14:paraId="5C904CC9" w14:textId="3E0C4F34" w:rsidR="001B4A1C" w:rsidRPr="001B4A1C" w:rsidRDefault="001B4A1C" w:rsidP="001B4A1C">
      <w:pPr>
        <w:pStyle w:val="Odstavecseseznamem"/>
        <w:numPr>
          <w:ilvl w:val="0"/>
          <w:numId w:val="40"/>
        </w:numPr>
        <w:ind w:left="426" w:hanging="284"/>
        <w:rPr>
          <w:sz w:val="22"/>
          <w:szCs w:val="22"/>
        </w:rPr>
      </w:pPr>
      <w:r w:rsidRPr="001B4A1C">
        <w:rPr>
          <w:sz w:val="22"/>
          <w:szCs w:val="22"/>
        </w:rPr>
        <w:t>Cíl: 2.2, 2.3</w:t>
      </w:r>
    </w:p>
    <w:p w14:paraId="75977CA2" w14:textId="118B2F9D" w:rsidR="00CD0203" w:rsidRPr="001B4A1C" w:rsidRDefault="001B4A1C" w:rsidP="001B4A1C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6AF29082" w14:textId="2E335543" w:rsidR="00CD0203" w:rsidRPr="00CD0203" w:rsidRDefault="00CD0203" w:rsidP="00CD0203">
      <w:pPr>
        <w:pStyle w:val="Nadpis1"/>
      </w:pPr>
      <w:bookmarkStart w:id="1" w:name="_Toc200986903"/>
      <w:r>
        <w:lastRenderedPageBreak/>
        <w:t xml:space="preserve">5. </w:t>
      </w:r>
      <w:r w:rsidRPr="00CD0203">
        <w:t>Aktivity škol naplňující cíle MAP</w:t>
      </w:r>
      <w:bookmarkEnd w:id="1"/>
    </w:p>
    <w:p w14:paraId="769EAD74" w14:textId="77777777" w:rsidR="00CD0203" w:rsidRPr="00CD0203" w:rsidRDefault="00CD0203" w:rsidP="00CD0203">
      <w:pPr>
        <w:pStyle w:val="Odstavecseseznamem"/>
        <w:numPr>
          <w:ilvl w:val="1"/>
          <w:numId w:val="30"/>
        </w:numPr>
        <w:spacing w:before="240" w:line="240" w:lineRule="auto"/>
        <w:ind w:left="709" w:hanging="709"/>
        <w:contextualSpacing w:val="0"/>
        <w:jc w:val="both"/>
        <w:rPr>
          <w:b/>
          <w:bCs/>
          <w:sz w:val="22"/>
          <w:szCs w:val="22"/>
        </w:rPr>
      </w:pPr>
      <w:r w:rsidRPr="00CD0203">
        <w:rPr>
          <w:b/>
          <w:bCs/>
          <w:sz w:val="22"/>
          <w:szCs w:val="22"/>
        </w:rPr>
        <w:t>Podporování vzájemné důvěry, respektu a spolupráci mezi dětmi, žáky, pedagogy a rodiči prostřednictvím pravidelných setkání a společných aktivit</w:t>
      </w:r>
    </w:p>
    <w:p w14:paraId="40714070" w14:textId="77777777" w:rsidR="00CD0203" w:rsidRPr="00CD0203" w:rsidRDefault="00CD0203" w:rsidP="00CD0203">
      <w:pPr>
        <w:pStyle w:val="Odstavecseseznamem"/>
        <w:numPr>
          <w:ilvl w:val="0"/>
          <w:numId w:val="31"/>
        </w:numPr>
        <w:spacing w:before="120" w:after="60" w:line="240" w:lineRule="auto"/>
        <w:ind w:left="709" w:hanging="357"/>
        <w:contextualSpacing w:val="0"/>
        <w:jc w:val="both"/>
        <w:rPr>
          <w:sz w:val="22"/>
          <w:szCs w:val="22"/>
          <w:u w:val="single"/>
        </w:rPr>
      </w:pPr>
      <w:r w:rsidRPr="00CD0203">
        <w:rPr>
          <w:sz w:val="22"/>
          <w:szCs w:val="22"/>
          <w:u w:val="single"/>
        </w:rPr>
        <w:t xml:space="preserve">Škola otevřena rodičům </w:t>
      </w:r>
    </w:p>
    <w:p w14:paraId="53C1E7EC" w14:textId="77777777" w:rsidR="00CD0203" w:rsidRPr="00CD0203" w:rsidRDefault="00CD0203" w:rsidP="00CD0203">
      <w:pPr>
        <w:pStyle w:val="Odstavecseseznamem"/>
        <w:shd w:val="clear" w:color="auto" w:fill="FFFFFF" w:themeFill="background1"/>
        <w:ind w:left="709"/>
        <w:contextualSpacing w:val="0"/>
        <w:jc w:val="both"/>
        <w:rPr>
          <w:sz w:val="22"/>
          <w:szCs w:val="22"/>
        </w:rPr>
      </w:pPr>
      <w:r w:rsidRPr="00CD0203">
        <w:rPr>
          <w:sz w:val="22"/>
          <w:szCs w:val="22"/>
        </w:rPr>
        <w:t>Zapojení rodičů jako pomocníků/partnerů do různých aktivit. Rodiče tak mohou vstupovat do vzdělávání, nahlížet na výuku, případně být přítomni adaptace dětí na nové školní prostředí.</w:t>
      </w:r>
    </w:p>
    <w:p w14:paraId="50EB1D67" w14:textId="77777777" w:rsidR="00CD0203" w:rsidRPr="00CD0203" w:rsidRDefault="00CD0203" w:rsidP="00CD0203">
      <w:pPr>
        <w:pStyle w:val="Odstavecseseznamem"/>
        <w:numPr>
          <w:ilvl w:val="0"/>
          <w:numId w:val="31"/>
        </w:numPr>
        <w:spacing w:before="120" w:after="60" w:line="240" w:lineRule="auto"/>
        <w:ind w:left="709" w:hanging="357"/>
        <w:contextualSpacing w:val="0"/>
        <w:jc w:val="both"/>
        <w:rPr>
          <w:sz w:val="22"/>
          <w:szCs w:val="22"/>
          <w:u w:val="single"/>
        </w:rPr>
      </w:pPr>
      <w:r w:rsidRPr="00CD0203">
        <w:rPr>
          <w:sz w:val="22"/>
          <w:szCs w:val="22"/>
          <w:u w:val="single"/>
        </w:rPr>
        <w:t xml:space="preserve">Zlatá Čapka </w:t>
      </w:r>
    </w:p>
    <w:p w14:paraId="66D3DBFF" w14:textId="77777777" w:rsidR="00CD0203" w:rsidRPr="00CD0203" w:rsidRDefault="00CD0203" w:rsidP="00CD0203">
      <w:pPr>
        <w:pStyle w:val="Odstavecseseznamem"/>
        <w:shd w:val="clear" w:color="auto" w:fill="FFFFFF" w:themeFill="background1"/>
        <w:ind w:left="709"/>
        <w:jc w:val="both"/>
        <w:rPr>
          <w:sz w:val="22"/>
          <w:szCs w:val="22"/>
        </w:rPr>
      </w:pPr>
      <w:r w:rsidRPr="00CD0203">
        <w:rPr>
          <w:sz w:val="22"/>
          <w:szCs w:val="22"/>
        </w:rPr>
        <w:t>Zapojení rodičů do spolupráce/hledání vhodných aktivit a trávení volného času pro děti.</w:t>
      </w:r>
    </w:p>
    <w:p w14:paraId="68ABAED5" w14:textId="77777777" w:rsidR="00CD0203" w:rsidRPr="00CD0203" w:rsidRDefault="00CD0203" w:rsidP="00CD0203">
      <w:pPr>
        <w:pStyle w:val="Odstavecseseznamem"/>
        <w:numPr>
          <w:ilvl w:val="0"/>
          <w:numId w:val="31"/>
        </w:numPr>
        <w:spacing w:before="120" w:after="60" w:line="240" w:lineRule="auto"/>
        <w:ind w:left="709" w:hanging="357"/>
        <w:contextualSpacing w:val="0"/>
        <w:jc w:val="both"/>
        <w:rPr>
          <w:sz w:val="22"/>
          <w:szCs w:val="22"/>
          <w:u w:val="single"/>
        </w:rPr>
      </w:pPr>
      <w:r w:rsidRPr="00CD0203">
        <w:rPr>
          <w:sz w:val="22"/>
          <w:szCs w:val="22"/>
          <w:u w:val="single"/>
        </w:rPr>
        <w:t>Získání certifikátu „Rodiče vítáni“</w:t>
      </w:r>
    </w:p>
    <w:p w14:paraId="1D5F227C" w14:textId="78EE050C" w:rsidR="00CD0203" w:rsidRDefault="00CD0203" w:rsidP="00CD0203">
      <w:pPr>
        <w:pStyle w:val="Odstavecseseznamem"/>
        <w:shd w:val="clear" w:color="auto" w:fill="FFFFFF" w:themeFill="background1"/>
        <w:ind w:left="709"/>
        <w:jc w:val="both"/>
        <w:rPr>
          <w:sz w:val="22"/>
          <w:szCs w:val="22"/>
        </w:rPr>
      </w:pPr>
      <w:r w:rsidRPr="00CD0203">
        <w:rPr>
          <w:sz w:val="22"/>
          <w:szCs w:val="22"/>
        </w:rPr>
        <w:t>Značka potvrzující otevřenou komunikaci a dobrou spolupráci s rodiči. Získání certifikátu znamená, že škola splnila specifická kritéria zaměřená na otevřenost, komunikaci a zapojení rodičů.</w:t>
      </w:r>
    </w:p>
    <w:p w14:paraId="50F2183E" w14:textId="289637CE" w:rsidR="001B4A1C" w:rsidRPr="001B4A1C" w:rsidRDefault="001B4A1C" w:rsidP="001B4A1C">
      <w:pPr>
        <w:pStyle w:val="Odstavecseseznamem"/>
        <w:numPr>
          <w:ilvl w:val="0"/>
          <w:numId w:val="41"/>
        </w:numPr>
        <w:shd w:val="clear" w:color="auto" w:fill="FFFFFF" w:themeFill="background1"/>
        <w:ind w:left="709" w:hanging="283"/>
        <w:jc w:val="both"/>
        <w:rPr>
          <w:sz w:val="22"/>
          <w:szCs w:val="22"/>
          <w:u w:val="single"/>
        </w:rPr>
      </w:pPr>
      <w:r w:rsidRPr="001B4A1C">
        <w:rPr>
          <w:sz w:val="22"/>
          <w:szCs w:val="22"/>
          <w:u w:val="single"/>
        </w:rPr>
        <w:t xml:space="preserve">Projekt 72 hodin </w:t>
      </w:r>
    </w:p>
    <w:p w14:paraId="7298EC9F" w14:textId="7A317F91" w:rsidR="001B4A1C" w:rsidRPr="001B4A1C" w:rsidRDefault="001B4A1C" w:rsidP="001B4A1C">
      <w:pPr>
        <w:pStyle w:val="Odstavecseseznamem"/>
        <w:shd w:val="clear" w:color="auto" w:fill="FFFFFF" w:themeFill="background1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Pr="001B4A1C">
        <w:rPr>
          <w:sz w:val="22"/>
          <w:szCs w:val="22"/>
        </w:rPr>
        <w:t>polupráce se ZŠ, projektová výuková v přírodě.</w:t>
      </w:r>
    </w:p>
    <w:p w14:paraId="6FBA7FC7" w14:textId="59A99E74" w:rsidR="001B4A1C" w:rsidRPr="001B4A1C" w:rsidRDefault="001B4A1C" w:rsidP="001B4A1C">
      <w:pPr>
        <w:pStyle w:val="Odstavecseseznamem"/>
        <w:numPr>
          <w:ilvl w:val="0"/>
          <w:numId w:val="41"/>
        </w:numPr>
        <w:shd w:val="clear" w:color="auto" w:fill="FFFFFF" w:themeFill="background1"/>
        <w:ind w:left="709" w:hanging="283"/>
        <w:jc w:val="both"/>
        <w:rPr>
          <w:b/>
          <w:sz w:val="22"/>
          <w:szCs w:val="22"/>
        </w:rPr>
      </w:pPr>
      <w:r w:rsidRPr="001B4A1C">
        <w:rPr>
          <w:sz w:val="22"/>
          <w:szCs w:val="22"/>
          <w:u w:val="single"/>
        </w:rPr>
        <w:t>„Koulelo se, koulelo“</w:t>
      </w:r>
    </w:p>
    <w:p w14:paraId="60C4E469" w14:textId="77777777" w:rsidR="001B4A1C" w:rsidRPr="001B4A1C" w:rsidRDefault="001B4A1C" w:rsidP="001B4A1C">
      <w:pPr>
        <w:pStyle w:val="Odstavecseseznamem"/>
        <w:shd w:val="clear" w:color="auto" w:fill="FFFFFF" w:themeFill="background1"/>
        <w:ind w:left="709"/>
        <w:jc w:val="both"/>
        <w:rPr>
          <w:sz w:val="22"/>
          <w:szCs w:val="22"/>
        </w:rPr>
      </w:pPr>
      <w:r w:rsidRPr="001B4A1C">
        <w:rPr>
          <w:sz w:val="22"/>
          <w:szCs w:val="22"/>
        </w:rPr>
        <w:t>Cesta jablka - sušení, pečení, přesnídávkování, výtvarné/pracovní aktivity.</w:t>
      </w:r>
    </w:p>
    <w:p w14:paraId="7C7B785E" w14:textId="1AB04DF0" w:rsidR="001B4A1C" w:rsidRPr="001B4A1C" w:rsidRDefault="001B4A1C" w:rsidP="001B4A1C">
      <w:pPr>
        <w:pStyle w:val="Odstavecseseznamem"/>
        <w:numPr>
          <w:ilvl w:val="0"/>
          <w:numId w:val="41"/>
        </w:numPr>
        <w:shd w:val="clear" w:color="auto" w:fill="FFFFFF" w:themeFill="background1"/>
        <w:ind w:left="709" w:hanging="283"/>
        <w:jc w:val="both"/>
        <w:rPr>
          <w:sz w:val="22"/>
          <w:szCs w:val="22"/>
        </w:rPr>
      </w:pPr>
      <w:r w:rsidRPr="001B4A1C">
        <w:rPr>
          <w:sz w:val="22"/>
          <w:szCs w:val="22"/>
          <w:u w:val="single"/>
        </w:rPr>
        <w:t>Slavnost sklizně</w:t>
      </w:r>
      <w:r w:rsidRPr="001B4A1C">
        <w:rPr>
          <w:sz w:val="22"/>
          <w:szCs w:val="22"/>
        </w:rPr>
        <w:t xml:space="preserve"> </w:t>
      </w:r>
    </w:p>
    <w:p w14:paraId="27C5A164" w14:textId="77777777" w:rsidR="001B4A1C" w:rsidRPr="001B4A1C" w:rsidRDefault="001B4A1C" w:rsidP="001B4A1C">
      <w:pPr>
        <w:pStyle w:val="Odstavecseseznamem"/>
        <w:shd w:val="clear" w:color="auto" w:fill="FFFFFF" w:themeFill="background1"/>
        <w:ind w:left="709"/>
        <w:jc w:val="both"/>
        <w:rPr>
          <w:sz w:val="22"/>
          <w:szCs w:val="22"/>
        </w:rPr>
      </w:pPr>
      <w:r w:rsidRPr="001B4A1C">
        <w:rPr>
          <w:sz w:val="22"/>
          <w:szCs w:val="22"/>
        </w:rPr>
        <w:t>Akce na školní zahradě s využitím podzimních plodů pro aktivity dětí.</w:t>
      </w:r>
    </w:p>
    <w:p w14:paraId="63CD3AE3" w14:textId="76A2EFFA" w:rsidR="001B4A1C" w:rsidRPr="001B4A1C" w:rsidRDefault="001B4A1C" w:rsidP="001B4A1C">
      <w:pPr>
        <w:pStyle w:val="Odstavecseseznamem"/>
        <w:numPr>
          <w:ilvl w:val="0"/>
          <w:numId w:val="41"/>
        </w:numPr>
        <w:shd w:val="clear" w:color="auto" w:fill="FFFFFF" w:themeFill="background1"/>
        <w:ind w:left="709" w:hanging="283"/>
        <w:jc w:val="both"/>
        <w:rPr>
          <w:sz w:val="22"/>
          <w:szCs w:val="22"/>
        </w:rPr>
      </w:pPr>
      <w:r w:rsidRPr="001B4A1C">
        <w:rPr>
          <w:sz w:val="22"/>
          <w:szCs w:val="22"/>
          <w:u w:val="single"/>
        </w:rPr>
        <w:t>Putování za ježkem Pepou</w:t>
      </w:r>
      <w:r w:rsidRPr="001B4A1C">
        <w:rPr>
          <w:sz w:val="22"/>
          <w:szCs w:val="22"/>
        </w:rPr>
        <w:t xml:space="preserve"> </w:t>
      </w:r>
    </w:p>
    <w:p w14:paraId="53591432" w14:textId="77777777" w:rsidR="001B4A1C" w:rsidRPr="001B4A1C" w:rsidRDefault="001B4A1C" w:rsidP="001B4A1C">
      <w:pPr>
        <w:pStyle w:val="Odstavecseseznamem"/>
        <w:shd w:val="clear" w:color="auto" w:fill="FFFFFF" w:themeFill="background1"/>
        <w:ind w:left="709"/>
        <w:jc w:val="both"/>
        <w:rPr>
          <w:sz w:val="22"/>
          <w:szCs w:val="22"/>
        </w:rPr>
      </w:pPr>
      <w:r w:rsidRPr="001B4A1C">
        <w:rPr>
          <w:sz w:val="22"/>
          <w:szCs w:val="22"/>
        </w:rPr>
        <w:t>Četba knihy, dramatizace, výjezd do lesa, přírody, putování po stopách ježka, beseda s myslivcem.</w:t>
      </w:r>
    </w:p>
    <w:p w14:paraId="1B689410" w14:textId="3921BC3B" w:rsidR="001B4A1C" w:rsidRPr="001B4A1C" w:rsidRDefault="001B4A1C" w:rsidP="001B4A1C">
      <w:pPr>
        <w:pStyle w:val="Odstavecseseznamem"/>
        <w:numPr>
          <w:ilvl w:val="0"/>
          <w:numId w:val="41"/>
        </w:numPr>
        <w:shd w:val="clear" w:color="auto" w:fill="FFFFFF" w:themeFill="background1"/>
        <w:ind w:left="709" w:hanging="283"/>
        <w:jc w:val="both"/>
        <w:rPr>
          <w:sz w:val="22"/>
          <w:szCs w:val="22"/>
          <w:u w:val="single"/>
        </w:rPr>
      </w:pPr>
      <w:r w:rsidRPr="001B4A1C">
        <w:rPr>
          <w:sz w:val="22"/>
          <w:szCs w:val="22"/>
          <w:u w:val="single"/>
        </w:rPr>
        <w:t xml:space="preserve">Akce pro děti a rodiče v průběhu školního roku </w:t>
      </w:r>
    </w:p>
    <w:p w14:paraId="54A6124A" w14:textId="671655A8" w:rsidR="001B4A1C" w:rsidRDefault="001B4A1C" w:rsidP="001B4A1C">
      <w:pPr>
        <w:pStyle w:val="Odstavecseseznamem"/>
        <w:shd w:val="clear" w:color="auto" w:fill="FFFFFF" w:themeFill="background1"/>
        <w:ind w:left="709"/>
        <w:jc w:val="both"/>
        <w:rPr>
          <w:sz w:val="22"/>
          <w:szCs w:val="22"/>
        </w:rPr>
      </w:pPr>
      <w:r w:rsidRPr="001B4A1C">
        <w:rPr>
          <w:sz w:val="22"/>
          <w:szCs w:val="22"/>
        </w:rPr>
        <w:t>Různorodé aktivity – den matek, den otců, vítání jara, loučení s předškoláky, drakiáda, čertovská školička, olympiáda MŠ, vánoční besídka, maškarní bál, apod. s cílem zapojení rodičů do dětí ve škole, školce a budování příjemného klima a spolupráce při vzdělávání.</w:t>
      </w:r>
    </w:p>
    <w:p w14:paraId="5EE0F6A1" w14:textId="77777777" w:rsidR="001B4A1C" w:rsidRPr="001B4A1C" w:rsidRDefault="001B4A1C" w:rsidP="001B4A1C">
      <w:pPr>
        <w:pStyle w:val="Odstavecseseznamem"/>
        <w:shd w:val="clear" w:color="auto" w:fill="FFFFFF" w:themeFill="background1"/>
        <w:ind w:left="709"/>
        <w:jc w:val="both"/>
        <w:rPr>
          <w:sz w:val="22"/>
          <w:szCs w:val="22"/>
        </w:rPr>
      </w:pPr>
    </w:p>
    <w:p w14:paraId="743D1436" w14:textId="0A8ACE6F" w:rsidR="00CD0203" w:rsidRPr="001B4A1C" w:rsidRDefault="00CD0203" w:rsidP="001B4A1C">
      <w:pPr>
        <w:pStyle w:val="Odstavecseseznamem"/>
        <w:numPr>
          <w:ilvl w:val="1"/>
          <w:numId w:val="30"/>
        </w:numPr>
        <w:ind w:left="709" w:hanging="709"/>
        <w:rPr>
          <w:sz w:val="22"/>
          <w:szCs w:val="22"/>
        </w:rPr>
      </w:pPr>
      <w:r w:rsidRPr="001B4A1C">
        <w:rPr>
          <w:b/>
          <w:bCs/>
          <w:sz w:val="22"/>
          <w:szCs w:val="22"/>
        </w:rPr>
        <w:t>Posilování transparentní a partnerské komunikace při organizačních záležitostech školy za pomocí zapojení všech účastníků vzdělávání do rozhodovacích procesů</w:t>
      </w:r>
    </w:p>
    <w:p w14:paraId="663D3EF9" w14:textId="77777777" w:rsidR="00CD0203" w:rsidRPr="00CD0203" w:rsidRDefault="00CD0203" w:rsidP="00CD0203">
      <w:pPr>
        <w:pStyle w:val="Odstavecseseznamem"/>
        <w:numPr>
          <w:ilvl w:val="0"/>
          <w:numId w:val="31"/>
        </w:numPr>
        <w:spacing w:before="120" w:after="60" w:line="240" w:lineRule="auto"/>
        <w:ind w:left="709" w:hanging="357"/>
        <w:contextualSpacing w:val="0"/>
        <w:jc w:val="both"/>
        <w:rPr>
          <w:sz w:val="22"/>
          <w:szCs w:val="22"/>
          <w:u w:val="single"/>
        </w:rPr>
      </w:pPr>
      <w:r w:rsidRPr="00CD0203">
        <w:rPr>
          <w:sz w:val="22"/>
          <w:szCs w:val="22"/>
          <w:u w:val="single"/>
        </w:rPr>
        <w:t xml:space="preserve">Ekoškola </w:t>
      </w:r>
    </w:p>
    <w:p w14:paraId="56A5C1D4" w14:textId="77777777" w:rsidR="00CD0203" w:rsidRPr="00CD0203" w:rsidRDefault="00CD0203" w:rsidP="00CD0203">
      <w:pPr>
        <w:pStyle w:val="Odstavecseseznamem"/>
        <w:shd w:val="clear" w:color="auto" w:fill="FFFFFF" w:themeFill="background1"/>
        <w:ind w:left="709"/>
        <w:jc w:val="both"/>
        <w:rPr>
          <w:sz w:val="22"/>
          <w:szCs w:val="22"/>
        </w:rPr>
      </w:pPr>
      <w:r w:rsidRPr="00CD0203">
        <w:rPr>
          <w:sz w:val="22"/>
          <w:szCs w:val="22"/>
        </w:rPr>
        <w:t xml:space="preserve">Spolupráce koordinátora EVVO s rodinami, založen ekotým s celoročním tématem. </w:t>
      </w:r>
    </w:p>
    <w:p w14:paraId="3009C705" w14:textId="0F2336F9" w:rsidR="00CD0203" w:rsidRDefault="00CD0203" w:rsidP="00CD0203">
      <w:pPr>
        <w:pStyle w:val="Odstavecseseznamem"/>
        <w:numPr>
          <w:ilvl w:val="0"/>
          <w:numId w:val="31"/>
        </w:numPr>
        <w:spacing w:before="120" w:after="60" w:line="240" w:lineRule="auto"/>
        <w:ind w:left="709" w:hanging="357"/>
        <w:contextualSpacing w:val="0"/>
        <w:jc w:val="both"/>
        <w:rPr>
          <w:sz w:val="22"/>
          <w:szCs w:val="22"/>
          <w:u w:val="single"/>
        </w:rPr>
      </w:pPr>
      <w:r w:rsidRPr="00CD0203">
        <w:rPr>
          <w:sz w:val="22"/>
          <w:szCs w:val="22"/>
          <w:u w:val="single"/>
        </w:rPr>
        <w:t>Dotazníkové šetření mezi rodiči o záležitostech školy</w:t>
      </w:r>
    </w:p>
    <w:p w14:paraId="5500B005" w14:textId="77777777" w:rsidR="006664E5" w:rsidRPr="00CD0203" w:rsidRDefault="006664E5" w:rsidP="006664E5">
      <w:pPr>
        <w:pStyle w:val="Odstavecseseznamem"/>
        <w:spacing w:before="120" w:after="60" w:line="240" w:lineRule="auto"/>
        <w:ind w:left="709"/>
        <w:contextualSpacing w:val="0"/>
        <w:jc w:val="both"/>
        <w:rPr>
          <w:sz w:val="22"/>
          <w:szCs w:val="22"/>
          <w:u w:val="single"/>
        </w:rPr>
      </w:pPr>
    </w:p>
    <w:p w14:paraId="0224DEF7" w14:textId="77777777" w:rsidR="00CD0203" w:rsidRPr="00CD0203" w:rsidRDefault="00CD0203" w:rsidP="00CD0203">
      <w:pPr>
        <w:pStyle w:val="Odstavecseseznamem"/>
        <w:numPr>
          <w:ilvl w:val="1"/>
          <w:numId w:val="30"/>
        </w:numPr>
        <w:spacing w:before="240" w:line="240" w:lineRule="auto"/>
        <w:ind w:left="709" w:hanging="709"/>
        <w:contextualSpacing w:val="0"/>
        <w:jc w:val="both"/>
        <w:rPr>
          <w:b/>
          <w:bCs/>
          <w:sz w:val="22"/>
          <w:szCs w:val="22"/>
        </w:rPr>
      </w:pPr>
      <w:r w:rsidRPr="00CD0203">
        <w:rPr>
          <w:b/>
          <w:bCs/>
          <w:sz w:val="22"/>
          <w:szCs w:val="22"/>
        </w:rPr>
        <w:t>Budování příjemného a motivujícího prostředí školy, které je příjemným zázemím pro vzdělávání i osobní rozvoj žáků i pedagogů</w:t>
      </w:r>
    </w:p>
    <w:p w14:paraId="5B8A5C88" w14:textId="77777777" w:rsidR="00CD0203" w:rsidRPr="00CD0203" w:rsidRDefault="00CD0203" w:rsidP="00CD0203">
      <w:pPr>
        <w:pStyle w:val="Odstavecseseznamem"/>
        <w:numPr>
          <w:ilvl w:val="0"/>
          <w:numId w:val="31"/>
        </w:numPr>
        <w:spacing w:before="120" w:after="60" w:line="240" w:lineRule="auto"/>
        <w:ind w:left="709" w:hanging="357"/>
        <w:contextualSpacing w:val="0"/>
        <w:jc w:val="both"/>
        <w:rPr>
          <w:sz w:val="22"/>
          <w:szCs w:val="22"/>
          <w:u w:val="single"/>
        </w:rPr>
      </w:pPr>
      <w:r w:rsidRPr="00CD0203">
        <w:rPr>
          <w:sz w:val="22"/>
          <w:szCs w:val="22"/>
          <w:u w:val="single"/>
        </w:rPr>
        <w:t xml:space="preserve">Zdravá 5 </w:t>
      </w:r>
    </w:p>
    <w:p w14:paraId="660CAD17" w14:textId="77777777" w:rsidR="00CD0203" w:rsidRPr="00CD0203" w:rsidRDefault="00CD0203" w:rsidP="00CD0203">
      <w:pPr>
        <w:pStyle w:val="Odstavecseseznamem"/>
        <w:shd w:val="clear" w:color="auto" w:fill="FFFFFF" w:themeFill="background1"/>
        <w:ind w:left="709"/>
        <w:jc w:val="both"/>
        <w:rPr>
          <w:sz w:val="22"/>
          <w:szCs w:val="22"/>
        </w:rPr>
      </w:pPr>
      <w:r w:rsidRPr="00CD0203">
        <w:rPr>
          <w:sz w:val="22"/>
          <w:szCs w:val="22"/>
        </w:rPr>
        <w:t>Program zaměřený na zdravý životní styl a zdravé stravování ve školách.</w:t>
      </w:r>
    </w:p>
    <w:p w14:paraId="0F593A7A" w14:textId="77777777" w:rsidR="00CD0203" w:rsidRPr="00CD0203" w:rsidRDefault="00CD0203" w:rsidP="00CD0203">
      <w:pPr>
        <w:pStyle w:val="Odstavecseseznamem"/>
        <w:numPr>
          <w:ilvl w:val="0"/>
          <w:numId w:val="31"/>
        </w:numPr>
        <w:spacing w:before="120" w:after="60" w:line="240" w:lineRule="auto"/>
        <w:ind w:left="709" w:hanging="357"/>
        <w:contextualSpacing w:val="0"/>
        <w:jc w:val="both"/>
        <w:rPr>
          <w:sz w:val="22"/>
          <w:szCs w:val="22"/>
          <w:u w:val="single"/>
        </w:rPr>
      </w:pPr>
      <w:r w:rsidRPr="00CD0203">
        <w:rPr>
          <w:sz w:val="22"/>
          <w:szCs w:val="22"/>
          <w:u w:val="single"/>
        </w:rPr>
        <w:t xml:space="preserve">Reflexáci </w:t>
      </w:r>
    </w:p>
    <w:p w14:paraId="6D251C1B" w14:textId="77777777" w:rsidR="00CD0203" w:rsidRPr="00CD0203" w:rsidRDefault="00CD0203" w:rsidP="00CD0203">
      <w:pPr>
        <w:pStyle w:val="Odstavecseseznamem"/>
        <w:shd w:val="clear" w:color="auto" w:fill="FFFFFF" w:themeFill="background1"/>
        <w:ind w:left="709"/>
        <w:jc w:val="both"/>
        <w:rPr>
          <w:sz w:val="22"/>
          <w:szCs w:val="22"/>
        </w:rPr>
      </w:pPr>
      <w:r w:rsidRPr="00CD0203">
        <w:rPr>
          <w:sz w:val="22"/>
          <w:szCs w:val="22"/>
        </w:rPr>
        <w:t>Program zaměřený na zvýšení bezpečnosti dětí v silničním provozu.</w:t>
      </w:r>
    </w:p>
    <w:p w14:paraId="43B42415" w14:textId="77777777" w:rsidR="00CD0203" w:rsidRPr="00CD0203" w:rsidRDefault="00CD0203" w:rsidP="00CD0203">
      <w:pPr>
        <w:pStyle w:val="Odstavecseseznamem"/>
        <w:numPr>
          <w:ilvl w:val="0"/>
          <w:numId w:val="31"/>
        </w:numPr>
        <w:spacing w:before="120" w:after="60" w:line="240" w:lineRule="auto"/>
        <w:ind w:left="709" w:hanging="357"/>
        <w:contextualSpacing w:val="0"/>
        <w:jc w:val="both"/>
        <w:rPr>
          <w:sz w:val="22"/>
          <w:szCs w:val="22"/>
          <w:u w:val="single"/>
        </w:rPr>
      </w:pPr>
      <w:r w:rsidRPr="00CD0203">
        <w:rPr>
          <w:sz w:val="22"/>
          <w:szCs w:val="22"/>
          <w:u w:val="single"/>
        </w:rPr>
        <w:t>Jazykové chvilky pro děti z bilingvních rodin</w:t>
      </w:r>
    </w:p>
    <w:p w14:paraId="70D8FF3C" w14:textId="77777777" w:rsidR="00CD0203" w:rsidRPr="00CD0203" w:rsidRDefault="00CD0203" w:rsidP="00CD0203">
      <w:pPr>
        <w:pStyle w:val="Odstavecseseznamem"/>
        <w:shd w:val="clear" w:color="auto" w:fill="FFFFFF" w:themeFill="background1"/>
        <w:ind w:left="709"/>
        <w:jc w:val="both"/>
        <w:rPr>
          <w:sz w:val="22"/>
          <w:szCs w:val="22"/>
        </w:rPr>
      </w:pPr>
      <w:r w:rsidRPr="00CD0203">
        <w:rPr>
          <w:sz w:val="22"/>
          <w:szCs w:val="22"/>
        </w:rPr>
        <w:t>Aktivity zaměřené na podporu a rozvoj jazyků, které dítě používá (navrženo pro děti vyrůstající v bilingvních rodinách).</w:t>
      </w:r>
    </w:p>
    <w:p w14:paraId="4FC4972F" w14:textId="77777777" w:rsidR="00CD0203" w:rsidRPr="00CD0203" w:rsidRDefault="00CD0203" w:rsidP="00CD0203">
      <w:pPr>
        <w:pStyle w:val="Odstavecseseznamem"/>
        <w:numPr>
          <w:ilvl w:val="0"/>
          <w:numId w:val="31"/>
        </w:numPr>
        <w:spacing w:before="120" w:after="60" w:line="240" w:lineRule="auto"/>
        <w:ind w:left="709" w:hanging="357"/>
        <w:contextualSpacing w:val="0"/>
        <w:jc w:val="both"/>
        <w:rPr>
          <w:sz w:val="22"/>
          <w:szCs w:val="22"/>
          <w:u w:val="single"/>
        </w:rPr>
      </w:pPr>
      <w:r w:rsidRPr="00CD0203">
        <w:rPr>
          <w:sz w:val="22"/>
          <w:szCs w:val="22"/>
          <w:u w:val="single"/>
        </w:rPr>
        <w:t xml:space="preserve">Účast v celostátních soutěžích s preventivní tematikou </w:t>
      </w:r>
    </w:p>
    <w:p w14:paraId="43E8BF9D" w14:textId="77777777" w:rsidR="00CD0203" w:rsidRPr="00CD0203" w:rsidRDefault="00CD0203" w:rsidP="00CD0203">
      <w:pPr>
        <w:pStyle w:val="Odstavecseseznamem"/>
        <w:shd w:val="clear" w:color="auto" w:fill="FFFFFF" w:themeFill="background1"/>
        <w:ind w:left="709"/>
        <w:contextualSpacing w:val="0"/>
        <w:jc w:val="both"/>
        <w:rPr>
          <w:sz w:val="22"/>
          <w:szCs w:val="22"/>
        </w:rPr>
      </w:pPr>
      <w:r w:rsidRPr="00CD0203">
        <w:rPr>
          <w:sz w:val="22"/>
          <w:szCs w:val="22"/>
        </w:rPr>
        <w:t>Např. Bezpečná doprava budoucnosti (Tým silniční bezpečnosti), Pan doktor je kamarád apod.</w:t>
      </w:r>
    </w:p>
    <w:p w14:paraId="530BC632" w14:textId="77777777" w:rsidR="00CD0203" w:rsidRPr="00CD0203" w:rsidRDefault="00CD0203" w:rsidP="00CD0203">
      <w:pPr>
        <w:pStyle w:val="Odstavecseseznamem"/>
        <w:numPr>
          <w:ilvl w:val="0"/>
          <w:numId w:val="31"/>
        </w:numPr>
        <w:spacing w:before="120" w:after="60" w:line="240" w:lineRule="auto"/>
        <w:ind w:left="709" w:hanging="357"/>
        <w:contextualSpacing w:val="0"/>
        <w:jc w:val="both"/>
        <w:rPr>
          <w:sz w:val="22"/>
          <w:szCs w:val="22"/>
          <w:u w:val="single"/>
        </w:rPr>
      </w:pPr>
      <w:r w:rsidRPr="00CD0203">
        <w:rPr>
          <w:sz w:val="22"/>
          <w:szCs w:val="22"/>
          <w:u w:val="single"/>
        </w:rPr>
        <w:t>Ovoce do škol</w:t>
      </w:r>
    </w:p>
    <w:p w14:paraId="05BF560B" w14:textId="77777777" w:rsidR="00CD0203" w:rsidRPr="00CD0203" w:rsidRDefault="00CD0203" w:rsidP="00CD0203">
      <w:pPr>
        <w:pStyle w:val="Odstavecseseznamem"/>
        <w:shd w:val="clear" w:color="auto" w:fill="FFFFFF" w:themeFill="background1"/>
        <w:ind w:left="709"/>
        <w:contextualSpacing w:val="0"/>
        <w:jc w:val="both"/>
        <w:rPr>
          <w:sz w:val="22"/>
          <w:szCs w:val="22"/>
        </w:rPr>
      </w:pPr>
      <w:r w:rsidRPr="00CD0203">
        <w:rPr>
          <w:sz w:val="22"/>
          <w:szCs w:val="22"/>
        </w:rPr>
        <w:t>Bezplatné dodávky ovoce a zeleniny do škol s cílem přispět ke zvýšení jejich spotřeby, vytvořit zdravé stravovací návyky ve výživě dětí a zamezit dětskou obezitu.</w:t>
      </w:r>
    </w:p>
    <w:p w14:paraId="18548A5D" w14:textId="77777777" w:rsidR="00CD0203" w:rsidRPr="00CD0203" w:rsidRDefault="00CD0203" w:rsidP="00CD0203">
      <w:pPr>
        <w:pStyle w:val="Odstavecseseznamem"/>
        <w:numPr>
          <w:ilvl w:val="0"/>
          <w:numId w:val="31"/>
        </w:numPr>
        <w:spacing w:before="120" w:after="60" w:line="240" w:lineRule="auto"/>
        <w:ind w:left="709" w:hanging="357"/>
        <w:contextualSpacing w:val="0"/>
        <w:jc w:val="both"/>
        <w:rPr>
          <w:sz w:val="22"/>
          <w:szCs w:val="22"/>
          <w:u w:val="single"/>
        </w:rPr>
      </w:pPr>
      <w:r w:rsidRPr="00CD0203">
        <w:rPr>
          <w:sz w:val="22"/>
          <w:szCs w:val="22"/>
          <w:u w:val="single"/>
        </w:rPr>
        <w:t>Obědy do škol</w:t>
      </w:r>
    </w:p>
    <w:p w14:paraId="7E4CC542" w14:textId="77777777" w:rsidR="00CD0203" w:rsidRPr="00CD0203" w:rsidRDefault="00CD0203" w:rsidP="00CD0203">
      <w:pPr>
        <w:pStyle w:val="Odstavecseseznamem"/>
        <w:shd w:val="clear" w:color="auto" w:fill="FFFFFF" w:themeFill="background1"/>
        <w:ind w:left="709"/>
        <w:contextualSpacing w:val="0"/>
        <w:jc w:val="both"/>
        <w:rPr>
          <w:sz w:val="22"/>
          <w:szCs w:val="22"/>
        </w:rPr>
      </w:pPr>
      <w:r w:rsidRPr="00CD0203">
        <w:rPr>
          <w:sz w:val="22"/>
          <w:szCs w:val="22"/>
        </w:rPr>
        <w:t>Bezplatné stravování dětí ze sociálně slabších rodin s cílem zlepšit školní docházku a účast těchto dětí na zájmových aktivitách škol, stejně jako přispět ke zdravému vývoji.</w:t>
      </w:r>
    </w:p>
    <w:p w14:paraId="62386D03" w14:textId="77777777" w:rsidR="00CD0203" w:rsidRPr="00CD0203" w:rsidRDefault="00CD0203" w:rsidP="00CD0203">
      <w:pPr>
        <w:pStyle w:val="Odstavecseseznamem"/>
        <w:numPr>
          <w:ilvl w:val="0"/>
          <w:numId w:val="30"/>
        </w:numPr>
        <w:spacing w:before="200" w:after="60" w:line="240" w:lineRule="auto"/>
        <w:contextualSpacing w:val="0"/>
        <w:jc w:val="both"/>
        <w:rPr>
          <w:vanish/>
          <w:sz w:val="22"/>
          <w:szCs w:val="22"/>
        </w:rPr>
      </w:pPr>
    </w:p>
    <w:p w14:paraId="29BAE5A1" w14:textId="77777777" w:rsidR="00CD0203" w:rsidRPr="00CD0203" w:rsidRDefault="00CD0203" w:rsidP="00CD0203">
      <w:pPr>
        <w:pStyle w:val="Odstavecseseznamem"/>
        <w:numPr>
          <w:ilvl w:val="1"/>
          <w:numId w:val="32"/>
        </w:numPr>
        <w:spacing w:before="240" w:line="240" w:lineRule="auto"/>
        <w:contextualSpacing w:val="0"/>
        <w:jc w:val="both"/>
        <w:rPr>
          <w:b/>
          <w:bCs/>
          <w:sz w:val="22"/>
          <w:szCs w:val="22"/>
        </w:rPr>
      </w:pPr>
      <w:r w:rsidRPr="00CD0203">
        <w:rPr>
          <w:b/>
          <w:bCs/>
          <w:sz w:val="22"/>
          <w:szCs w:val="22"/>
        </w:rPr>
        <w:t>Podporování rozvoje osobnostních a sociálních dovedností žáků, včetně práce s cíli, motivací, stresem a plánováním jako základních prvků pro úspěch ve vzdělávání, profesním i osobním životě</w:t>
      </w:r>
    </w:p>
    <w:p w14:paraId="02082DA7" w14:textId="77777777" w:rsidR="00CD0203" w:rsidRPr="00CD0203" w:rsidRDefault="00CD0203" w:rsidP="00CD0203">
      <w:pPr>
        <w:pStyle w:val="Odstavecseseznamem"/>
        <w:numPr>
          <w:ilvl w:val="0"/>
          <w:numId w:val="31"/>
        </w:numPr>
        <w:spacing w:before="120" w:after="60" w:line="240" w:lineRule="auto"/>
        <w:ind w:left="709" w:hanging="357"/>
        <w:contextualSpacing w:val="0"/>
        <w:jc w:val="both"/>
        <w:rPr>
          <w:sz w:val="22"/>
          <w:szCs w:val="22"/>
          <w:u w:val="single"/>
        </w:rPr>
      </w:pPr>
      <w:r w:rsidRPr="00CD0203">
        <w:rPr>
          <w:sz w:val="22"/>
          <w:szCs w:val="22"/>
          <w:u w:val="single"/>
        </w:rPr>
        <w:t xml:space="preserve">Se sokolem do života </w:t>
      </w:r>
    </w:p>
    <w:p w14:paraId="0ECC232F" w14:textId="77777777" w:rsidR="00CD0203" w:rsidRPr="00CD0203" w:rsidRDefault="00CD0203" w:rsidP="00CD0203">
      <w:pPr>
        <w:shd w:val="clear" w:color="auto" w:fill="FFFFFF" w:themeFill="background1"/>
        <w:ind w:left="709"/>
        <w:jc w:val="both"/>
        <w:rPr>
          <w:sz w:val="22"/>
          <w:szCs w:val="22"/>
        </w:rPr>
      </w:pPr>
      <w:r w:rsidRPr="00CD0203">
        <w:rPr>
          <w:sz w:val="22"/>
          <w:szCs w:val="22"/>
        </w:rPr>
        <w:t>Program na zapojení cvičebních metod do každodenního života.</w:t>
      </w:r>
    </w:p>
    <w:p w14:paraId="486E6871" w14:textId="77777777" w:rsidR="00CD0203" w:rsidRPr="00CD0203" w:rsidRDefault="00CD0203" w:rsidP="00CD0203">
      <w:pPr>
        <w:pStyle w:val="Odstavecseseznamem"/>
        <w:numPr>
          <w:ilvl w:val="0"/>
          <w:numId w:val="31"/>
        </w:numPr>
        <w:spacing w:before="120" w:after="60" w:line="240" w:lineRule="auto"/>
        <w:ind w:left="709" w:hanging="357"/>
        <w:contextualSpacing w:val="0"/>
        <w:jc w:val="both"/>
        <w:rPr>
          <w:sz w:val="22"/>
          <w:szCs w:val="22"/>
          <w:u w:val="single"/>
        </w:rPr>
      </w:pPr>
      <w:r w:rsidRPr="00CD0203">
        <w:rPr>
          <w:sz w:val="22"/>
          <w:szCs w:val="22"/>
          <w:u w:val="single"/>
        </w:rPr>
        <w:t xml:space="preserve">"S Rozárkou do školy" </w:t>
      </w:r>
    </w:p>
    <w:p w14:paraId="4EA98187" w14:textId="77777777" w:rsidR="00CD0203" w:rsidRPr="00CD0203" w:rsidRDefault="00CD0203" w:rsidP="00CD0203">
      <w:pPr>
        <w:shd w:val="clear" w:color="auto" w:fill="FFFFFF" w:themeFill="background1"/>
        <w:ind w:left="709"/>
        <w:jc w:val="both"/>
        <w:rPr>
          <w:sz w:val="22"/>
          <w:szCs w:val="22"/>
        </w:rPr>
      </w:pPr>
      <w:r w:rsidRPr="00CD0203">
        <w:rPr>
          <w:sz w:val="22"/>
          <w:szCs w:val="22"/>
        </w:rPr>
        <w:lastRenderedPageBreak/>
        <w:t>Edukační program s cílem rozvoje dovedností potřebných pro úspěšný start školní docházky.</w:t>
      </w:r>
    </w:p>
    <w:p w14:paraId="57DB0703" w14:textId="77777777" w:rsidR="00CD0203" w:rsidRPr="00CD0203" w:rsidRDefault="00CD0203" w:rsidP="00CD0203">
      <w:pPr>
        <w:pStyle w:val="Odstavecseseznamem"/>
        <w:numPr>
          <w:ilvl w:val="0"/>
          <w:numId w:val="31"/>
        </w:numPr>
        <w:spacing w:before="120" w:after="60" w:line="240" w:lineRule="auto"/>
        <w:ind w:left="709" w:hanging="357"/>
        <w:contextualSpacing w:val="0"/>
        <w:jc w:val="both"/>
        <w:rPr>
          <w:sz w:val="22"/>
          <w:szCs w:val="22"/>
          <w:u w:val="single"/>
        </w:rPr>
      </w:pPr>
      <w:r w:rsidRPr="00CD0203">
        <w:rPr>
          <w:sz w:val="22"/>
          <w:szCs w:val="22"/>
          <w:u w:val="single"/>
        </w:rPr>
        <w:t>Finančně gramotná škola</w:t>
      </w:r>
    </w:p>
    <w:p w14:paraId="08A8D84F" w14:textId="77777777" w:rsidR="00CD0203" w:rsidRPr="00CD0203" w:rsidRDefault="00CD0203" w:rsidP="00CD0203">
      <w:pPr>
        <w:shd w:val="clear" w:color="auto" w:fill="FFFFFF" w:themeFill="background1"/>
        <w:ind w:left="709"/>
        <w:jc w:val="both"/>
        <w:rPr>
          <w:sz w:val="22"/>
          <w:szCs w:val="22"/>
        </w:rPr>
      </w:pPr>
      <w:r w:rsidRPr="00CD0203">
        <w:rPr>
          <w:sz w:val="22"/>
          <w:szCs w:val="22"/>
        </w:rPr>
        <w:t>Certifikační proces zvyšující a zefektivňující kvalitu výuky na školách v oblasti finanční gramotnosti. Každá úroveň má určitá kritéria, která musí škola splnit, aby daný certifikát získala.</w:t>
      </w:r>
    </w:p>
    <w:p w14:paraId="507EF67C" w14:textId="77777777" w:rsidR="00CD0203" w:rsidRPr="00CD0203" w:rsidRDefault="00CD0203" w:rsidP="00CD0203">
      <w:pPr>
        <w:pStyle w:val="Odstavecseseznamem"/>
        <w:numPr>
          <w:ilvl w:val="0"/>
          <w:numId w:val="31"/>
        </w:numPr>
        <w:spacing w:before="120" w:after="60" w:line="240" w:lineRule="auto"/>
        <w:ind w:left="709" w:hanging="357"/>
        <w:contextualSpacing w:val="0"/>
        <w:jc w:val="both"/>
        <w:rPr>
          <w:sz w:val="22"/>
          <w:szCs w:val="22"/>
          <w:u w:val="single"/>
        </w:rPr>
      </w:pPr>
      <w:r w:rsidRPr="00CD0203">
        <w:rPr>
          <w:sz w:val="22"/>
          <w:szCs w:val="22"/>
          <w:u w:val="single"/>
        </w:rPr>
        <w:t xml:space="preserve">“VZPoura úrazům“ </w:t>
      </w:r>
    </w:p>
    <w:p w14:paraId="31C2DE32" w14:textId="77777777" w:rsidR="00CD0203" w:rsidRPr="00CD0203" w:rsidRDefault="00CD0203" w:rsidP="00CD0203">
      <w:pPr>
        <w:shd w:val="clear" w:color="auto" w:fill="FFFFFF" w:themeFill="background1"/>
        <w:ind w:left="709"/>
        <w:jc w:val="both"/>
        <w:rPr>
          <w:sz w:val="22"/>
          <w:szCs w:val="22"/>
        </w:rPr>
      </w:pPr>
      <w:r w:rsidRPr="00CD0203">
        <w:rPr>
          <w:sz w:val="22"/>
          <w:szCs w:val="22"/>
        </w:rPr>
        <w:t>Preventivní projekt a beseda v rámci projektu „Víceboj všestrannosti“.</w:t>
      </w:r>
    </w:p>
    <w:p w14:paraId="1BD2F444" w14:textId="77777777" w:rsidR="00CD0203" w:rsidRPr="00CD0203" w:rsidRDefault="00CD0203" w:rsidP="00CD0203">
      <w:pPr>
        <w:pStyle w:val="Odstavecseseznamem"/>
        <w:numPr>
          <w:ilvl w:val="0"/>
          <w:numId w:val="31"/>
        </w:numPr>
        <w:spacing w:before="120" w:after="60" w:line="240" w:lineRule="auto"/>
        <w:ind w:left="709" w:hanging="357"/>
        <w:contextualSpacing w:val="0"/>
        <w:jc w:val="both"/>
        <w:rPr>
          <w:sz w:val="22"/>
          <w:szCs w:val="22"/>
          <w:u w:val="single"/>
        </w:rPr>
      </w:pPr>
      <w:r w:rsidRPr="00CD0203">
        <w:rPr>
          <w:sz w:val="22"/>
          <w:szCs w:val="22"/>
          <w:u w:val="single"/>
        </w:rPr>
        <w:t xml:space="preserve">„Bezpečně na silnici“ </w:t>
      </w:r>
    </w:p>
    <w:p w14:paraId="06F18EDA" w14:textId="77777777" w:rsidR="00CD0203" w:rsidRPr="00CD0203" w:rsidRDefault="00CD0203" w:rsidP="00CD0203">
      <w:pPr>
        <w:shd w:val="clear" w:color="auto" w:fill="FFFFFF" w:themeFill="background1"/>
        <w:ind w:left="709"/>
        <w:jc w:val="both"/>
        <w:rPr>
          <w:sz w:val="22"/>
          <w:szCs w:val="22"/>
        </w:rPr>
      </w:pPr>
      <w:r w:rsidRPr="00CD0203">
        <w:rPr>
          <w:sz w:val="22"/>
          <w:szCs w:val="22"/>
        </w:rPr>
        <w:t xml:space="preserve">Preventivní projekt dopravní výchovy s využitím materiálů BESIP </w:t>
      </w:r>
      <w:r w:rsidRPr="00CD0203">
        <w:rPr>
          <w:sz w:val="22"/>
          <w:szCs w:val="22"/>
        </w:rPr>
        <w:br/>
        <w:t>a „Markétiny dopravní výchovy“.</w:t>
      </w:r>
    </w:p>
    <w:p w14:paraId="7C01F2DF" w14:textId="77777777" w:rsidR="00CD0203" w:rsidRPr="00CD0203" w:rsidRDefault="00CD0203" w:rsidP="00CD0203">
      <w:pPr>
        <w:pStyle w:val="Odstavecseseznamem"/>
        <w:numPr>
          <w:ilvl w:val="1"/>
          <w:numId w:val="32"/>
        </w:numPr>
        <w:spacing w:before="240" w:line="240" w:lineRule="auto"/>
        <w:contextualSpacing w:val="0"/>
        <w:jc w:val="both"/>
        <w:rPr>
          <w:b/>
          <w:bCs/>
          <w:sz w:val="22"/>
          <w:szCs w:val="22"/>
        </w:rPr>
      </w:pPr>
      <w:r w:rsidRPr="00CD0203">
        <w:rPr>
          <w:b/>
          <w:bCs/>
          <w:sz w:val="22"/>
          <w:szCs w:val="22"/>
        </w:rPr>
        <w:t>Zajišťování systematické podpory a supervize pro pedagogy jako nástroje jejich profesního rozvoje a podpory duševního zdraví a rovnováhy</w:t>
      </w:r>
    </w:p>
    <w:p w14:paraId="71CF3F42" w14:textId="77777777" w:rsidR="00CD0203" w:rsidRPr="00CD0203" w:rsidRDefault="00CD0203" w:rsidP="00CD0203">
      <w:pPr>
        <w:pStyle w:val="Odstavecseseznamem"/>
        <w:numPr>
          <w:ilvl w:val="0"/>
          <w:numId w:val="31"/>
        </w:numPr>
        <w:spacing w:before="120" w:after="60" w:line="240" w:lineRule="auto"/>
        <w:ind w:left="709" w:hanging="357"/>
        <w:contextualSpacing w:val="0"/>
        <w:jc w:val="both"/>
        <w:rPr>
          <w:sz w:val="22"/>
          <w:szCs w:val="22"/>
          <w:u w:val="single"/>
        </w:rPr>
      </w:pPr>
      <w:r w:rsidRPr="00CD0203">
        <w:rPr>
          <w:sz w:val="22"/>
          <w:szCs w:val="22"/>
          <w:u w:val="single"/>
        </w:rPr>
        <w:t xml:space="preserve">Pomáháme školám k úspěchu </w:t>
      </w:r>
    </w:p>
    <w:p w14:paraId="36BAB6B2" w14:textId="77777777" w:rsidR="00CD0203" w:rsidRPr="00CD0203" w:rsidRDefault="00CD0203" w:rsidP="00CD0203">
      <w:pPr>
        <w:shd w:val="clear" w:color="auto" w:fill="FFFFFF" w:themeFill="background1"/>
        <w:ind w:left="709"/>
        <w:jc w:val="both"/>
        <w:rPr>
          <w:sz w:val="22"/>
          <w:szCs w:val="22"/>
        </w:rPr>
      </w:pPr>
      <w:r w:rsidRPr="00CD0203">
        <w:rPr>
          <w:sz w:val="22"/>
          <w:szCs w:val="22"/>
        </w:rPr>
        <w:t xml:space="preserve">Vzdělávací projekt na podporu škol s cílem zlepšit kvalitu výuky a vzdělávací výsledky žáků. Důraz je kladen na individuální přístup a rozvoj čtenářské </w:t>
      </w:r>
      <w:r w:rsidRPr="00CD0203">
        <w:rPr>
          <w:sz w:val="22"/>
          <w:szCs w:val="22"/>
        </w:rPr>
        <w:br/>
        <w:t xml:space="preserve">a pisatelské gramotnosti. Projekt také podporuje profesní rozvoj učitelů </w:t>
      </w:r>
      <w:r w:rsidRPr="00CD0203">
        <w:rPr>
          <w:sz w:val="22"/>
          <w:szCs w:val="22"/>
        </w:rPr>
        <w:br/>
        <w:t>a budování kultury podporující učení.</w:t>
      </w:r>
    </w:p>
    <w:p w14:paraId="33FF9DE9" w14:textId="77777777" w:rsidR="00CD0203" w:rsidRPr="00CD0203" w:rsidRDefault="00CD0203" w:rsidP="00CD0203">
      <w:pPr>
        <w:pStyle w:val="Odstavecseseznamem"/>
        <w:numPr>
          <w:ilvl w:val="1"/>
          <w:numId w:val="32"/>
        </w:numPr>
        <w:spacing w:before="240" w:line="240" w:lineRule="auto"/>
        <w:contextualSpacing w:val="0"/>
        <w:jc w:val="both"/>
        <w:rPr>
          <w:b/>
          <w:bCs/>
          <w:sz w:val="22"/>
          <w:szCs w:val="22"/>
        </w:rPr>
      </w:pPr>
      <w:r w:rsidRPr="00CD0203">
        <w:rPr>
          <w:b/>
          <w:bCs/>
          <w:sz w:val="22"/>
          <w:szCs w:val="22"/>
        </w:rPr>
        <w:t>Podporování reflektivního vzdělávání celých týmů školy i jednotlivců v hodnotovém seberozvoji</w:t>
      </w:r>
    </w:p>
    <w:p w14:paraId="7059C5EA" w14:textId="77777777" w:rsidR="00CD0203" w:rsidRPr="00CD0203" w:rsidRDefault="00CD0203" w:rsidP="00CD0203">
      <w:pPr>
        <w:pStyle w:val="Odstavecseseznamem"/>
        <w:numPr>
          <w:ilvl w:val="0"/>
          <w:numId w:val="31"/>
        </w:numPr>
        <w:spacing w:before="120" w:after="60" w:line="240" w:lineRule="auto"/>
        <w:ind w:left="709" w:hanging="357"/>
        <w:contextualSpacing w:val="0"/>
        <w:jc w:val="both"/>
        <w:rPr>
          <w:sz w:val="22"/>
          <w:szCs w:val="22"/>
          <w:u w:val="single"/>
        </w:rPr>
      </w:pPr>
      <w:r w:rsidRPr="00CD0203">
        <w:rPr>
          <w:sz w:val="22"/>
          <w:szCs w:val="22"/>
          <w:u w:val="single"/>
        </w:rPr>
        <w:t>Konference EVVO Sluňákov</w:t>
      </w:r>
    </w:p>
    <w:p w14:paraId="3F0A8CC8" w14:textId="77777777" w:rsidR="00CD0203" w:rsidRPr="00CD0203" w:rsidRDefault="00CD0203" w:rsidP="00CD0203">
      <w:pPr>
        <w:shd w:val="clear" w:color="auto" w:fill="FFFFFF" w:themeFill="background1"/>
        <w:ind w:left="709"/>
        <w:jc w:val="both"/>
        <w:rPr>
          <w:sz w:val="22"/>
          <w:szCs w:val="22"/>
        </w:rPr>
      </w:pPr>
      <w:r w:rsidRPr="00CD0203">
        <w:rPr>
          <w:sz w:val="22"/>
          <w:szCs w:val="22"/>
        </w:rPr>
        <w:t>Akce zaměřená na environmentální vzdělávání, výchovu a osvětu (EVVO). Konference slouží k setkávání pedagogů, studentů a odborníků v oblasti EVVO, stejně jako ke sdílení dobré praxe při zavádění environmentálních témat do výuky.</w:t>
      </w:r>
    </w:p>
    <w:p w14:paraId="12C7A85B" w14:textId="77777777" w:rsidR="00CD0203" w:rsidRPr="00CD0203" w:rsidRDefault="00CD0203" w:rsidP="00CD0203">
      <w:pPr>
        <w:pStyle w:val="Odstavecseseznamem"/>
        <w:numPr>
          <w:ilvl w:val="0"/>
          <w:numId w:val="31"/>
        </w:numPr>
        <w:spacing w:before="120" w:after="60" w:line="240" w:lineRule="auto"/>
        <w:ind w:left="709" w:hanging="357"/>
        <w:contextualSpacing w:val="0"/>
        <w:jc w:val="both"/>
        <w:rPr>
          <w:sz w:val="22"/>
          <w:szCs w:val="22"/>
          <w:u w:val="single"/>
        </w:rPr>
      </w:pPr>
      <w:r w:rsidRPr="00CD0203">
        <w:rPr>
          <w:sz w:val="22"/>
          <w:szCs w:val="22"/>
          <w:u w:val="single"/>
        </w:rPr>
        <w:t xml:space="preserve">Pomáháme školám k úspěchu </w:t>
      </w:r>
    </w:p>
    <w:p w14:paraId="10925A6B" w14:textId="77777777" w:rsidR="00CD0203" w:rsidRPr="00CD0203" w:rsidRDefault="00CD0203" w:rsidP="00CD0203">
      <w:pPr>
        <w:pStyle w:val="Odstavecseseznamem"/>
        <w:shd w:val="clear" w:color="auto" w:fill="FFFFFF" w:themeFill="background1"/>
        <w:jc w:val="both"/>
        <w:rPr>
          <w:sz w:val="22"/>
          <w:szCs w:val="22"/>
        </w:rPr>
      </w:pPr>
      <w:r w:rsidRPr="00CD0203">
        <w:rPr>
          <w:sz w:val="22"/>
          <w:szCs w:val="22"/>
        </w:rPr>
        <w:t xml:space="preserve">Vzdělávací projekt na podporu škol s cílem zlepšit kvalitu výuky a vzdělávací výsledky žáků. Důraz je kladen na individuální přístup a rozvoj čtenářské </w:t>
      </w:r>
      <w:r w:rsidRPr="00CD0203">
        <w:rPr>
          <w:sz w:val="22"/>
          <w:szCs w:val="22"/>
        </w:rPr>
        <w:br/>
        <w:t xml:space="preserve">a pisatelské gramotnosti. Projekt také podporuje profesní rozvoj učitelů </w:t>
      </w:r>
      <w:r w:rsidRPr="00CD0203">
        <w:rPr>
          <w:sz w:val="22"/>
          <w:szCs w:val="22"/>
        </w:rPr>
        <w:br/>
        <w:t>a budování kultury podporující učení.</w:t>
      </w:r>
    </w:p>
    <w:p w14:paraId="59A3668E" w14:textId="77777777" w:rsidR="00CD0203" w:rsidRPr="00CD0203" w:rsidRDefault="00CD0203" w:rsidP="00CD0203">
      <w:pPr>
        <w:pStyle w:val="Odstavecseseznamem"/>
        <w:numPr>
          <w:ilvl w:val="0"/>
          <w:numId w:val="31"/>
        </w:numPr>
        <w:spacing w:before="120" w:after="60" w:line="240" w:lineRule="auto"/>
        <w:ind w:left="709" w:hanging="357"/>
        <w:contextualSpacing w:val="0"/>
        <w:jc w:val="both"/>
        <w:rPr>
          <w:sz w:val="22"/>
          <w:szCs w:val="22"/>
          <w:u w:val="single"/>
        </w:rPr>
      </w:pPr>
      <w:r w:rsidRPr="00CD0203">
        <w:rPr>
          <w:sz w:val="22"/>
          <w:szCs w:val="22"/>
          <w:u w:val="single"/>
        </w:rPr>
        <w:t>Erasmus</w:t>
      </w:r>
    </w:p>
    <w:p w14:paraId="6CA22B74" w14:textId="77777777" w:rsidR="00CD0203" w:rsidRPr="00CD0203" w:rsidRDefault="00CD0203" w:rsidP="00CD0203">
      <w:pPr>
        <w:shd w:val="clear" w:color="auto" w:fill="FFFFFF" w:themeFill="background1"/>
        <w:ind w:left="709"/>
        <w:jc w:val="both"/>
        <w:rPr>
          <w:sz w:val="22"/>
          <w:szCs w:val="22"/>
        </w:rPr>
      </w:pPr>
      <w:r w:rsidRPr="00CD0203">
        <w:rPr>
          <w:sz w:val="22"/>
          <w:szCs w:val="22"/>
        </w:rPr>
        <w:t>Program podporující mobilitu a spolupráci v oblasti vzdělávání s cílem posílit osobní a profesní rozvoj účastníků a inovovat vzdělávání.</w:t>
      </w:r>
    </w:p>
    <w:p w14:paraId="2469E120" w14:textId="77777777" w:rsidR="00CD0203" w:rsidRPr="00CD0203" w:rsidRDefault="00CD0203" w:rsidP="00CD0203">
      <w:pPr>
        <w:pStyle w:val="Odstavecseseznamem"/>
        <w:numPr>
          <w:ilvl w:val="1"/>
          <w:numId w:val="33"/>
        </w:numPr>
        <w:spacing w:before="240" w:line="240" w:lineRule="auto"/>
        <w:contextualSpacing w:val="0"/>
        <w:jc w:val="both"/>
        <w:rPr>
          <w:b/>
          <w:bCs/>
          <w:sz w:val="22"/>
          <w:szCs w:val="22"/>
        </w:rPr>
      </w:pPr>
      <w:r w:rsidRPr="00CD0203">
        <w:rPr>
          <w:b/>
          <w:bCs/>
          <w:sz w:val="22"/>
          <w:szCs w:val="22"/>
        </w:rPr>
        <w:t xml:space="preserve">Podporování spolupráce ve vzdělávání mezi rodiči, pracovníky škol </w:t>
      </w:r>
      <w:r w:rsidRPr="00CD0203">
        <w:rPr>
          <w:b/>
          <w:bCs/>
          <w:sz w:val="22"/>
          <w:szCs w:val="22"/>
        </w:rPr>
        <w:br/>
        <w:t>a zřizovateli jako základ pro budování vzdělávacího systému připraveného na výzvy budoucnosti</w:t>
      </w:r>
    </w:p>
    <w:p w14:paraId="0CEE5654" w14:textId="77777777" w:rsidR="00CD0203" w:rsidRPr="00CD0203" w:rsidRDefault="00CD0203" w:rsidP="00CD0203">
      <w:pPr>
        <w:pStyle w:val="Odstavecseseznamem"/>
        <w:numPr>
          <w:ilvl w:val="0"/>
          <w:numId w:val="31"/>
        </w:numPr>
        <w:spacing w:before="120" w:after="60" w:line="240" w:lineRule="auto"/>
        <w:ind w:left="709" w:hanging="357"/>
        <w:contextualSpacing w:val="0"/>
        <w:jc w:val="both"/>
        <w:rPr>
          <w:sz w:val="22"/>
          <w:szCs w:val="22"/>
          <w:u w:val="single"/>
        </w:rPr>
      </w:pPr>
      <w:r w:rsidRPr="00CD0203">
        <w:rPr>
          <w:sz w:val="22"/>
          <w:szCs w:val="22"/>
          <w:u w:val="single"/>
        </w:rPr>
        <w:t xml:space="preserve">Spolupráce se studenty pedagogiky </w:t>
      </w:r>
    </w:p>
    <w:p w14:paraId="2E7295DB" w14:textId="77777777" w:rsidR="00CD0203" w:rsidRPr="00CD0203" w:rsidRDefault="00CD0203" w:rsidP="00CD0203">
      <w:pPr>
        <w:shd w:val="clear" w:color="auto" w:fill="FFFFFF" w:themeFill="background1"/>
        <w:ind w:left="709"/>
        <w:jc w:val="both"/>
        <w:rPr>
          <w:sz w:val="22"/>
          <w:szCs w:val="22"/>
        </w:rPr>
      </w:pPr>
      <w:r w:rsidRPr="00CD0203">
        <w:rPr>
          <w:sz w:val="22"/>
          <w:szCs w:val="22"/>
        </w:rPr>
        <w:t>Praxe pro studenty učitelství pro MŠ – zajištění  prostředí i odborného vedení pro závěrečné projekty maturantů SŠ/absolventů SŠ.</w:t>
      </w:r>
    </w:p>
    <w:p w14:paraId="7CEBB504" w14:textId="77777777" w:rsidR="00CD0203" w:rsidRPr="00CD0203" w:rsidRDefault="00CD0203" w:rsidP="00CD0203">
      <w:pPr>
        <w:pStyle w:val="Odstavecseseznamem"/>
        <w:numPr>
          <w:ilvl w:val="0"/>
          <w:numId w:val="31"/>
        </w:numPr>
        <w:spacing w:before="120" w:after="60" w:line="240" w:lineRule="auto"/>
        <w:ind w:left="709" w:hanging="357"/>
        <w:contextualSpacing w:val="0"/>
        <w:jc w:val="both"/>
        <w:rPr>
          <w:sz w:val="22"/>
          <w:szCs w:val="22"/>
          <w:u w:val="single"/>
        </w:rPr>
      </w:pPr>
      <w:r w:rsidRPr="00CD0203">
        <w:rPr>
          <w:sz w:val="22"/>
          <w:szCs w:val="22"/>
          <w:u w:val="single"/>
        </w:rPr>
        <w:t xml:space="preserve">Návštěvy dětí MŠ do ZŠ </w:t>
      </w:r>
    </w:p>
    <w:p w14:paraId="798C5F13" w14:textId="77777777" w:rsidR="00CD0203" w:rsidRPr="00CD0203" w:rsidRDefault="00CD0203" w:rsidP="00CD0203">
      <w:pPr>
        <w:shd w:val="clear" w:color="auto" w:fill="FFFFFF" w:themeFill="background1"/>
        <w:ind w:left="709"/>
        <w:jc w:val="both"/>
        <w:rPr>
          <w:sz w:val="22"/>
          <w:szCs w:val="22"/>
        </w:rPr>
      </w:pPr>
      <w:r w:rsidRPr="00CD0203">
        <w:rPr>
          <w:sz w:val="22"/>
          <w:szCs w:val="22"/>
        </w:rPr>
        <w:t xml:space="preserve">Návštěvy, během kterých se děti seznamují s prostředím školy, setkávají se s pedagogy a staršími žáky a zažívají ukázky výuky. Cílem těchto setkání je usnadnit adaptaci dětí při přechodu mezi stupni vzdělávání, posilovat důvěru mezi rodiči a školou a vytvářet kontinuální vzdělávací dráhu </w:t>
      </w:r>
      <w:r w:rsidRPr="00CD0203">
        <w:rPr>
          <w:sz w:val="22"/>
          <w:szCs w:val="22"/>
        </w:rPr>
        <w:br/>
        <w:t>v místním prostředí. Tato aktivita zároveň podporuje vzájemnou profesní spolupráci učitelů MŠ a ZŠ.</w:t>
      </w:r>
    </w:p>
    <w:p w14:paraId="1928493A" w14:textId="77777777" w:rsidR="00CD0203" w:rsidRPr="00CD0203" w:rsidRDefault="00CD0203" w:rsidP="00CD0203">
      <w:pPr>
        <w:pStyle w:val="Odstavecseseznamem"/>
        <w:numPr>
          <w:ilvl w:val="0"/>
          <w:numId w:val="31"/>
        </w:numPr>
        <w:spacing w:before="120" w:after="60" w:line="240" w:lineRule="auto"/>
        <w:ind w:left="709" w:hanging="357"/>
        <w:contextualSpacing w:val="0"/>
        <w:jc w:val="both"/>
        <w:rPr>
          <w:sz w:val="22"/>
          <w:szCs w:val="22"/>
          <w:u w:val="single"/>
        </w:rPr>
      </w:pPr>
      <w:r w:rsidRPr="00CD0203">
        <w:rPr>
          <w:sz w:val="22"/>
          <w:szCs w:val="22"/>
          <w:u w:val="single"/>
        </w:rPr>
        <w:lastRenderedPageBreak/>
        <w:t>Návštěvy dětí a žáků v ZUŠ</w:t>
      </w:r>
    </w:p>
    <w:p w14:paraId="398DEA25" w14:textId="77777777" w:rsidR="00CD0203" w:rsidRPr="00CD0203" w:rsidRDefault="00CD0203" w:rsidP="00CD0203">
      <w:pPr>
        <w:shd w:val="clear" w:color="auto" w:fill="FFFFFF" w:themeFill="background1"/>
        <w:ind w:left="709"/>
        <w:jc w:val="both"/>
        <w:rPr>
          <w:sz w:val="22"/>
          <w:szCs w:val="22"/>
        </w:rPr>
      </w:pPr>
      <w:r w:rsidRPr="00CD0203">
        <w:rPr>
          <w:sz w:val="22"/>
          <w:szCs w:val="22"/>
        </w:rPr>
        <w:t xml:space="preserve">Návštěvy ZUŠ s cílem prezentace nabízených oborů. Možnost nahlédnout do nabídky uměleckého vzdělávání a motivace k dětí na její účasti. </w:t>
      </w:r>
    </w:p>
    <w:p w14:paraId="145C7080" w14:textId="77777777" w:rsidR="00CD0203" w:rsidRPr="00CD0203" w:rsidRDefault="00CD0203" w:rsidP="00CD0203">
      <w:pPr>
        <w:pStyle w:val="Odstavecseseznamem"/>
        <w:numPr>
          <w:ilvl w:val="0"/>
          <w:numId w:val="31"/>
        </w:numPr>
        <w:spacing w:before="120" w:after="60" w:line="240" w:lineRule="auto"/>
        <w:ind w:left="709" w:hanging="357"/>
        <w:contextualSpacing w:val="0"/>
        <w:jc w:val="both"/>
        <w:rPr>
          <w:sz w:val="22"/>
          <w:szCs w:val="22"/>
          <w:u w:val="single"/>
        </w:rPr>
      </w:pPr>
      <w:r w:rsidRPr="00CD0203">
        <w:rPr>
          <w:sz w:val="22"/>
          <w:szCs w:val="22"/>
          <w:u w:val="single"/>
        </w:rPr>
        <w:t xml:space="preserve">Spolupráce MŠ, ZŠ, ZUŠ </w:t>
      </w:r>
    </w:p>
    <w:p w14:paraId="395496EC" w14:textId="77777777" w:rsidR="00CD0203" w:rsidRPr="00CD0203" w:rsidRDefault="00CD0203" w:rsidP="00CD0203">
      <w:pPr>
        <w:shd w:val="clear" w:color="auto" w:fill="FFFFFF" w:themeFill="background1"/>
        <w:ind w:left="709"/>
        <w:jc w:val="both"/>
        <w:rPr>
          <w:sz w:val="22"/>
          <w:szCs w:val="22"/>
        </w:rPr>
      </w:pPr>
      <w:r w:rsidRPr="00CD0203">
        <w:rPr>
          <w:sz w:val="22"/>
          <w:szCs w:val="22"/>
        </w:rPr>
        <w:t xml:space="preserve">Realizace společných akcí pro rodiče a širší veřejnost – např. tematické dny, koncerty, vernisáže, výstavy či vzdělávací programy. Cílem je posílit sounáležitost mezi školami, rodinami a místní komunitou, zvýšit informovanost o vzdělávací nabídce v regionu a vytvořit prostor pro neformální setkávání. </w:t>
      </w:r>
    </w:p>
    <w:p w14:paraId="7D2EACF4" w14:textId="77777777" w:rsidR="00CD0203" w:rsidRPr="00CD0203" w:rsidRDefault="00CD0203" w:rsidP="00CD0203">
      <w:pPr>
        <w:pStyle w:val="Odstavecseseznamem"/>
        <w:numPr>
          <w:ilvl w:val="0"/>
          <w:numId w:val="31"/>
        </w:numPr>
        <w:spacing w:before="120" w:after="60" w:line="240" w:lineRule="auto"/>
        <w:ind w:left="709" w:hanging="357"/>
        <w:contextualSpacing w:val="0"/>
        <w:jc w:val="both"/>
        <w:rPr>
          <w:sz w:val="22"/>
          <w:szCs w:val="22"/>
          <w:u w:val="single"/>
        </w:rPr>
      </w:pPr>
      <w:r w:rsidRPr="00CD0203">
        <w:rPr>
          <w:sz w:val="22"/>
          <w:szCs w:val="22"/>
          <w:u w:val="single"/>
        </w:rPr>
        <w:t>Spolupráce škol s obcí, jejími organizačními složkami a dalšími partnery</w:t>
      </w:r>
    </w:p>
    <w:p w14:paraId="02AE08F3" w14:textId="77777777" w:rsidR="00CD0203" w:rsidRPr="00CD0203" w:rsidRDefault="00CD0203" w:rsidP="00CD0203">
      <w:pPr>
        <w:shd w:val="clear" w:color="auto" w:fill="FFFFFF" w:themeFill="background1"/>
        <w:ind w:left="709"/>
        <w:jc w:val="both"/>
        <w:rPr>
          <w:sz w:val="22"/>
          <w:szCs w:val="22"/>
        </w:rPr>
      </w:pPr>
      <w:r w:rsidRPr="00CD0203">
        <w:rPr>
          <w:sz w:val="22"/>
          <w:szCs w:val="22"/>
        </w:rPr>
        <w:t xml:space="preserve">Školy rozvíjejí intenzivní spolupráci se zřizovateli, místní samosprávou </w:t>
      </w:r>
      <w:r w:rsidRPr="00CD0203">
        <w:rPr>
          <w:sz w:val="22"/>
          <w:szCs w:val="22"/>
        </w:rPr>
        <w:br/>
        <w:t xml:space="preserve">a organizacemi jako jsou SVČ, MKZ, Charita, složky IZS (PČR, AČR, hasiči, záchranná služba, Lesy ČR, místní zemědělci a řemeslníci či střední školy). Formou exkurzí, besed, projektových dnů nebo praktických ukázek dochází k rozšiřování obzorů žáků o fungování obce, význam různých profesí </w:t>
      </w:r>
      <w:r w:rsidRPr="00CD0203">
        <w:rPr>
          <w:sz w:val="22"/>
          <w:szCs w:val="22"/>
        </w:rPr>
        <w:br/>
        <w:t xml:space="preserve">a principy občanské participace. Aktivita přispívá k upevňování místní identity, poznávání reálného světa a orientaci v životních situacích. </w:t>
      </w:r>
      <w:r w:rsidRPr="00CD0203">
        <w:rPr>
          <w:sz w:val="22"/>
          <w:szCs w:val="22"/>
        </w:rPr>
        <w:br/>
        <w:t>Z pohledu škol rozšiřuje vzdělávací nabídku, prohlubuje praktický rozměr učení a posiluje vzájemné propojení aktérů v území.</w:t>
      </w:r>
    </w:p>
    <w:p w14:paraId="699A12F0" w14:textId="77777777" w:rsidR="00CD0203" w:rsidRPr="00CD0203" w:rsidRDefault="00CD0203" w:rsidP="00CD0203">
      <w:pPr>
        <w:jc w:val="both"/>
        <w:rPr>
          <w:sz w:val="22"/>
          <w:szCs w:val="22"/>
        </w:rPr>
      </w:pPr>
    </w:p>
    <w:p w14:paraId="35E40440" w14:textId="77777777" w:rsidR="00CD0203" w:rsidRPr="00CD0203" w:rsidRDefault="00CD0203" w:rsidP="00CD0203">
      <w:pPr>
        <w:ind w:left="851" w:hanging="851"/>
        <w:rPr>
          <w:sz w:val="22"/>
          <w:szCs w:val="22"/>
        </w:rPr>
      </w:pPr>
    </w:p>
    <w:p w14:paraId="7D38415F" w14:textId="77777777" w:rsidR="00E231A3" w:rsidRPr="00D5696D" w:rsidRDefault="00E231A3" w:rsidP="00D203F3">
      <w:pPr>
        <w:jc w:val="both"/>
        <w:rPr>
          <w:bCs/>
          <w:i/>
        </w:rPr>
        <w:sectPr w:rsidR="00E231A3" w:rsidRPr="00D5696D" w:rsidSect="00DB31B0">
          <w:headerReference w:type="default" r:id="rId13"/>
          <w:footerReference w:type="default" r:id="rId14"/>
          <w:pgSz w:w="12240" w:h="15840"/>
          <w:pgMar w:top="720" w:right="720" w:bottom="720" w:left="720" w:header="720" w:footer="720" w:gutter="0"/>
          <w:cols w:space="720"/>
          <w:titlePg/>
          <w:docGrid w:linePitch="272"/>
        </w:sectPr>
      </w:pPr>
      <w:bookmarkStart w:id="2" w:name="_GoBack"/>
      <w:bookmarkEnd w:id="2"/>
    </w:p>
    <w:p w14:paraId="53EB3075" w14:textId="6743DC7E" w:rsidR="000A4F29" w:rsidRPr="00D5696D" w:rsidRDefault="001A2193" w:rsidP="00033A80">
      <w:pPr>
        <w:pStyle w:val="Nadpis1"/>
        <w:pBdr>
          <w:bottom w:val="single" w:sz="4" w:space="0" w:color="90C226" w:themeColor="accent1"/>
        </w:pBdr>
        <w:spacing w:before="0" w:after="0"/>
        <w:jc w:val="center"/>
        <w:rPr>
          <w:rFonts w:asciiTheme="minorHAnsi" w:hAnsiTheme="minorHAnsi" w:cs="Arial"/>
          <w:sz w:val="10"/>
          <w:szCs w:val="10"/>
        </w:rPr>
      </w:pPr>
      <w:r w:rsidRPr="00D5696D">
        <w:rPr>
          <w:rFonts w:asciiTheme="minorHAnsi" w:hAnsiTheme="minorHAnsi"/>
        </w:rPr>
        <w:lastRenderedPageBreak/>
        <w:t>Prioritizace témat</w:t>
      </w:r>
      <w:r w:rsidR="00C126F1" w:rsidRPr="00D5696D">
        <w:rPr>
          <w:rFonts w:asciiTheme="minorHAnsi" w:hAnsiTheme="minorHAnsi"/>
        </w:rPr>
        <w:t xml:space="preserve"> </w:t>
      </w:r>
      <w:r w:rsidR="005F24C1" w:rsidRPr="00D5696D">
        <w:rPr>
          <w:rFonts w:asciiTheme="minorHAnsi" w:hAnsiTheme="minorHAnsi"/>
        </w:rPr>
        <w:t xml:space="preserve">ZŠ </w:t>
      </w:r>
      <w:r w:rsidR="00C126F1" w:rsidRPr="00D5696D">
        <w:rPr>
          <w:rFonts w:asciiTheme="minorHAnsi" w:hAnsiTheme="minorHAnsi"/>
        </w:rPr>
        <w:t xml:space="preserve">- </w:t>
      </w:r>
      <w:r w:rsidR="00C126F1" w:rsidRPr="00D5696D">
        <w:rPr>
          <w:rFonts w:asciiTheme="minorHAnsi" w:hAnsiTheme="minorHAnsi"/>
          <w:color w:val="404040" w:themeColor="text1" w:themeTint="BF"/>
          <w:sz w:val="24"/>
          <w:szCs w:val="26"/>
        </w:rPr>
        <w:t xml:space="preserve">seznam </w:t>
      </w:r>
      <w:r w:rsidR="003A56DA" w:rsidRPr="00D5696D">
        <w:rPr>
          <w:rFonts w:asciiTheme="minorHAnsi" w:hAnsiTheme="minorHAnsi"/>
          <w:color w:val="404040" w:themeColor="text1" w:themeTint="BF"/>
          <w:sz w:val="24"/>
          <w:szCs w:val="26"/>
        </w:rPr>
        <w:t>investičních priorit ZŠ v</w:t>
      </w:r>
      <w:r w:rsidR="00C126F1" w:rsidRPr="00D5696D">
        <w:rPr>
          <w:rFonts w:asciiTheme="minorHAnsi" w:hAnsiTheme="minorHAnsi"/>
          <w:color w:val="404040" w:themeColor="text1" w:themeTint="BF"/>
          <w:sz w:val="24"/>
          <w:szCs w:val="26"/>
        </w:rPr>
        <w:t> rámci území MAP ORP Jeseník</w:t>
      </w:r>
      <w:r w:rsidR="003A56DA" w:rsidRPr="00D5696D">
        <w:rPr>
          <w:rFonts w:asciiTheme="minorHAnsi" w:hAnsiTheme="minorHAnsi"/>
          <w:color w:val="404040" w:themeColor="text1" w:themeTint="BF"/>
          <w:sz w:val="24"/>
          <w:szCs w:val="26"/>
        </w:rPr>
        <w:t xml:space="preserve"> (</w:t>
      </w:r>
      <w:r w:rsidR="00033A80" w:rsidRPr="00D5696D">
        <w:rPr>
          <w:rFonts w:asciiTheme="minorHAnsi" w:hAnsiTheme="minorHAnsi"/>
          <w:color w:val="404040" w:themeColor="text1" w:themeTint="BF"/>
          <w:sz w:val="24"/>
          <w:szCs w:val="26"/>
        </w:rPr>
        <w:t xml:space="preserve">do roku </w:t>
      </w:r>
      <w:r w:rsidR="003A56DA" w:rsidRPr="00D5696D">
        <w:rPr>
          <w:rFonts w:asciiTheme="minorHAnsi" w:hAnsiTheme="minorHAnsi"/>
          <w:color w:val="404040" w:themeColor="text1" w:themeTint="BF"/>
          <w:sz w:val="24"/>
          <w:szCs w:val="26"/>
        </w:rPr>
        <w:t>202</w:t>
      </w:r>
      <w:r w:rsidR="00692B6E" w:rsidRPr="00D5696D">
        <w:rPr>
          <w:rFonts w:asciiTheme="minorHAnsi" w:hAnsiTheme="minorHAnsi"/>
          <w:color w:val="404040" w:themeColor="text1" w:themeTint="BF"/>
          <w:sz w:val="24"/>
          <w:szCs w:val="26"/>
        </w:rPr>
        <w:t>8</w:t>
      </w:r>
      <w:r w:rsidR="003A56DA" w:rsidRPr="00D5696D">
        <w:rPr>
          <w:rFonts w:asciiTheme="minorHAnsi" w:hAnsiTheme="minorHAnsi"/>
          <w:color w:val="404040" w:themeColor="text1" w:themeTint="BF"/>
          <w:sz w:val="24"/>
          <w:szCs w:val="26"/>
        </w:rPr>
        <w:t>)</w:t>
      </w:r>
    </w:p>
    <w:p w14:paraId="0B25BC4C" w14:textId="77777777" w:rsidR="000A4F29" w:rsidRPr="00D5696D" w:rsidRDefault="000A4F29" w:rsidP="00C126F1">
      <w:pPr>
        <w:pStyle w:val="Odstavecseseznamem"/>
        <w:spacing w:after="0"/>
        <w:rPr>
          <w:rFonts w:cs="Arial"/>
          <w:sz w:val="10"/>
          <w:szCs w:val="10"/>
        </w:rPr>
      </w:pPr>
    </w:p>
    <w:p w14:paraId="5556A039" w14:textId="643DD5F7" w:rsidR="00967377" w:rsidRDefault="00520471" w:rsidP="00F60A60">
      <w:pPr>
        <w:spacing w:after="0"/>
        <w:jc w:val="center"/>
        <w:rPr>
          <w:rFonts w:cstheme="minorHAnsi"/>
        </w:rPr>
      </w:pPr>
      <w:r w:rsidRPr="00D5696D">
        <w:rPr>
          <w:rFonts w:cstheme="minorHAnsi"/>
        </w:rPr>
        <w:t xml:space="preserve">Všechny </w:t>
      </w:r>
      <w:r w:rsidR="003A56DA" w:rsidRPr="00D5696D">
        <w:rPr>
          <w:rFonts w:cstheme="minorHAnsi"/>
        </w:rPr>
        <w:t>investiční priority</w:t>
      </w:r>
      <w:r w:rsidRPr="00D5696D">
        <w:rPr>
          <w:rFonts w:cstheme="minorHAnsi"/>
        </w:rPr>
        <w:t xml:space="preserve"> </w:t>
      </w:r>
      <w:r w:rsidR="00967377">
        <w:rPr>
          <w:rFonts w:cstheme="minorHAnsi"/>
        </w:rPr>
        <w:t>spadají do prioritní oblasti 1, cíle 1.3.</w:t>
      </w:r>
    </w:p>
    <w:p w14:paraId="1D6DB31A" w14:textId="7079E417" w:rsidR="009222ED" w:rsidRPr="00D5696D" w:rsidRDefault="00967377" w:rsidP="00F60A60">
      <w:pPr>
        <w:jc w:val="center"/>
        <w:rPr>
          <w:rFonts w:cstheme="minorHAnsi"/>
        </w:rPr>
      </w:pPr>
      <w:r w:rsidRPr="00D5696D">
        <w:rPr>
          <w:rFonts w:cstheme="minorHAnsi"/>
        </w:rPr>
        <w:t xml:space="preserve">Všechny investiční priority </w:t>
      </w:r>
      <w:r w:rsidR="00520471" w:rsidRPr="00D5696D">
        <w:rPr>
          <w:rFonts w:cstheme="minorHAnsi"/>
        </w:rPr>
        <w:t>jsou realizovány na území Olomouckého kraje v rámci ORP Jeseník</w:t>
      </w:r>
      <w:r>
        <w:rPr>
          <w:rFonts w:cstheme="minorHAnsi"/>
        </w:rPr>
        <w:t xml:space="preserve"> (</w:t>
      </w:r>
      <w:r w:rsidR="00520471" w:rsidRPr="00D5696D">
        <w:rPr>
          <w:rFonts w:cstheme="minorHAnsi"/>
        </w:rPr>
        <w:t>vždy v katastru obce, ve které se škola, školské zařízení či další objekt nachází</w:t>
      </w:r>
      <w:r>
        <w:rPr>
          <w:rFonts w:cstheme="minorHAnsi"/>
        </w:rPr>
        <w:t>)</w:t>
      </w:r>
      <w:r w:rsidR="00520471" w:rsidRPr="00D5696D">
        <w:rPr>
          <w:rFonts w:cstheme="minorHAnsi"/>
        </w:rPr>
        <w:t>. Podrobný popis projektových záměrů s detailním popisem připravenosti k realizaci je součástí přílohové části tohoto dokumentu.</w:t>
      </w:r>
      <w:r w:rsidR="003A56DA" w:rsidRPr="00D5696D">
        <w:rPr>
          <w:rFonts w:cstheme="minorHAnsi"/>
        </w:rPr>
        <w:t xml:space="preserve"> </w:t>
      </w:r>
    </w:p>
    <w:tbl>
      <w:tblPr>
        <w:tblW w:w="147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6"/>
        <w:gridCol w:w="4106"/>
        <w:gridCol w:w="1134"/>
        <w:gridCol w:w="1143"/>
        <w:gridCol w:w="567"/>
        <w:gridCol w:w="562"/>
        <w:gridCol w:w="566"/>
        <w:gridCol w:w="566"/>
        <w:gridCol w:w="566"/>
        <w:gridCol w:w="566"/>
        <w:gridCol w:w="566"/>
        <w:gridCol w:w="566"/>
        <w:gridCol w:w="566"/>
        <w:gridCol w:w="566"/>
        <w:gridCol w:w="566"/>
      </w:tblGrid>
      <w:tr w:rsidR="006209FA" w:rsidRPr="00201F47" w14:paraId="10746CA9" w14:textId="782174CF" w:rsidTr="00201F47">
        <w:trPr>
          <w:trHeight w:val="300"/>
          <w:tblHeader/>
          <w:jc w:val="center"/>
        </w:trPr>
        <w:tc>
          <w:tcPr>
            <w:tcW w:w="2126" w:type="dxa"/>
            <w:vMerge w:val="restart"/>
            <w:shd w:val="clear" w:color="auto" w:fill="F2F2F2" w:themeFill="background1" w:themeFillShade="F2"/>
            <w:vAlign w:val="center"/>
            <w:hideMark/>
          </w:tcPr>
          <w:p w14:paraId="62DB7F27" w14:textId="66A66719" w:rsidR="001E1C44" w:rsidRPr="00201F47" w:rsidRDefault="001E1C44" w:rsidP="000E2AAC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201F47">
              <w:rPr>
                <w:rFonts w:eastAsia="Times New Roman" w:cs="Calibri"/>
                <w:b/>
                <w:sz w:val="18"/>
                <w:szCs w:val="18"/>
                <w:lang w:eastAsia="cs-CZ"/>
              </w:rPr>
              <w:t>Identifikace školy, školské</w:t>
            </w:r>
            <w:r w:rsidR="0056363C" w:rsidRPr="00201F47">
              <w:rPr>
                <w:rFonts w:eastAsia="Times New Roman" w:cs="Calibri"/>
                <w:b/>
                <w:sz w:val="18"/>
                <w:szCs w:val="18"/>
                <w:lang w:eastAsia="cs-CZ"/>
              </w:rPr>
              <w:t>ho zařízení či dalšího subjektu</w:t>
            </w:r>
          </w:p>
        </w:tc>
        <w:tc>
          <w:tcPr>
            <w:tcW w:w="4106" w:type="dxa"/>
            <w:vMerge w:val="restart"/>
            <w:shd w:val="clear" w:color="auto" w:fill="F2F2F2" w:themeFill="background1" w:themeFillShade="F2"/>
            <w:vAlign w:val="center"/>
            <w:hideMark/>
          </w:tcPr>
          <w:p w14:paraId="19A9EFC2" w14:textId="3E501818" w:rsidR="001E1C44" w:rsidRPr="00201F47" w:rsidRDefault="001E1C44" w:rsidP="00095025">
            <w:pPr>
              <w:spacing w:after="0" w:line="240" w:lineRule="auto"/>
              <w:jc w:val="center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201F47">
              <w:rPr>
                <w:rFonts w:eastAsia="Times New Roman" w:cs="Calibri"/>
                <w:b/>
                <w:sz w:val="18"/>
                <w:szCs w:val="18"/>
                <w:lang w:eastAsia="cs-CZ"/>
              </w:rPr>
              <w:t>Název projektu - ZŠ</w:t>
            </w:r>
          </w:p>
        </w:tc>
        <w:tc>
          <w:tcPr>
            <w:tcW w:w="2277" w:type="dxa"/>
            <w:gridSpan w:val="2"/>
            <w:shd w:val="clear" w:color="auto" w:fill="F2F2F2" w:themeFill="background1" w:themeFillShade="F2"/>
            <w:vAlign w:val="center"/>
            <w:hideMark/>
          </w:tcPr>
          <w:p w14:paraId="0C546C2B" w14:textId="69FBEF27" w:rsidR="001E1C44" w:rsidRPr="00201F47" w:rsidRDefault="001E1C44" w:rsidP="00095025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eastAsia="Times New Roman" w:cs="Calibri"/>
                <w:sz w:val="18"/>
                <w:szCs w:val="18"/>
                <w:lang w:eastAsia="cs-CZ"/>
              </w:rPr>
              <w:t>Výdaje projektu v tis. Kč</w:t>
            </w:r>
          </w:p>
        </w:tc>
        <w:tc>
          <w:tcPr>
            <w:tcW w:w="1129" w:type="dxa"/>
            <w:gridSpan w:val="2"/>
            <w:vMerge w:val="restart"/>
            <w:shd w:val="clear" w:color="auto" w:fill="F2F2F2" w:themeFill="background1" w:themeFillShade="F2"/>
            <w:vAlign w:val="center"/>
            <w:hideMark/>
          </w:tcPr>
          <w:p w14:paraId="51242756" w14:textId="6B5749D3" w:rsidR="001E1C44" w:rsidRPr="00201F47" w:rsidRDefault="001E1C44" w:rsidP="00095025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eastAsia="Times New Roman" w:cs="Calibri"/>
                <w:b/>
                <w:sz w:val="18"/>
                <w:szCs w:val="18"/>
                <w:lang w:eastAsia="cs-CZ"/>
              </w:rPr>
              <w:t>Očekávaný termín realizace</w:t>
            </w:r>
          </w:p>
        </w:tc>
        <w:tc>
          <w:tcPr>
            <w:tcW w:w="5094" w:type="dxa"/>
            <w:gridSpan w:val="9"/>
            <w:shd w:val="clear" w:color="auto" w:fill="F2F2F2" w:themeFill="background1" w:themeFillShade="F2"/>
            <w:vAlign w:val="center"/>
            <w:hideMark/>
          </w:tcPr>
          <w:p w14:paraId="1032F84D" w14:textId="533C7367" w:rsidR="001E1C44" w:rsidRPr="00201F47" w:rsidRDefault="001E1C44" w:rsidP="00095025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eastAsia="Times New Roman" w:cs="Calibri"/>
                <w:sz w:val="18"/>
                <w:szCs w:val="18"/>
                <w:lang w:eastAsia="cs-CZ"/>
              </w:rPr>
              <w:t>Typ projektu</w:t>
            </w:r>
          </w:p>
        </w:tc>
      </w:tr>
      <w:tr w:rsidR="001E1C44" w:rsidRPr="00201F47" w14:paraId="16D487B6" w14:textId="0FB274EE" w:rsidTr="00201F47">
        <w:trPr>
          <w:trHeight w:val="300"/>
          <w:tblHeader/>
          <w:jc w:val="center"/>
        </w:trPr>
        <w:tc>
          <w:tcPr>
            <w:tcW w:w="2126" w:type="dxa"/>
            <w:vMerge/>
            <w:shd w:val="clear" w:color="auto" w:fill="auto"/>
            <w:hideMark/>
          </w:tcPr>
          <w:p w14:paraId="5D7949FD" w14:textId="77777777" w:rsidR="001E1C44" w:rsidRPr="00201F47" w:rsidRDefault="001E1C44" w:rsidP="000E2AAC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vMerge/>
            <w:shd w:val="clear" w:color="auto" w:fill="auto"/>
            <w:vAlign w:val="center"/>
            <w:hideMark/>
          </w:tcPr>
          <w:p w14:paraId="11184A67" w14:textId="77777777" w:rsidR="001E1C44" w:rsidRPr="00201F47" w:rsidRDefault="001E1C44" w:rsidP="00095025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134" w:type="dxa"/>
            <w:vMerge w:val="restart"/>
            <w:shd w:val="clear" w:color="auto" w:fill="F2F2F2" w:themeFill="background1" w:themeFillShade="F2"/>
            <w:vAlign w:val="center"/>
            <w:hideMark/>
          </w:tcPr>
          <w:p w14:paraId="6BEAFC93" w14:textId="0B49B58E" w:rsidR="001E1C44" w:rsidRPr="00201F47" w:rsidRDefault="001E1C44" w:rsidP="00095025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  <w:t>Celkové výdaje projektu</w:t>
            </w:r>
          </w:p>
        </w:tc>
        <w:tc>
          <w:tcPr>
            <w:tcW w:w="1143" w:type="dxa"/>
            <w:vMerge w:val="restart"/>
            <w:shd w:val="clear" w:color="auto" w:fill="F2F2F2" w:themeFill="background1" w:themeFillShade="F2"/>
            <w:vAlign w:val="center"/>
          </w:tcPr>
          <w:p w14:paraId="7C8037BE" w14:textId="0EF2C696" w:rsidR="001E1C44" w:rsidRPr="00201F47" w:rsidRDefault="001E1C44" w:rsidP="00095025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  <w:t>Z toho způsobilé výdaje EFRR</w:t>
            </w:r>
          </w:p>
        </w:tc>
        <w:tc>
          <w:tcPr>
            <w:tcW w:w="1129" w:type="dxa"/>
            <w:gridSpan w:val="2"/>
            <w:vMerge/>
            <w:shd w:val="clear" w:color="auto" w:fill="auto"/>
            <w:vAlign w:val="center"/>
            <w:hideMark/>
          </w:tcPr>
          <w:p w14:paraId="431B7105" w14:textId="77777777" w:rsidR="001E1C44" w:rsidRPr="00201F47" w:rsidRDefault="001E1C44" w:rsidP="0009502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2264" w:type="dxa"/>
            <w:gridSpan w:val="4"/>
            <w:shd w:val="clear" w:color="auto" w:fill="F2F2F2" w:themeFill="background1" w:themeFillShade="F2"/>
            <w:vAlign w:val="center"/>
            <w:hideMark/>
          </w:tcPr>
          <w:p w14:paraId="5FD47896" w14:textId="7305DDD0" w:rsidR="001E1C44" w:rsidRPr="00F60A60" w:rsidRDefault="001E1C44" w:rsidP="0009502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cs-CZ"/>
              </w:rPr>
            </w:pPr>
            <w:r w:rsidRPr="00F60A60">
              <w:rPr>
                <w:rFonts w:eastAsia="Times New Roman" w:cs="Calibri"/>
                <w:color w:val="000000"/>
                <w:sz w:val="16"/>
                <w:szCs w:val="16"/>
                <w:lang w:eastAsia="cs-CZ"/>
              </w:rPr>
              <w:t>Vazba na podporovanou oblast</w:t>
            </w:r>
          </w:p>
        </w:tc>
        <w:tc>
          <w:tcPr>
            <w:tcW w:w="566" w:type="dxa"/>
            <w:vMerge w:val="restart"/>
            <w:shd w:val="clear" w:color="auto" w:fill="F2F2F2" w:themeFill="background1" w:themeFillShade="F2"/>
            <w:textDirection w:val="tbRl"/>
            <w:vAlign w:val="center"/>
          </w:tcPr>
          <w:p w14:paraId="7522F698" w14:textId="09AEBFEC" w:rsidR="001E1C44" w:rsidRPr="00F60A60" w:rsidRDefault="001E1C44" w:rsidP="00095025">
            <w:pPr>
              <w:spacing w:after="0" w:line="240" w:lineRule="auto"/>
              <w:ind w:left="113" w:right="113"/>
              <w:jc w:val="center"/>
              <w:rPr>
                <w:rFonts w:eastAsia="Times New Roman" w:cs="Calibri"/>
                <w:color w:val="000000"/>
                <w:sz w:val="14"/>
                <w:szCs w:val="14"/>
                <w:lang w:eastAsia="cs-CZ"/>
              </w:rPr>
            </w:pPr>
            <w:r w:rsidRPr="00F60A60">
              <w:rPr>
                <w:rFonts w:eastAsia="Times New Roman" w:cs="Calibri"/>
                <w:color w:val="000000"/>
                <w:sz w:val="14"/>
                <w:szCs w:val="14"/>
                <w:lang w:eastAsia="cs-CZ"/>
              </w:rPr>
              <w:t>Rekonstrukce učeben neúplných škol v CLLD</w:t>
            </w:r>
          </w:p>
        </w:tc>
        <w:tc>
          <w:tcPr>
            <w:tcW w:w="566" w:type="dxa"/>
            <w:vMerge w:val="restart"/>
            <w:shd w:val="clear" w:color="auto" w:fill="F2F2F2" w:themeFill="background1" w:themeFillShade="F2"/>
            <w:textDirection w:val="tbRl"/>
            <w:vAlign w:val="center"/>
          </w:tcPr>
          <w:p w14:paraId="595B18D5" w14:textId="3E5EB53C" w:rsidR="001E1C44" w:rsidRPr="00F60A60" w:rsidRDefault="001E1C44" w:rsidP="00095025">
            <w:pPr>
              <w:spacing w:after="0" w:line="240" w:lineRule="auto"/>
              <w:ind w:left="113" w:right="113"/>
              <w:jc w:val="center"/>
              <w:rPr>
                <w:rFonts w:eastAsia="Times New Roman" w:cs="Calibri"/>
                <w:color w:val="000000"/>
                <w:sz w:val="14"/>
                <w:szCs w:val="14"/>
                <w:lang w:eastAsia="cs-CZ"/>
              </w:rPr>
            </w:pPr>
            <w:r w:rsidRPr="00F60A60">
              <w:rPr>
                <w:rFonts w:eastAsia="Times New Roman" w:cs="Calibri"/>
                <w:color w:val="000000"/>
                <w:sz w:val="14"/>
                <w:szCs w:val="14"/>
                <w:lang w:eastAsia="cs-CZ"/>
              </w:rPr>
              <w:t>Zázemí pro školní poradenské pracoviště</w:t>
            </w:r>
          </w:p>
        </w:tc>
        <w:tc>
          <w:tcPr>
            <w:tcW w:w="566" w:type="dxa"/>
            <w:vMerge w:val="restart"/>
            <w:shd w:val="clear" w:color="auto" w:fill="F2F2F2" w:themeFill="background1" w:themeFillShade="F2"/>
            <w:textDirection w:val="tbRl"/>
            <w:vAlign w:val="center"/>
          </w:tcPr>
          <w:p w14:paraId="7BFB8CFE" w14:textId="2ED04A52" w:rsidR="001E1C44" w:rsidRPr="00F60A60" w:rsidRDefault="001E1C44" w:rsidP="00095025">
            <w:pPr>
              <w:spacing w:after="0" w:line="240" w:lineRule="auto"/>
              <w:ind w:left="113" w:right="113"/>
              <w:jc w:val="center"/>
              <w:rPr>
                <w:rFonts w:eastAsia="Times New Roman" w:cs="Calibri"/>
                <w:color w:val="000000"/>
                <w:sz w:val="14"/>
                <w:szCs w:val="14"/>
                <w:lang w:eastAsia="cs-CZ"/>
              </w:rPr>
            </w:pPr>
            <w:r w:rsidRPr="00F60A60">
              <w:rPr>
                <w:rFonts w:eastAsia="Times New Roman" w:cs="Calibri"/>
                <w:color w:val="000000"/>
                <w:sz w:val="14"/>
                <w:szCs w:val="14"/>
                <w:lang w:eastAsia="cs-CZ"/>
              </w:rPr>
              <w:t>Vnitřní/venkovní zázemí – komunit. aktivity soc. inkl.</w:t>
            </w:r>
          </w:p>
        </w:tc>
        <w:tc>
          <w:tcPr>
            <w:tcW w:w="566" w:type="dxa"/>
            <w:vMerge w:val="restart"/>
            <w:shd w:val="clear" w:color="auto" w:fill="F2F2F2" w:themeFill="background1" w:themeFillShade="F2"/>
            <w:textDirection w:val="tbRl"/>
            <w:vAlign w:val="center"/>
          </w:tcPr>
          <w:p w14:paraId="3A0FA6EA" w14:textId="1EF3E9FB" w:rsidR="001E1C44" w:rsidRPr="00F60A60" w:rsidRDefault="001E1C44" w:rsidP="00095025">
            <w:pPr>
              <w:spacing w:after="0" w:line="240" w:lineRule="auto"/>
              <w:ind w:left="113" w:right="113"/>
              <w:jc w:val="center"/>
              <w:rPr>
                <w:rFonts w:eastAsia="Times New Roman" w:cs="Calibri"/>
                <w:color w:val="000000"/>
                <w:sz w:val="14"/>
                <w:szCs w:val="14"/>
                <w:lang w:eastAsia="cs-CZ"/>
              </w:rPr>
            </w:pPr>
            <w:r w:rsidRPr="00F60A60">
              <w:rPr>
                <w:rFonts w:eastAsia="Times New Roman" w:cs="Calibri"/>
                <w:color w:val="000000"/>
                <w:sz w:val="14"/>
                <w:szCs w:val="14"/>
                <w:lang w:eastAsia="cs-CZ"/>
              </w:rPr>
              <w:t>Budování zázemí ŠD a ŠK</w:t>
            </w:r>
          </w:p>
        </w:tc>
        <w:tc>
          <w:tcPr>
            <w:tcW w:w="566" w:type="dxa"/>
            <w:vMerge w:val="restart"/>
            <w:shd w:val="clear" w:color="auto" w:fill="F2F2F2" w:themeFill="background1" w:themeFillShade="F2"/>
            <w:textDirection w:val="tbRl"/>
            <w:vAlign w:val="center"/>
          </w:tcPr>
          <w:p w14:paraId="6E3381A5" w14:textId="2EC5442F" w:rsidR="001E1C44" w:rsidRPr="00F60A60" w:rsidRDefault="001E1C44" w:rsidP="00095025">
            <w:pPr>
              <w:spacing w:after="0" w:line="240" w:lineRule="auto"/>
              <w:ind w:left="113" w:right="113"/>
              <w:jc w:val="center"/>
              <w:rPr>
                <w:rFonts w:eastAsia="Times New Roman" w:cs="Calibri"/>
                <w:color w:val="000000"/>
                <w:sz w:val="14"/>
                <w:szCs w:val="14"/>
                <w:lang w:eastAsia="cs-CZ"/>
              </w:rPr>
            </w:pPr>
            <w:r w:rsidRPr="00F60A60">
              <w:rPr>
                <w:rFonts w:eastAsia="Times New Roman" w:cs="Calibri"/>
                <w:color w:val="000000"/>
                <w:sz w:val="14"/>
                <w:szCs w:val="14"/>
                <w:lang w:eastAsia="cs-CZ"/>
              </w:rPr>
              <w:t>Konektivita</w:t>
            </w:r>
          </w:p>
        </w:tc>
      </w:tr>
      <w:tr w:rsidR="001E1C44" w:rsidRPr="00201F47" w14:paraId="0D4D8536" w14:textId="49123D32" w:rsidTr="00F60A60">
        <w:trPr>
          <w:cantSplit/>
          <w:trHeight w:val="1043"/>
          <w:tblHeader/>
          <w:jc w:val="center"/>
        </w:trPr>
        <w:tc>
          <w:tcPr>
            <w:tcW w:w="2126" w:type="dxa"/>
            <w:vMerge/>
            <w:shd w:val="clear" w:color="auto" w:fill="auto"/>
            <w:hideMark/>
          </w:tcPr>
          <w:p w14:paraId="72670CE8" w14:textId="77777777" w:rsidR="001E1C44" w:rsidRPr="00201F47" w:rsidRDefault="001E1C44" w:rsidP="000E2AAC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vMerge/>
            <w:shd w:val="clear" w:color="auto" w:fill="auto"/>
            <w:vAlign w:val="center"/>
            <w:hideMark/>
          </w:tcPr>
          <w:p w14:paraId="76671E88" w14:textId="77777777" w:rsidR="001E1C44" w:rsidRPr="00201F47" w:rsidRDefault="001E1C44" w:rsidP="00095025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134" w:type="dxa"/>
            <w:vMerge/>
            <w:shd w:val="clear" w:color="auto" w:fill="F2F2F2" w:themeFill="background1" w:themeFillShade="F2"/>
            <w:vAlign w:val="center"/>
            <w:hideMark/>
          </w:tcPr>
          <w:p w14:paraId="6D0B4A27" w14:textId="77777777" w:rsidR="001E1C44" w:rsidRPr="00201F47" w:rsidRDefault="001E1C44" w:rsidP="00095025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143" w:type="dxa"/>
            <w:vMerge/>
            <w:shd w:val="clear" w:color="auto" w:fill="F2F2F2" w:themeFill="background1" w:themeFillShade="F2"/>
            <w:vAlign w:val="center"/>
          </w:tcPr>
          <w:p w14:paraId="11DBB869" w14:textId="77777777" w:rsidR="001E1C44" w:rsidRPr="00201F47" w:rsidRDefault="001E1C44" w:rsidP="00095025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129" w:type="dxa"/>
            <w:gridSpan w:val="2"/>
            <w:vMerge/>
            <w:shd w:val="clear" w:color="auto" w:fill="auto"/>
            <w:vAlign w:val="center"/>
            <w:hideMark/>
          </w:tcPr>
          <w:p w14:paraId="3416201A" w14:textId="77777777" w:rsidR="001E1C44" w:rsidRPr="00201F47" w:rsidRDefault="001E1C44" w:rsidP="00095025">
            <w:pPr>
              <w:spacing w:after="0" w:line="240" w:lineRule="auto"/>
              <w:ind w:left="113" w:right="113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566" w:type="dxa"/>
            <w:shd w:val="clear" w:color="auto" w:fill="F2F2F2" w:themeFill="background1" w:themeFillShade="F2"/>
            <w:textDirection w:val="tbRl"/>
            <w:vAlign w:val="center"/>
            <w:hideMark/>
          </w:tcPr>
          <w:p w14:paraId="64C8DDB2" w14:textId="0ECB9B6B" w:rsidR="001E1C44" w:rsidRPr="00F60A60" w:rsidRDefault="001E1C44" w:rsidP="00095025">
            <w:pPr>
              <w:spacing w:after="0" w:line="240" w:lineRule="auto"/>
              <w:ind w:left="113" w:right="113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cs-CZ"/>
              </w:rPr>
            </w:pPr>
            <w:r w:rsidRPr="00F60A60">
              <w:rPr>
                <w:rFonts w:eastAsia="Times New Roman" w:cs="Calibri"/>
                <w:color w:val="000000"/>
                <w:sz w:val="16"/>
                <w:szCs w:val="16"/>
                <w:lang w:eastAsia="cs-CZ"/>
              </w:rPr>
              <w:t>Cizí jazyk</w:t>
            </w:r>
          </w:p>
        </w:tc>
        <w:tc>
          <w:tcPr>
            <w:tcW w:w="566" w:type="dxa"/>
            <w:shd w:val="clear" w:color="auto" w:fill="F2F2F2" w:themeFill="background1" w:themeFillShade="F2"/>
            <w:textDirection w:val="tbRl"/>
            <w:vAlign w:val="center"/>
            <w:hideMark/>
          </w:tcPr>
          <w:p w14:paraId="08EDDAE5" w14:textId="77777777" w:rsidR="001E1C44" w:rsidRPr="00F60A60" w:rsidRDefault="001E1C44" w:rsidP="00095025">
            <w:pPr>
              <w:spacing w:after="0" w:line="240" w:lineRule="auto"/>
              <w:ind w:left="113" w:right="113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cs-CZ"/>
              </w:rPr>
            </w:pPr>
            <w:r w:rsidRPr="00F60A60">
              <w:rPr>
                <w:rFonts w:eastAsia="Times New Roman" w:cs="Calibri"/>
                <w:color w:val="000000"/>
                <w:sz w:val="16"/>
                <w:szCs w:val="16"/>
                <w:lang w:eastAsia="cs-CZ"/>
              </w:rPr>
              <w:t>Přírodní vědy</w:t>
            </w:r>
          </w:p>
        </w:tc>
        <w:tc>
          <w:tcPr>
            <w:tcW w:w="566" w:type="dxa"/>
            <w:shd w:val="clear" w:color="auto" w:fill="F2F2F2" w:themeFill="background1" w:themeFillShade="F2"/>
            <w:textDirection w:val="tbRl"/>
            <w:vAlign w:val="center"/>
            <w:hideMark/>
          </w:tcPr>
          <w:p w14:paraId="27F345E1" w14:textId="77F0D376" w:rsidR="001E1C44" w:rsidRPr="00F60A60" w:rsidRDefault="001E1C44" w:rsidP="00095025">
            <w:pPr>
              <w:spacing w:after="0" w:line="240" w:lineRule="auto"/>
              <w:ind w:left="113" w:right="113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cs-CZ"/>
              </w:rPr>
            </w:pPr>
            <w:r w:rsidRPr="00F60A60">
              <w:rPr>
                <w:rFonts w:eastAsia="Times New Roman" w:cs="Calibri"/>
                <w:color w:val="000000"/>
                <w:sz w:val="16"/>
                <w:szCs w:val="16"/>
                <w:lang w:eastAsia="cs-CZ"/>
              </w:rPr>
              <w:t>Polytech. vzdělávání</w:t>
            </w:r>
          </w:p>
        </w:tc>
        <w:tc>
          <w:tcPr>
            <w:tcW w:w="566" w:type="dxa"/>
            <w:shd w:val="clear" w:color="auto" w:fill="F2F2F2" w:themeFill="background1" w:themeFillShade="F2"/>
            <w:textDirection w:val="tbRl"/>
            <w:vAlign w:val="center"/>
            <w:hideMark/>
          </w:tcPr>
          <w:p w14:paraId="3ACC958A" w14:textId="0323C41D" w:rsidR="001E1C44" w:rsidRPr="00F60A60" w:rsidRDefault="001E1C44" w:rsidP="00095025">
            <w:pPr>
              <w:spacing w:after="0" w:line="240" w:lineRule="auto"/>
              <w:ind w:left="113" w:right="113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cs-CZ"/>
              </w:rPr>
            </w:pPr>
            <w:r w:rsidRPr="00F60A60">
              <w:rPr>
                <w:rFonts w:eastAsia="Times New Roman" w:cs="Calibri"/>
                <w:color w:val="000000"/>
                <w:sz w:val="16"/>
                <w:szCs w:val="16"/>
                <w:lang w:eastAsia="cs-CZ"/>
              </w:rPr>
              <w:t>Práce s </w:t>
            </w:r>
            <w:r w:rsidRPr="00F60A60">
              <w:rPr>
                <w:rFonts w:eastAsia="Times New Roman" w:cs="Calibri"/>
                <w:color w:val="000000"/>
                <w:sz w:val="16"/>
                <w:szCs w:val="16"/>
                <w:lang w:eastAsia="cs-CZ"/>
              </w:rPr>
              <w:br/>
              <w:t>digit. tech.</w:t>
            </w:r>
          </w:p>
        </w:tc>
        <w:tc>
          <w:tcPr>
            <w:tcW w:w="566" w:type="dxa"/>
            <w:vMerge/>
            <w:shd w:val="clear" w:color="auto" w:fill="auto"/>
            <w:vAlign w:val="center"/>
          </w:tcPr>
          <w:p w14:paraId="5591AFF0" w14:textId="77777777" w:rsidR="001E1C44" w:rsidRPr="00F60A60" w:rsidRDefault="001E1C44" w:rsidP="00095025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566" w:type="dxa"/>
            <w:vMerge/>
            <w:shd w:val="clear" w:color="auto" w:fill="auto"/>
            <w:vAlign w:val="center"/>
          </w:tcPr>
          <w:p w14:paraId="51177E1A" w14:textId="77777777" w:rsidR="001E1C44" w:rsidRPr="00F60A60" w:rsidRDefault="001E1C44" w:rsidP="00095025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566" w:type="dxa"/>
            <w:vMerge/>
            <w:shd w:val="clear" w:color="auto" w:fill="auto"/>
            <w:vAlign w:val="center"/>
          </w:tcPr>
          <w:p w14:paraId="1098DC26" w14:textId="77777777" w:rsidR="001E1C44" w:rsidRPr="00F60A60" w:rsidRDefault="001E1C44" w:rsidP="00095025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566" w:type="dxa"/>
            <w:vMerge/>
            <w:shd w:val="clear" w:color="auto" w:fill="auto"/>
            <w:vAlign w:val="center"/>
          </w:tcPr>
          <w:p w14:paraId="16D8069E" w14:textId="77777777" w:rsidR="001E1C44" w:rsidRPr="00F60A60" w:rsidRDefault="001E1C44" w:rsidP="00095025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566" w:type="dxa"/>
            <w:vMerge/>
            <w:shd w:val="clear" w:color="auto" w:fill="auto"/>
            <w:vAlign w:val="center"/>
          </w:tcPr>
          <w:p w14:paraId="5958C2EB" w14:textId="05833D6C" w:rsidR="001E1C44" w:rsidRPr="00F60A60" w:rsidRDefault="001E1C44" w:rsidP="00095025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cs-CZ"/>
              </w:rPr>
            </w:pPr>
          </w:p>
        </w:tc>
      </w:tr>
      <w:tr w:rsidR="00D5696D" w:rsidRPr="00201F47" w14:paraId="69DA809D" w14:textId="4EA842DF" w:rsidTr="00201F47">
        <w:trPr>
          <w:trHeight w:val="340"/>
          <w:jc w:val="center"/>
        </w:trPr>
        <w:tc>
          <w:tcPr>
            <w:tcW w:w="2126" w:type="dxa"/>
            <w:vMerge w:val="restart"/>
            <w:shd w:val="clear" w:color="auto" w:fill="auto"/>
            <w:hideMark/>
          </w:tcPr>
          <w:p w14:paraId="71FC3351" w14:textId="3E6CFBD4" w:rsidR="00D5696D" w:rsidRPr="00201F47" w:rsidRDefault="00D5696D" w:rsidP="00D5696D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201F47">
              <w:rPr>
                <w:rFonts w:eastAsia="Times New Roman" w:cs="Calibri"/>
                <w:b/>
                <w:sz w:val="18"/>
                <w:szCs w:val="18"/>
                <w:lang w:eastAsia="cs-CZ"/>
              </w:rPr>
              <w:t xml:space="preserve">Základní škola </w:t>
            </w:r>
            <w:r w:rsidR="00201F47" w:rsidRPr="00201F47">
              <w:rPr>
                <w:rFonts w:eastAsia="Times New Roman" w:cs="Calibri"/>
                <w:b/>
                <w:sz w:val="18"/>
                <w:szCs w:val="18"/>
                <w:lang w:eastAsia="cs-CZ"/>
              </w:rPr>
              <w:br/>
            </w:r>
            <w:r w:rsidRPr="00201F47">
              <w:rPr>
                <w:rFonts w:eastAsia="Times New Roman" w:cs="Calibri"/>
                <w:b/>
                <w:sz w:val="18"/>
                <w:szCs w:val="18"/>
                <w:lang w:eastAsia="cs-CZ"/>
              </w:rPr>
              <w:t xml:space="preserve">a Mateřská škola </w:t>
            </w:r>
            <w:r w:rsidR="00201F47" w:rsidRPr="00201F47">
              <w:rPr>
                <w:rFonts w:eastAsia="Times New Roman" w:cs="Calibri"/>
                <w:b/>
                <w:sz w:val="18"/>
                <w:szCs w:val="18"/>
                <w:lang w:eastAsia="cs-CZ"/>
              </w:rPr>
              <w:br/>
            </w:r>
            <w:r w:rsidRPr="00201F47">
              <w:rPr>
                <w:rFonts w:eastAsia="Times New Roman" w:cs="Calibri"/>
                <w:b/>
                <w:sz w:val="18"/>
                <w:szCs w:val="18"/>
                <w:lang w:eastAsia="cs-CZ"/>
              </w:rPr>
              <w:t>Bělá pod Pradědem, příspěvková organizace</w:t>
            </w:r>
          </w:p>
          <w:p w14:paraId="6CB08DD2" w14:textId="41140192" w:rsidR="00D5696D" w:rsidRPr="00201F47" w:rsidRDefault="00D5696D" w:rsidP="00D5696D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4C3DA700" w14:textId="783FCAD0" w:rsidR="00D5696D" w:rsidRPr="00201F47" w:rsidRDefault="00D5696D" w:rsidP="00D5696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Revitalizace venkovního prostředí - učebna, skleník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43C929F" w14:textId="42548945" w:rsidR="00D5696D" w:rsidRPr="00201F47" w:rsidRDefault="00D5696D" w:rsidP="00D569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4 000 000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30099F0C" w14:textId="4022F1B6" w:rsidR="00D5696D" w:rsidRPr="00201F47" w:rsidRDefault="00D5696D" w:rsidP="00D5696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3 400 000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2D1E5FB" w14:textId="53D32B3E" w:rsidR="00D5696D" w:rsidRPr="00201F47" w:rsidRDefault="00D5696D" w:rsidP="00D5696D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2025</w:t>
            </w:r>
          </w:p>
        </w:tc>
        <w:tc>
          <w:tcPr>
            <w:tcW w:w="562" w:type="dxa"/>
            <w:vAlign w:val="center"/>
          </w:tcPr>
          <w:p w14:paraId="081BBE78" w14:textId="0790DDE4" w:rsidR="00D5696D" w:rsidRPr="00201F47" w:rsidRDefault="00D5696D" w:rsidP="00D5696D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2026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DB6E2E7" w14:textId="3C7FBDC7" w:rsidR="00D5696D" w:rsidRPr="00201F47" w:rsidRDefault="00D5696D" w:rsidP="00D569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C2B8B3D" w14:textId="0BA04C72" w:rsidR="00D5696D" w:rsidRPr="00201F47" w:rsidRDefault="00D5696D" w:rsidP="00D569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D897C67" w14:textId="1FA15A07" w:rsidR="00D5696D" w:rsidRPr="00201F47" w:rsidRDefault="00D5696D" w:rsidP="00D569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E763BB4" w14:textId="0C078341" w:rsidR="00D5696D" w:rsidRPr="00201F47" w:rsidRDefault="00D5696D" w:rsidP="00D569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8DD62C0" w14:textId="17431DBF" w:rsidR="00D5696D" w:rsidRPr="00201F47" w:rsidRDefault="00D5696D" w:rsidP="00D569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0222B0D" w14:textId="04D8E6A8" w:rsidR="00D5696D" w:rsidRPr="00201F47" w:rsidRDefault="00D5696D" w:rsidP="00D569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305D9E0A" w14:textId="10156C56" w:rsidR="00D5696D" w:rsidRPr="00201F47" w:rsidRDefault="00D5696D" w:rsidP="00D569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4630FC35" w14:textId="20E9E6A7" w:rsidR="00D5696D" w:rsidRPr="00201F47" w:rsidRDefault="00D5696D" w:rsidP="00D569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0D1D6436" w14:textId="48424C1D" w:rsidR="00D5696D" w:rsidRPr="00201F47" w:rsidRDefault="00D5696D" w:rsidP="00D569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8F136B" w:rsidRPr="00201F47" w14:paraId="46759139" w14:textId="14B002ED" w:rsidTr="00201F47">
        <w:trPr>
          <w:trHeight w:val="340"/>
          <w:jc w:val="center"/>
        </w:trPr>
        <w:tc>
          <w:tcPr>
            <w:tcW w:w="2126" w:type="dxa"/>
            <w:vMerge/>
            <w:shd w:val="clear" w:color="auto" w:fill="auto"/>
            <w:hideMark/>
          </w:tcPr>
          <w:p w14:paraId="7E8500A4" w14:textId="77777777" w:rsidR="008F136B" w:rsidRPr="00201F47" w:rsidRDefault="008F136B" w:rsidP="008F136B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4F768C36" w14:textId="326EDE43" w:rsidR="008F136B" w:rsidRPr="00201F47" w:rsidRDefault="008F136B" w:rsidP="008F136B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Přestavba stodoly na učebny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1EDDE8B" w14:textId="62516F21" w:rsidR="008F136B" w:rsidRPr="00201F47" w:rsidRDefault="008F136B" w:rsidP="008F136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18 000 000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0FB672CC" w14:textId="69212711" w:rsidR="008F136B" w:rsidRPr="00201F47" w:rsidRDefault="008F136B" w:rsidP="008F136B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15 300 000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D7F35B0" w14:textId="5529E218" w:rsidR="008F136B" w:rsidRPr="00201F47" w:rsidRDefault="008F136B" w:rsidP="008F136B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2026</w:t>
            </w:r>
          </w:p>
        </w:tc>
        <w:tc>
          <w:tcPr>
            <w:tcW w:w="562" w:type="dxa"/>
            <w:vAlign w:val="center"/>
          </w:tcPr>
          <w:p w14:paraId="208D6A92" w14:textId="481A8340" w:rsidR="008F136B" w:rsidRPr="00201F47" w:rsidRDefault="008F136B" w:rsidP="008F136B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2028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985CE38" w14:textId="076EEC0D" w:rsidR="008F136B" w:rsidRPr="00201F47" w:rsidRDefault="008F136B" w:rsidP="008F136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D4516E1" w14:textId="4562505E" w:rsidR="008F136B" w:rsidRPr="00201F47" w:rsidRDefault="008F136B" w:rsidP="008F136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E8B9C17" w14:textId="67B1EEFA" w:rsidR="008F136B" w:rsidRPr="00201F47" w:rsidRDefault="008F136B" w:rsidP="008F136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CEFFCD8" w14:textId="3029DBF1" w:rsidR="008F136B" w:rsidRPr="00201F47" w:rsidRDefault="008F136B" w:rsidP="008F136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DC39FD1" w14:textId="50E76E56" w:rsidR="008F136B" w:rsidRPr="00201F47" w:rsidRDefault="008F136B" w:rsidP="008F136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4D6FB5B" w14:textId="5980C583" w:rsidR="008F136B" w:rsidRPr="00201F47" w:rsidRDefault="008F136B" w:rsidP="008F136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076DB0C2" w14:textId="3C261E7D" w:rsidR="008F136B" w:rsidRPr="00201F47" w:rsidRDefault="008F136B" w:rsidP="008F136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5275C310" w14:textId="1D6C6A78" w:rsidR="008F136B" w:rsidRPr="00201F47" w:rsidRDefault="008F136B" w:rsidP="008F136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22C18C3B" w14:textId="633D34E4" w:rsidR="008F136B" w:rsidRPr="00201F47" w:rsidRDefault="008F136B" w:rsidP="008F136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8F136B" w:rsidRPr="00201F47" w14:paraId="4A6CABE1" w14:textId="541A27F1" w:rsidTr="00201F47">
        <w:trPr>
          <w:trHeight w:val="340"/>
          <w:jc w:val="center"/>
        </w:trPr>
        <w:tc>
          <w:tcPr>
            <w:tcW w:w="2126" w:type="dxa"/>
            <w:vMerge/>
            <w:shd w:val="clear" w:color="auto" w:fill="auto"/>
            <w:hideMark/>
          </w:tcPr>
          <w:p w14:paraId="27511645" w14:textId="77777777" w:rsidR="008F136B" w:rsidRPr="00201F47" w:rsidRDefault="008F136B" w:rsidP="008F136B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6CD01162" w14:textId="3E22EA9E" w:rsidR="008F136B" w:rsidRPr="00201F47" w:rsidRDefault="008F136B" w:rsidP="008F136B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Úprava šaten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537BEE9" w14:textId="5C8F766E" w:rsidR="008F136B" w:rsidRPr="00201F47" w:rsidRDefault="008F136B" w:rsidP="008F136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1 000 000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7C8E5EA5" w14:textId="06BF3B4C" w:rsidR="008F136B" w:rsidRPr="00201F47" w:rsidRDefault="008F136B" w:rsidP="008F136B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850 000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6A3B01C" w14:textId="57EF1553" w:rsidR="008F136B" w:rsidRPr="00201F47" w:rsidRDefault="008F136B" w:rsidP="008F136B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2025</w:t>
            </w:r>
          </w:p>
        </w:tc>
        <w:tc>
          <w:tcPr>
            <w:tcW w:w="562" w:type="dxa"/>
            <w:vAlign w:val="center"/>
          </w:tcPr>
          <w:p w14:paraId="29E35EB9" w14:textId="6D6DD890" w:rsidR="008F136B" w:rsidRPr="00201F47" w:rsidRDefault="008F136B" w:rsidP="008F136B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2026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8D6C8A6" w14:textId="7027BAF4" w:rsidR="008F136B" w:rsidRPr="00201F47" w:rsidRDefault="008F136B" w:rsidP="008F136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2DC600C" w14:textId="3F3C14D5" w:rsidR="008F136B" w:rsidRPr="00201F47" w:rsidRDefault="008F136B" w:rsidP="008F136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B5D7ABD" w14:textId="7EF80252" w:rsidR="008F136B" w:rsidRPr="00201F47" w:rsidRDefault="008F136B" w:rsidP="008F136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C3A57FC" w14:textId="0B7E06EB" w:rsidR="008F136B" w:rsidRPr="00201F47" w:rsidRDefault="008F136B" w:rsidP="008F136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54E48A6" w14:textId="7CDC140C" w:rsidR="008F136B" w:rsidRPr="00201F47" w:rsidRDefault="008F136B" w:rsidP="008F136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745C392" w14:textId="21FA16C8" w:rsidR="008F136B" w:rsidRPr="00201F47" w:rsidRDefault="008F136B" w:rsidP="008F136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4ADF3801" w14:textId="1248CB67" w:rsidR="008F136B" w:rsidRPr="00201F47" w:rsidRDefault="008F136B" w:rsidP="008F136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5FC752B8" w14:textId="0DAFF29B" w:rsidR="008F136B" w:rsidRPr="00201F47" w:rsidRDefault="008F136B" w:rsidP="008F136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46F168E5" w14:textId="31FAE306" w:rsidR="008F136B" w:rsidRPr="00201F47" w:rsidRDefault="008F136B" w:rsidP="008F136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8F136B" w:rsidRPr="00201F47" w14:paraId="54A01C5A" w14:textId="30A6CAB8" w:rsidTr="00201F47">
        <w:trPr>
          <w:trHeight w:val="340"/>
          <w:jc w:val="center"/>
        </w:trPr>
        <w:tc>
          <w:tcPr>
            <w:tcW w:w="2126" w:type="dxa"/>
            <w:vMerge/>
            <w:shd w:val="clear" w:color="auto" w:fill="auto"/>
            <w:hideMark/>
          </w:tcPr>
          <w:p w14:paraId="460AA9AF" w14:textId="77777777" w:rsidR="008F136B" w:rsidRPr="00201F47" w:rsidRDefault="008F136B" w:rsidP="008F136B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221C7B56" w14:textId="00E4384C" w:rsidR="008F136B" w:rsidRPr="00201F47" w:rsidRDefault="008F136B" w:rsidP="008F136B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 xml:space="preserve">Rekonstrukce půdních prostor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9B46723" w14:textId="4E506A4A" w:rsidR="008F136B" w:rsidRPr="00201F47" w:rsidRDefault="008F136B" w:rsidP="008F136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10 000 000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18071A6B" w14:textId="7E0A78F0" w:rsidR="008F136B" w:rsidRPr="00201F47" w:rsidRDefault="008F136B" w:rsidP="008F136B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8 500 000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8E57BD6" w14:textId="41B2D47B" w:rsidR="008F136B" w:rsidRPr="00201F47" w:rsidRDefault="008F136B" w:rsidP="008F136B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2025</w:t>
            </w:r>
          </w:p>
        </w:tc>
        <w:tc>
          <w:tcPr>
            <w:tcW w:w="562" w:type="dxa"/>
            <w:vAlign w:val="center"/>
          </w:tcPr>
          <w:p w14:paraId="5EF66523" w14:textId="609673CF" w:rsidR="008F136B" w:rsidRPr="00201F47" w:rsidRDefault="008F136B" w:rsidP="008F136B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2027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3C578A4" w14:textId="2A560B22" w:rsidR="008F136B" w:rsidRPr="00201F47" w:rsidRDefault="008F136B" w:rsidP="008F136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9B1F05C" w14:textId="41F5DD1C" w:rsidR="008F136B" w:rsidRPr="00201F47" w:rsidRDefault="008F136B" w:rsidP="008F136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A5EEFE2" w14:textId="10305923" w:rsidR="008F136B" w:rsidRPr="00201F47" w:rsidRDefault="008F136B" w:rsidP="008F136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725919C" w14:textId="29D83EA7" w:rsidR="008F136B" w:rsidRPr="00201F47" w:rsidRDefault="008F136B" w:rsidP="008F136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74FE5B6" w14:textId="67E84337" w:rsidR="008F136B" w:rsidRPr="00201F47" w:rsidRDefault="008F136B" w:rsidP="008F136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F2C615E" w14:textId="546777CF" w:rsidR="008F136B" w:rsidRPr="00201F47" w:rsidRDefault="008F136B" w:rsidP="008F136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3B6B48EC" w14:textId="206C3072" w:rsidR="008F136B" w:rsidRPr="00201F47" w:rsidRDefault="008F136B" w:rsidP="008F136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01CAEA8B" w14:textId="718B3CA2" w:rsidR="008F136B" w:rsidRPr="00201F47" w:rsidRDefault="008F136B" w:rsidP="008F136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7FCB9840" w14:textId="05A20E0A" w:rsidR="008F136B" w:rsidRPr="00201F47" w:rsidRDefault="008F136B" w:rsidP="008F136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BA1E4D" w:rsidRPr="00201F47" w14:paraId="656910E1" w14:textId="009C734D" w:rsidTr="00201F47">
        <w:trPr>
          <w:trHeight w:val="340"/>
          <w:jc w:val="center"/>
        </w:trPr>
        <w:tc>
          <w:tcPr>
            <w:tcW w:w="2126" w:type="dxa"/>
            <w:vMerge/>
            <w:shd w:val="clear" w:color="auto" w:fill="auto"/>
            <w:hideMark/>
          </w:tcPr>
          <w:p w14:paraId="1D6C944B" w14:textId="77777777" w:rsidR="00BA1E4D" w:rsidRPr="00201F47" w:rsidRDefault="00BA1E4D" w:rsidP="00BA1E4D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6981D4CA" w14:textId="35013A6C" w:rsidR="00BA1E4D" w:rsidRPr="00201F47" w:rsidRDefault="00BA1E4D" w:rsidP="00BA1E4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Modernizace kmenových a odborných učeben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4CD3787" w14:textId="0B2B2232" w:rsidR="00BA1E4D" w:rsidRPr="00201F47" w:rsidRDefault="00BA1E4D" w:rsidP="00BA1E4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1 500 000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3CCD0042" w14:textId="10CB8D4B" w:rsidR="00BA1E4D" w:rsidRPr="00201F47" w:rsidRDefault="00BA1E4D" w:rsidP="00BA1E4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1 275 000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FD81055" w14:textId="5EBF4725" w:rsidR="00BA1E4D" w:rsidRPr="00201F47" w:rsidRDefault="00BA1E4D" w:rsidP="00BA1E4D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</w:t>
            </w:r>
            <w:r w:rsidR="009225C6"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5</w:t>
            </w:r>
          </w:p>
        </w:tc>
        <w:tc>
          <w:tcPr>
            <w:tcW w:w="562" w:type="dxa"/>
            <w:vAlign w:val="center"/>
          </w:tcPr>
          <w:p w14:paraId="73735C72" w14:textId="4329CBA0" w:rsidR="00BA1E4D" w:rsidRPr="00201F47" w:rsidRDefault="00BA1E4D" w:rsidP="00BA1E4D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</w:t>
            </w:r>
            <w:r w:rsidR="009225C6"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7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4DDFC3C" w14:textId="3FF9FA57" w:rsidR="00BA1E4D" w:rsidRPr="00201F47" w:rsidRDefault="00BA1E4D" w:rsidP="00BA1E4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322406B" w14:textId="7405AD93" w:rsidR="00BA1E4D" w:rsidRPr="00201F47" w:rsidRDefault="00BA1E4D" w:rsidP="00BA1E4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40E32AC" w14:textId="18E0D5AB" w:rsidR="00BA1E4D" w:rsidRPr="00201F47" w:rsidRDefault="00BA1E4D" w:rsidP="00BA1E4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FBAB63E" w14:textId="0471BEF1" w:rsidR="00BA1E4D" w:rsidRPr="00201F47" w:rsidRDefault="00BA1E4D" w:rsidP="00BA1E4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8EE467C" w14:textId="1AB6D169" w:rsidR="00BA1E4D" w:rsidRPr="00201F47" w:rsidRDefault="00BA1E4D" w:rsidP="00BA1E4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812D458" w14:textId="728C62E9" w:rsidR="00BA1E4D" w:rsidRPr="00201F47" w:rsidRDefault="00BA1E4D" w:rsidP="00BA1E4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390BC6DE" w14:textId="0EBB8693" w:rsidR="00BA1E4D" w:rsidRPr="00201F47" w:rsidRDefault="00BA1E4D" w:rsidP="00BA1E4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3DD9E2FE" w14:textId="4B2667AE" w:rsidR="00BA1E4D" w:rsidRPr="00201F47" w:rsidRDefault="00BA1E4D" w:rsidP="00BA1E4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580686F6" w14:textId="1B64537B" w:rsidR="00BA1E4D" w:rsidRPr="00201F47" w:rsidRDefault="00BA1E4D" w:rsidP="00BA1E4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</w:tr>
      <w:tr w:rsidR="001F0815" w:rsidRPr="00201F47" w14:paraId="222773AF" w14:textId="5230BE8C" w:rsidTr="00201F47">
        <w:trPr>
          <w:trHeight w:val="340"/>
          <w:jc w:val="center"/>
        </w:trPr>
        <w:tc>
          <w:tcPr>
            <w:tcW w:w="2126" w:type="dxa"/>
            <w:vMerge/>
            <w:shd w:val="clear" w:color="auto" w:fill="auto"/>
            <w:hideMark/>
          </w:tcPr>
          <w:p w14:paraId="0AB96A93" w14:textId="77777777" w:rsidR="001F0815" w:rsidRPr="00201F47" w:rsidRDefault="001F0815" w:rsidP="001F081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063A2CEC" w14:textId="73737E3C" w:rsidR="001F0815" w:rsidRPr="00201F47" w:rsidRDefault="001F0815" w:rsidP="001F0815">
            <w:pPr>
              <w:spacing w:after="0" w:line="240" w:lineRule="auto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Zkvalitnění konektivity školy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0DA10F6" w14:textId="4292AF3B" w:rsidR="001F0815" w:rsidRPr="00201F47" w:rsidRDefault="001F0815" w:rsidP="001F08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300 000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6A0FB9F9" w14:textId="10592F98" w:rsidR="001F0815" w:rsidRPr="00201F47" w:rsidRDefault="001F0815" w:rsidP="001F08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255 000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8C95BD3" w14:textId="4883A6CC" w:rsidR="001F0815" w:rsidRPr="00201F47" w:rsidRDefault="001F0815" w:rsidP="001F08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2025</w:t>
            </w:r>
          </w:p>
        </w:tc>
        <w:tc>
          <w:tcPr>
            <w:tcW w:w="562" w:type="dxa"/>
            <w:vAlign w:val="center"/>
          </w:tcPr>
          <w:p w14:paraId="5DB87E49" w14:textId="7DA2AC02" w:rsidR="001F0815" w:rsidRPr="00201F47" w:rsidRDefault="001F0815" w:rsidP="001F08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2026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C8BAE86" w14:textId="1E225770" w:rsidR="001F0815" w:rsidRPr="00201F47" w:rsidRDefault="001F0815" w:rsidP="001F08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5B31277" w14:textId="268113A5" w:rsidR="001F0815" w:rsidRPr="00201F47" w:rsidRDefault="001F0815" w:rsidP="001F08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1D81328" w14:textId="40DB5E02" w:rsidR="001F0815" w:rsidRPr="00201F47" w:rsidRDefault="001F0815" w:rsidP="001F08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963BAA7" w14:textId="3AB24DFD" w:rsidR="001F0815" w:rsidRPr="00201F47" w:rsidRDefault="001F0815" w:rsidP="001F08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1FC5955" w14:textId="6566C5E3" w:rsidR="001F0815" w:rsidRPr="00201F47" w:rsidRDefault="001F0815" w:rsidP="001F08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8FBE25A" w14:textId="2A42B424" w:rsidR="001F0815" w:rsidRPr="00201F47" w:rsidRDefault="001F0815" w:rsidP="001F08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052352BB" w14:textId="793FADD6" w:rsidR="001F0815" w:rsidRPr="00201F47" w:rsidRDefault="001F0815" w:rsidP="001F08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1615F440" w14:textId="30FA79B7" w:rsidR="001F0815" w:rsidRPr="00201F47" w:rsidRDefault="001F0815" w:rsidP="001F08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4444A078" w14:textId="5FCC4A9D" w:rsidR="001F0815" w:rsidRPr="00201F47" w:rsidRDefault="001F0815" w:rsidP="001F08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x</w:t>
            </w:r>
          </w:p>
        </w:tc>
      </w:tr>
      <w:tr w:rsidR="001F0815" w:rsidRPr="00201F47" w14:paraId="5C47A841" w14:textId="77777777" w:rsidTr="00201F47">
        <w:trPr>
          <w:trHeight w:val="340"/>
          <w:jc w:val="center"/>
        </w:trPr>
        <w:tc>
          <w:tcPr>
            <w:tcW w:w="2126" w:type="dxa"/>
            <w:vMerge/>
            <w:shd w:val="clear" w:color="auto" w:fill="auto"/>
          </w:tcPr>
          <w:p w14:paraId="31FFE1C1" w14:textId="77777777" w:rsidR="001F0815" w:rsidRPr="00201F47" w:rsidRDefault="001F0815" w:rsidP="001F081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408486D9" w14:textId="30BEC1C1" w:rsidR="001F0815" w:rsidRPr="00201F47" w:rsidRDefault="001F0815" w:rsidP="001F0815">
            <w:pPr>
              <w:spacing w:after="0" w:line="240" w:lineRule="auto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Zastínění oken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7361597" w14:textId="64ADC900" w:rsidR="001F0815" w:rsidRPr="00201F47" w:rsidRDefault="001F0815" w:rsidP="001F08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1 000 000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30E704C5" w14:textId="7A050400" w:rsidR="001F0815" w:rsidRPr="00201F47" w:rsidRDefault="001F0815" w:rsidP="001F08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850 000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9AEB4E9" w14:textId="2D776FA2" w:rsidR="001F0815" w:rsidRPr="00201F47" w:rsidRDefault="001F0815" w:rsidP="001F08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2025</w:t>
            </w:r>
          </w:p>
        </w:tc>
        <w:tc>
          <w:tcPr>
            <w:tcW w:w="562" w:type="dxa"/>
            <w:vAlign w:val="center"/>
          </w:tcPr>
          <w:p w14:paraId="2E5F2317" w14:textId="5A02689A" w:rsidR="001F0815" w:rsidRPr="00201F47" w:rsidRDefault="001F0815" w:rsidP="001F08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2026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2D1F809" w14:textId="3B575515" w:rsidR="001F0815" w:rsidRPr="00201F47" w:rsidRDefault="001F0815" w:rsidP="001F08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C251A1C" w14:textId="2067DD9F" w:rsidR="001F0815" w:rsidRPr="00201F47" w:rsidRDefault="001F0815" w:rsidP="001F08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667576C" w14:textId="4BADF22E" w:rsidR="001F0815" w:rsidRPr="00201F47" w:rsidRDefault="001F0815" w:rsidP="001F08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591AD5D" w14:textId="6B30AB3F" w:rsidR="001F0815" w:rsidRPr="00201F47" w:rsidRDefault="001F0815" w:rsidP="001F08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0B4AE89" w14:textId="4526763D" w:rsidR="001F0815" w:rsidRPr="00201F47" w:rsidRDefault="001F0815" w:rsidP="001F08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E98B13C" w14:textId="5A9C18D7" w:rsidR="001F0815" w:rsidRPr="00201F47" w:rsidRDefault="001F0815" w:rsidP="001F08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02D4211E" w14:textId="72C5A38E" w:rsidR="001F0815" w:rsidRPr="00201F47" w:rsidRDefault="001F0815" w:rsidP="001F08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1F0738F8" w14:textId="16F4CECE" w:rsidR="001F0815" w:rsidRPr="00201F47" w:rsidRDefault="001F0815" w:rsidP="001F08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732136FE" w14:textId="67055464" w:rsidR="001F0815" w:rsidRPr="00201F47" w:rsidRDefault="001F0815" w:rsidP="001F08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</w:tr>
      <w:tr w:rsidR="009225C6" w:rsidRPr="00201F47" w14:paraId="2FF6CEE5" w14:textId="77777777" w:rsidTr="00201F47">
        <w:trPr>
          <w:trHeight w:val="340"/>
          <w:jc w:val="center"/>
        </w:trPr>
        <w:tc>
          <w:tcPr>
            <w:tcW w:w="2126" w:type="dxa"/>
            <w:vMerge/>
            <w:shd w:val="clear" w:color="auto" w:fill="auto"/>
          </w:tcPr>
          <w:p w14:paraId="3BC25245" w14:textId="77777777" w:rsidR="009225C6" w:rsidRPr="00201F47" w:rsidRDefault="009225C6" w:rsidP="009225C6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28DB040C" w14:textId="47E9C82D" w:rsidR="009225C6" w:rsidRPr="00201F47" w:rsidRDefault="009225C6" w:rsidP="009225C6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 xml:space="preserve">Realizace sedlové střechy nad částí budovy </w:t>
            </w:r>
            <w:r w:rsidR="00F60A60">
              <w:rPr>
                <w:rFonts w:cs="Calibri"/>
                <w:color w:val="000000"/>
                <w:sz w:val="18"/>
                <w:szCs w:val="18"/>
              </w:rPr>
              <w:br/>
            </w:r>
            <w:r w:rsidRPr="00201F47">
              <w:rPr>
                <w:rFonts w:cs="Calibri"/>
                <w:color w:val="000000"/>
                <w:sz w:val="18"/>
                <w:szCs w:val="18"/>
              </w:rPr>
              <w:t>a tělocvičnou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537182C" w14:textId="3478B410" w:rsidR="009225C6" w:rsidRPr="00201F47" w:rsidRDefault="009225C6" w:rsidP="009225C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10 000 000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5DA74BB1" w14:textId="15A0A634" w:rsidR="009225C6" w:rsidRPr="00201F47" w:rsidRDefault="009225C6" w:rsidP="009225C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8 500 000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60F9AF1" w14:textId="4251F57A" w:rsidR="009225C6" w:rsidRPr="00201F47" w:rsidRDefault="009225C6" w:rsidP="009225C6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2025</w:t>
            </w:r>
          </w:p>
        </w:tc>
        <w:tc>
          <w:tcPr>
            <w:tcW w:w="562" w:type="dxa"/>
            <w:vAlign w:val="center"/>
          </w:tcPr>
          <w:p w14:paraId="4FB800FE" w14:textId="75241C7E" w:rsidR="009225C6" w:rsidRPr="00201F47" w:rsidRDefault="009225C6" w:rsidP="009225C6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2026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10AEA69" w14:textId="3C0EB5BC" w:rsidR="009225C6" w:rsidRPr="00201F47" w:rsidRDefault="009225C6" w:rsidP="009225C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ACFABB0" w14:textId="1C8C0C97" w:rsidR="009225C6" w:rsidRPr="00201F47" w:rsidRDefault="009225C6" w:rsidP="009225C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BFA6E36" w14:textId="79CDCC50" w:rsidR="009225C6" w:rsidRPr="00201F47" w:rsidRDefault="009225C6" w:rsidP="009225C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162B70E" w14:textId="6E0141FF" w:rsidR="009225C6" w:rsidRPr="00201F47" w:rsidRDefault="009225C6" w:rsidP="009225C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31558B8" w14:textId="62124D6F" w:rsidR="009225C6" w:rsidRPr="00201F47" w:rsidRDefault="009225C6" w:rsidP="009225C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4F9735E" w14:textId="4E00A00E" w:rsidR="009225C6" w:rsidRPr="00201F47" w:rsidRDefault="009225C6" w:rsidP="009225C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30CBC5E6" w14:textId="3D2A9421" w:rsidR="009225C6" w:rsidRPr="00201F47" w:rsidRDefault="009225C6" w:rsidP="009225C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1473DFD9" w14:textId="784EF47A" w:rsidR="009225C6" w:rsidRPr="00201F47" w:rsidRDefault="009225C6" w:rsidP="009225C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3C5F52C3" w14:textId="62B20C11" w:rsidR="009225C6" w:rsidRPr="00201F47" w:rsidRDefault="009225C6" w:rsidP="009225C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  <w:t>-</w:t>
            </w:r>
          </w:p>
        </w:tc>
      </w:tr>
      <w:tr w:rsidR="003D3115" w:rsidRPr="00201F47" w14:paraId="12B291B8" w14:textId="77777777" w:rsidTr="00F60A60">
        <w:trPr>
          <w:trHeight w:val="452"/>
          <w:jc w:val="center"/>
        </w:trPr>
        <w:tc>
          <w:tcPr>
            <w:tcW w:w="2126" w:type="dxa"/>
            <w:vMerge w:val="restart"/>
            <w:shd w:val="clear" w:color="auto" w:fill="auto"/>
          </w:tcPr>
          <w:p w14:paraId="721D9557" w14:textId="57D3DAF0" w:rsidR="003D3115" w:rsidRPr="00201F47" w:rsidRDefault="003D3115" w:rsidP="00AB790A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201F47">
              <w:rPr>
                <w:rFonts w:eastAsia="Times New Roman" w:cs="Calibri"/>
                <w:b/>
                <w:sz w:val="18"/>
                <w:szCs w:val="18"/>
                <w:lang w:eastAsia="cs-CZ"/>
              </w:rPr>
              <w:t xml:space="preserve">Základní škola </w:t>
            </w:r>
            <w:r w:rsidR="00201F47" w:rsidRPr="00201F47">
              <w:rPr>
                <w:rFonts w:eastAsia="Times New Roman" w:cs="Calibri"/>
                <w:b/>
                <w:sz w:val="18"/>
                <w:szCs w:val="18"/>
                <w:lang w:eastAsia="cs-CZ"/>
              </w:rPr>
              <w:br/>
            </w:r>
            <w:r w:rsidRPr="00201F47">
              <w:rPr>
                <w:rFonts w:eastAsia="Times New Roman" w:cs="Calibri"/>
                <w:b/>
                <w:sz w:val="18"/>
                <w:szCs w:val="18"/>
                <w:lang w:eastAsia="cs-CZ"/>
              </w:rPr>
              <w:t xml:space="preserve">a mateřská škola Bernartice, </w:t>
            </w:r>
            <w:r w:rsidR="00201F47" w:rsidRPr="00201F47">
              <w:rPr>
                <w:rFonts w:eastAsia="Times New Roman" w:cs="Calibri"/>
                <w:b/>
                <w:sz w:val="18"/>
                <w:szCs w:val="18"/>
                <w:lang w:eastAsia="cs-CZ"/>
              </w:rPr>
              <w:br/>
            </w:r>
            <w:r w:rsidRPr="00201F47">
              <w:rPr>
                <w:rFonts w:eastAsia="Times New Roman" w:cs="Calibri"/>
                <w:b/>
                <w:sz w:val="18"/>
                <w:szCs w:val="18"/>
                <w:lang w:eastAsia="cs-CZ"/>
              </w:rPr>
              <w:t>okres Jeseník - příspěvková organizace</w:t>
            </w:r>
          </w:p>
        </w:tc>
        <w:tc>
          <w:tcPr>
            <w:tcW w:w="4106" w:type="dxa"/>
            <w:shd w:val="clear" w:color="auto" w:fill="auto"/>
            <w:vAlign w:val="center"/>
          </w:tcPr>
          <w:p w14:paraId="73F712C1" w14:textId="65FF1E84" w:rsidR="003D3115" w:rsidRPr="00201F47" w:rsidRDefault="003D3115" w:rsidP="00AB790A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Přestavba prádelny pro polytechnické vzdělávání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8976288" w14:textId="2B46953E" w:rsidR="003D3115" w:rsidRPr="00201F47" w:rsidRDefault="003D3115" w:rsidP="00AB790A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16 000 000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12ABF551" w14:textId="4DD8369A" w:rsidR="003D3115" w:rsidRPr="00201F47" w:rsidRDefault="003D3115" w:rsidP="00AB790A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13 600 000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9EEEC34" w14:textId="7AB38BEE" w:rsidR="003D3115" w:rsidRPr="00201F47" w:rsidRDefault="003D3115" w:rsidP="00AB790A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562" w:type="dxa"/>
            <w:vAlign w:val="center"/>
          </w:tcPr>
          <w:p w14:paraId="0DE8878C" w14:textId="550C2F6F" w:rsidR="003D3115" w:rsidRPr="00201F47" w:rsidRDefault="003D3115" w:rsidP="00AB790A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2026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CA4B49E" w14:textId="77404372" w:rsidR="003D3115" w:rsidRPr="00201F47" w:rsidRDefault="003D3115" w:rsidP="00AB790A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 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5B1D210" w14:textId="11DA3FFB" w:rsidR="003D3115" w:rsidRPr="00201F47" w:rsidRDefault="003D3115" w:rsidP="00AB790A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1D48049" w14:textId="7CD53142" w:rsidR="003D3115" w:rsidRPr="00201F47" w:rsidRDefault="003D3115" w:rsidP="00AB790A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04A4D81" w14:textId="19CFB035" w:rsidR="003D3115" w:rsidRPr="00201F47" w:rsidRDefault="003D3115" w:rsidP="00AB790A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D8C37AA" w14:textId="77685D8E" w:rsidR="003D3115" w:rsidRPr="00201F47" w:rsidRDefault="003D3115" w:rsidP="00AB790A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 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7403A85" w14:textId="79D9F536" w:rsidR="003D3115" w:rsidRPr="00201F47" w:rsidRDefault="003D3115" w:rsidP="00AB790A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 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6611B7E9" w14:textId="39A116B9" w:rsidR="003D3115" w:rsidRPr="00201F47" w:rsidRDefault="003D3115" w:rsidP="00AB790A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 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50C95D4E" w14:textId="73F185A7" w:rsidR="003D3115" w:rsidRPr="00201F47" w:rsidRDefault="003D3115" w:rsidP="00AB790A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 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580D563F" w14:textId="13A15EB1" w:rsidR="003D3115" w:rsidRPr="00201F47" w:rsidRDefault="003D3115" w:rsidP="00AB790A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 </w:t>
            </w:r>
          </w:p>
        </w:tc>
      </w:tr>
      <w:tr w:rsidR="003D3115" w:rsidRPr="00201F47" w14:paraId="13170964" w14:textId="7FF7C80E" w:rsidTr="00201F47">
        <w:trPr>
          <w:trHeight w:val="340"/>
          <w:jc w:val="center"/>
        </w:trPr>
        <w:tc>
          <w:tcPr>
            <w:tcW w:w="2126" w:type="dxa"/>
            <w:vMerge/>
            <w:shd w:val="clear" w:color="auto" w:fill="auto"/>
            <w:hideMark/>
          </w:tcPr>
          <w:p w14:paraId="1C861875" w14:textId="00B594F3" w:rsidR="003D3115" w:rsidRPr="00201F47" w:rsidRDefault="003D3115" w:rsidP="001E1C44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5F651133" w14:textId="732C0E7B" w:rsidR="003D3115" w:rsidRPr="00201F47" w:rsidRDefault="003D3115" w:rsidP="001E1C44">
            <w:pPr>
              <w:spacing w:after="0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Venkovní učebna ZŠ a záhony pro EVV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351C36B" w14:textId="38E55E39" w:rsidR="003D3115" w:rsidRPr="00201F47" w:rsidRDefault="003D3115" w:rsidP="001E1C4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 xml:space="preserve">5 000 000   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7137E363" w14:textId="4405257A" w:rsidR="003D3115" w:rsidRPr="00201F47" w:rsidRDefault="003D3115" w:rsidP="001E1C4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 xml:space="preserve">4 250 000   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2C2BD4F" w14:textId="147BA525" w:rsidR="003D3115" w:rsidRPr="00201F47" w:rsidRDefault="003D3115" w:rsidP="001E1C4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562" w:type="dxa"/>
            <w:vAlign w:val="center"/>
          </w:tcPr>
          <w:p w14:paraId="4AA6E80C" w14:textId="667B3E87" w:rsidR="003D3115" w:rsidRPr="00201F47" w:rsidRDefault="003D3115" w:rsidP="001E1C44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2027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C6215F7" w14:textId="406E7D9A" w:rsidR="003D3115" w:rsidRPr="00201F47" w:rsidRDefault="003D3115" w:rsidP="001E1C4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9F167DE" w14:textId="3791D8A6" w:rsidR="003D3115" w:rsidRPr="00201F47" w:rsidRDefault="003D3115" w:rsidP="001E1C4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D2A7FE5" w14:textId="08DBD5EB" w:rsidR="003D3115" w:rsidRPr="00201F47" w:rsidRDefault="003D3115" w:rsidP="001E1C4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27962A2" w14:textId="4277A929" w:rsidR="003D3115" w:rsidRPr="00201F47" w:rsidRDefault="003D3115" w:rsidP="001E1C4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5C9D704" w14:textId="63535FC2" w:rsidR="003D3115" w:rsidRPr="00201F47" w:rsidRDefault="003D3115" w:rsidP="001E1C4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B4A792A" w14:textId="1F166F87" w:rsidR="003D3115" w:rsidRPr="00201F47" w:rsidRDefault="003D3115" w:rsidP="001E1C4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23E51F43" w14:textId="264E36B6" w:rsidR="003D3115" w:rsidRPr="00201F47" w:rsidRDefault="003D3115" w:rsidP="001E1C4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70BAAE34" w14:textId="03FF2738" w:rsidR="003D3115" w:rsidRPr="00201F47" w:rsidRDefault="003D3115" w:rsidP="001E1C4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75648CEA" w14:textId="3206A571" w:rsidR="003D3115" w:rsidRPr="00201F47" w:rsidRDefault="003D3115" w:rsidP="001E1C4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3D3115" w:rsidRPr="00201F47" w14:paraId="528F2FF9" w14:textId="77777777" w:rsidTr="00201F47">
        <w:trPr>
          <w:trHeight w:val="340"/>
          <w:jc w:val="center"/>
        </w:trPr>
        <w:tc>
          <w:tcPr>
            <w:tcW w:w="2126" w:type="dxa"/>
            <w:vMerge/>
            <w:shd w:val="clear" w:color="auto" w:fill="auto"/>
          </w:tcPr>
          <w:p w14:paraId="06F13A59" w14:textId="77777777" w:rsidR="003D3115" w:rsidRPr="00201F47" w:rsidRDefault="003D3115" w:rsidP="003D311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6F582ED6" w14:textId="6EB139AA" w:rsidR="003D3115" w:rsidRPr="00201F47" w:rsidRDefault="003D3115" w:rsidP="003D3115">
            <w:pPr>
              <w:spacing w:after="0" w:line="240" w:lineRule="auto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 xml:space="preserve">Rekonstrukce umýváren a sociálního zařízení </w:t>
            </w:r>
            <w:r w:rsidR="00F60A60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br/>
            </w: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v MŠ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509C506" w14:textId="30866165" w:rsidR="003D3115" w:rsidRPr="00201F47" w:rsidRDefault="003D3115" w:rsidP="003D31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 xml:space="preserve">3 000 000   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02D845A2" w14:textId="2E53303E" w:rsidR="003D3115" w:rsidRPr="00201F47" w:rsidRDefault="003D3115" w:rsidP="003D31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 xml:space="preserve">2 550 000   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DF41225" w14:textId="486E781D" w:rsidR="003D3115" w:rsidRPr="00201F47" w:rsidRDefault="003D3115" w:rsidP="003D31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2025</w:t>
            </w:r>
          </w:p>
        </w:tc>
        <w:tc>
          <w:tcPr>
            <w:tcW w:w="562" w:type="dxa"/>
            <w:vAlign w:val="center"/>
          </w:tcPr>
          <w:p w14:paraId="5768FB6C" w14:textId="5102D636" w:rsidR="003D3115" w:rsidRPr="00201F47" w:rsidRDefault="003D3115" w:rsidP="003D31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2027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18230E1" w14:textId="0138A57A" w:rsidR="003D3115" w:rsidRPr="00201F47" w:rsidRDefault="003D3115" w:rsidP="003D31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A9A0EFE" w14:textId="6F9A6F8F" w:rsidR="003D3115" w:rsidRPr="00201F47" w:rsidRDefault="003D3115" w:rsidP="003D31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33DE56F" w14:textId="04A1AF02" w:rsidR="003D3115" w:rsidRPr="00201F47" w:rsidRDefault="003D3115" w:rsidP="003D31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897D840" w14:textId="71A7C464" w:rsidR="003D3115" w:rsidRPr="00201F47" w:rsidRDefault="003D3115" w:rsidP="003D31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44FCBB7" w14:textId="70B33CA1" w:rsidR="003D3115" w:rsidRPr="00201F47" w:rsidRDefault="003D3115" w:rsidP="003D31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4471BB9" w14:textId="0DAF3C88" w:rsidR="003D3115" w:rsidRPr="00201F47" w:rsidRDefault="003D3115" w:rsidP="003D31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16FF65CC" w14:textId="46F8FCB0" w:rsidR="003D3115" w:rsidRPr="00201F47" w:rsidRDefault="00367E77" w:rsidP="003D31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</w:tcPr>
          <w:p w14:paraId="5EF0F190" w14:textId="4F0D7767" w:rsidR="003D3115" w:rsidRPr="00201F47" w:rsidRDefault="003D3115" w:rsidP="003D31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</w:tcPr>
          <w:p w14:paraId="5C7012D4" w14:textId="740AD95A" w:rsidR="003D3115" w:rsidRPr="00201F47" w:rsidRDefault="003D3115" w:rsidP="003D31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</w:tr>
      <w:tr w:rsidR="003D3115" w:rsidRPr="00201F47" w14:paraId="2EA7CC8B" w14:textId="77777777" w:rsidTr="00201F47">
        <w:trPr>
          <w:trHeight w:val="340"/>
          <w:jc w:val="center"/>
        </w:trPr>
        <w:tc>
          <w:tcPr>
            <w:tcW w:w="2126" w:type="dxa"/>
            <w:vMerge/>
            <w:shd w:val="clear" w:color="auto" w:fill="auto"/>
          </w:tcPr>
          <w:p w14:paraId="4A75FD7C" w14:textId="77777777" w:rsidR="003D3115" w:rsidRPr="00201F47" w:rsidRDefault="003D3115" w:rsidP="003D311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2B8A648D" w14:textId="341BE936" w:rsidR="003D3115" w:rsidRPr="00201F47" w:rsidRDefault="003D3115" w:rsidP="003D3115">
            <w:pPr>
              <w:spacing w:after="0" w:line="240" w:lineRule="auto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Rekonstrukce školní jídelny a vývařovny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7403B47" w14:textId="500A32BD" w:rsidR="003D3115" w:rsidRPr="00201F47" w:rsidRDefault="003D3115" w:rsidP="003D31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3 500 000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762F0CA0" w14:textId="32495C02" w:rsidR="003D3115" w:rsidRPr="00201F47" w:rsidRDefault="003D3115" w:rsidP="003D31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2 975 000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6043D74" w14:textId="435B84B4" w:rsidR="003D3115" w:rsidRPr="00201F47" w:rsidRDefault="003D3115" w:rsidP="003D31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2025</w:t>
            </w:r>
          </w:p>
        </w:tc>
        <w:tc>
          <w:tcPr>
            <w:tcW w:w="562" w:type="dxa"/>
            <w:vAlign w:val="center"/>
          </w:tcPr>
          <w:p w14:paraId="6BB65132" w14:textId="28FECE46" w:rsidR="003D3115" w:rsidRPr="00201F47" w:rsidRDefault="003D3115" w:rsidP="003D31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2027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C55E4FF" w14:textId="523C27F3" w:rsidR="003D3115" w:rsidRPr="00201F47" w:rsidRDefault="003D3115" w:rsidP="003D31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63EF1F7" w14:textId="68D56AEB" w:rsidR="003D3115" w:rsidRPr="00201F47" w:rsidRDefault="003D3115" w:rsidP="003D31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7D556B8" w14:textId="5E73AAD0" w:rsidR="003D3115" w:rsidRPr="00201F47" w:rsidRDefault="003D3115" w:rsidP="003D31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E6C76FC" w14:textId="166CC78E" w:rsidR="003D3115" w:rsidRPr="00201F47" w:rsidRDefault="003D3115" w:rsidP="003D31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21D667B" w14:textId="66304BD4" w:rsidR="003D3115" w:rsidRPr="00201F47" w:rsidRDefault="003D3115" w:rsidP="003D31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CF15AB7" w14:textId="65D9FB86" w:rsidR="003D3115" w:rsidRPr="00201F47" w:rsidRDefault="003D3115" w:rsidP="003D31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52321D1C" w14:textId="5A9832E5" w:rsidR="003D3115" w:rsidRPr="00201F47" w:rsidRDefault="00367E77" w:rsidP="003D31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6793941C" w14:textId="08FF3988" w:rsidR="003D3115" w:rsidRPr="00201F47" w:rsidRDefault="003D3115" w:rsidP="003D31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23A5E751" w14:textId="424EB940" w:rsidR="003D3115" w:rsidRPr="00201F47" w:rsidRDefault="003D3115" w:rsidP="003D31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x</w:t>
            </w:r>
          </w:p>
        </w:tc>
      </w:tr>
      <w:tr w:rsidR="003D3115" w:rsidRPr="00201F47" w14:paraId="71A03EFA" w14:textId="77777777" w:rsidTr="00201F47">
        <w:trPr>
          <w:trHeight w:val="340"/>
          <w:jc w:val="center"/>
        </w:trPr>
        <w:tc>
          <w:tcPr>
            <w:tcW w:w="2126" w:type="dxa"/>
            <w:vMerge/>
            <w:shd w:val="clear" w:color="auto" w:fill="auto"/>
          </w:tcPr>
          <w:p w14:paraId="69A7F2C5" w14:textId="77777777" w:rsidR="003D3115" w:rsidRPr="00201F47" w:rsidRDefault="003D3115" w:rsidP="003D311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6B196B7F" w14:textId="1744C4B6" w:rsidR="003D3115" w:rsidRPr="00201F47" w:rsidRDefault="003D3115" w:rsidP="003D3115">
            <w:pPr>
              <w:spacing w:after="0" w:line="240" w:lineRule="auto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Rekonstrukce zahrady MŠ (nové herní prvky, altán - venkovní třída)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93DD19C" w14:textId="6125917B" w:rsidR="003D3115" w:rsidRPr="00201F47" w:rsidRDefault="003D3115" w:rsidP="003D31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 xml:space="preserve">2 500 000   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639F2BDB" w14:textId="794B1597" w:rsidR="003D3115" w:rsidRPr="00201F47" w:rsidRDefault="003D3115" w:rsidP="003D31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 xml:space="preserve">2 125 000   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C6256C2" w14:textId="50883000" w:rsidR="003D3115" w:rsidRPr="00201F47" w:rsidRDefault="003D3115" w:rsidP="003D31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2025</w:t>
            </w:r>
          </w:p>
        </w:tc>
        <w:tc>
          <w:tcPr>
            <w:tcW w:w="562" w:type="dxa"/>
            <w:vAlign w:val="center"/>
          </w:tcPr>
          <w:p w14:paraId="13A74764" w14:textId="13A64A71" w:rsidR="003D3115" w:rsidRPr="00201F47" w:rsidRDefault="003D3115" w:rsidP="003D31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2027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36A84FF" w14:textId="0E2FF8BB" w:rsidR="003D3115" w:rsidRPr="00201F47" w:rsidRDefault="003D3115" w:rsidP="003D31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87CF0EB" w14:textId="1C4761FD" w:rsidR="003D3115" w:rsidRPr="00201F47" w:rsidRDefault="003D3115" w:rsidP="003D31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C334FBE" w14:textId="478B8195" w:rsidR="003D3115" w:rsidRPr="00201F47" w:rsidRDefault="003D3115" w:rsidP="003D31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7872D47" w14:textId="19781D40" w:rsidR="003D3115" w:rsidRPr="00201F47" w:rsidRDefault="003D3115" w:rsidP="003D31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7E0BD01" w14:textId="142B7342" w:rsidR="003D3115" w:rsidRPr="00201F47" w:rsidRDefault="003D3115" w:rsidP="003D31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3BFC2C1" w14:textId="0548483A" w:rsidR="003D3115" w:rsidRPr="00201F47" w:rsidRDefault="003D3115" w:rsidP="003D31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5E9F3576" w14:textId="498893BB" w:rsidR="003D3115" w:rsidRPr="00201F47" w:rsidRDefault="00367E77" w:rsidP="003D31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</w:tcPr>
          <w:p w14:paraId="1CD2D76C" w14:textId="7764BE2A" w:rsidR="003D3115" w:rsidRPr="00201F47" w:rsidRDefault="003D3115" w:rsidP="003D31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</w:tcPr>
          <w:p w14:paraId="5F9EFEC2" w14:textId="2A9CDBEA" w:rsidR="003D3115" w:rsidRPr="00201F47" w:rsidRDefault="003D3115" w:rsidP="003D31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</w:tr>
      <w:tr w:rsidR="003D3115" w:rsidRPr="00201F47" w14:paraId="1BF65876" w14:textId="77777777" w:rsidTr="00201F47">
        <w:trPr>
          <w:trHeight w:val="340"/>
          <w:jc w:val="center"/>
        </w:trPr>
        <w:tc>
          <w:tcPr>
            <w:tcW w:w="2126" w:type="dxa"/>
            <w:vMerge/>
            <w:shd w:val="clear" w:color="auto" w:fill="auto"/>
          </w:tcPr>
          <w:p w14:paraId="43D6024E" w14:textId="77777777" w:rsidR="003D3115" w:rsidRPr="00201F47" w:rsidRDefault="003D3115" w:rsidP="003D311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042344C7" w14:textId="2D709078" w:rsidR="003D3115" w:rsidRPr="00201F47" w:rsidRDefault="003D3115" w:rsidP="003D3115">
            <w:pPr>
              <w:spacing w:after="0" w:line="240" w:lineRule="auto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Modernizace heren MŠ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81242FC" w14:textId="51412975" w:rsidR="003D3115" w:rsidRPr="00201F47" w:rsidRDefault="003D3115" w:rsidP="003D31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 xml:space="preserve">5 000 000   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4FA09C55" w14:textId="4BE040F9" w:rsidR="003D3115" w:rsidRPr="00201F47" w:rsidRDefault="003D3115" w:rsidP="003D31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 xml:space="preserve">4 250 000   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F9A3A19" w14:textId="752977A1" w:rsidR="003D3115" w:rsidRPr="00201F47" w:rsidRDefault="003D3115" w:rsidP="003D31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2025</w:t>
            </w:r>
          </w:p>
        </w:tc>
        <w:tc>
          <w:tcPr>
            <w:tcW w:w="562" w:type="dxa"/>
            <w:vAlign w:val="center"/>
          </w:tcPr>
          <w:p w14:paraId="3AB3CD64" w14:textId="52DF6043" w:rsidR="003D3115" w:rsidRPr="00201F47" w:rsidRDefault="003D3115" w:rsidP="003D31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2027</w:t>
            </w:r>
          </w:p>
        </w:tc>
        <w:tc>
          <w:tcPr>
            <w:tcW w:w="566" w:type="dxa"/>
            <w:shd w:val="clear" w:color="auto" w:fill="auto"/>
            <w:noWrap/>
          </w:tcPr>
          <w:p w14:paraId="1EDB35EB" w14:textId="2EFFDC14" w:rsidR="003D3115" w:rsidRPr="00201F47" w:rsidRDefault="003D3115" w:rsidP="003D31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</w:tcPr>
          <w:p w14:paraId="5AB041E0" w14:textId="3A8F0C06" w:rsidR="003D3115" w:rsidRPr="00201F47" w:rsidRDefault="003D3115" w:rsidP="003D31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</w:tcPr>
          <w:p w14:paraId="36DC0F7C" w14:textId="036B20FC" w:rsidR="003D3115" w:rsidRPr="00201F47" w:rsidRDefault="003D3115" w:rsidP="003D31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</w:tcPr>
          <w:p w14:paraId="334ACB1C" w14:textId="1F253A3A" w:rsidR="003D3115" w:rsidRPr="00201F47" w:rsidRDefault="003D3115" w:rsidP="003D31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75EBA73" w14:textId="2128A509" w:rsidR="003D3115" w:rsidRPr="00201F47" w:rsidRDefault="003D3115" w:rsidP="003D31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823C057" w14:textId="72377AD0" w:rsidR="003D3115" w:rsidRPr="00201F47" w:rsidRDefault="003D3115" w:rsidP="003D31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 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3E96BF65" w14:textId="556F8329" w:rsidR="003D3115" w:rsidRPr="00201F47" w:rsidRDefault="003D3115" w:rsidP="003D31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 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38394DD9" w14:textId="5F413CEB" w:rsidR="003D3115" w:rsidRPr="00201F47" w:rsidRDefault="003D3115" w:rsidP="003D31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 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096C549A" w14:textId="35C02E02" w:rsidR="003D3115" w:rsidRPr="00201F47" w:rsidRDefault="003D3115" w:rsidP="003D31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x</w:t>
            </w:r>
          </w:p>
        </w:tc>
      </w:tr>
      <w:tr w:rsidR="003D3115" w:rsidRPr="00201F47" w14:paraId="2ED4BA7C" w14:textId="34EC6FFC" w:rsidTr="00201F47">
        <w:trPr>
          <w:trHeight w:val="340"/>
          <w:jc w:val="center"/>
        </w:trPr>
        <w:tc>
          <w:tcPr>
            <w:tcW w:w="2126" w:type="dxa"/>
            <w:vMerge w:val="restart"/>
            <w:shd w:val="clear" w:color="auto" w:fill="auto"/>
            <w:hideMark/>
          </w:tcPr>
          <w:p w14:paraId="69681A3F" w14:textId="3D997AE8" w:rsidR="003D3115" w:rsidRPr="00201F47" w:rsidRDefault="003D3115" w:rsidP="003D311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201F47">
              <w:rPr>
                <w:rFonts w:eastAsia="Times New Roman" w:cs="Calibri"/>
                <w:b/>
                <w:sz w:val="18"/>
                <w:szCs w:val="18"/>
                <w:lang w:eastAsia="cs-CZ"/>
              </w:rPr>
              <w:t xml:space="preserve">Základní škola </w:t>
            </w:r>
            <w:r w:rsidR="00201F47" w:rsidRPr="00201F47">
              <w:rPr>
                <w:rFonts w:eastAsia="Times New Roman" w:cs="Calibri"/>
                <w:b/>
                <w:sz w:val="18"/>
                <w:szCs w:val="18"/>
                <w:lang w:eastAsia="cs-CZ"/>
              </w:rPr>
              <w:br/>
            </w:r>
            <w:r w:rsidRPr="00201F47">
              <w:rPr>
                <w:rFonts w:eastAsia="Times New Roman" w:cs="Calibri"/>
                <w:b/>
                <w:sz w:val="18"/>
                <w:szCs w:val="18"/>
                <w:lang w:eastAsia="cs-CZ"/>
              </w:rPr>
              <w:t xml:space="preserve">a Mateřská škola </w:t>
            </w:r>
            <w:r w:rsidR="00201F47" w:rsidRPr="00201F47">
              <w:rPr>
                <w:rFonts w:eastAsia="Times New Roman" w:cs="Calibri"/>
                <w:b/>
                <w:sz w:val="18"/>
                <w:szCs w:val="18"/>
                <w:lang w:eastAsia="cs-CZ"/>
              </w:rPr>
              <w:br/>
            </w:r>
            <w:r w:rsidRPr="00201F47">
              <w:rPr>
                <w:rFonts w:eastAsia="Times New Roman" w:cs="Calibri"/>
                <w:b/>
                <w:sz w:val="18"/>
                <w:szCs w:val="18"/>
                <w:lang w:eastAsia="cs-CZ"/>
              </w:rPr>
              <w:t xml:space="preserve">Černá Voda, příspěvková organizace </w:t>
            </w:r>
          </w:p>
        </w:tc>
        <w:tc>
          <w:tcPr>
            <w:tcW w:w="4106" w:type="dxa"/>
            <w:shd w:val="clear" w:color="auto" w:fill="auto"/>
            <w:vAlign w:val="center"/>
          </w:tcPr>
          <w:p w14:paraId="59C3E3FD" w14:textId="2FEF4F70" w:rsidR="003D3115" w:rsidRPr="00201F47" w:rsidRDefault="003D3115" w:rsidP="003D311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Školní hřiště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B0E397A" w14:textId="5A282CB2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2453CC30" w14:textId="1B9489FA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1 700 000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BBFCB9E" w14:textId="2C7E0F24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562" w:type="dxa"/>
            <w:vAlign w:val="center"/>
          </w:tcPr>
          <w:p w14:paraId="09A9D45A" w14:textId="7B17B150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2025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7E7382C" w14:textId="5CEB6E69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C62E759" w14:textId="09A83563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952025E" w14:textId="596505B2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A31C377" w14:textId="59054324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224749D" w14:textId="6EE458C4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B9A7058" w14:textId="12351E99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64F43807" w14:textId="25E0BAB3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2C438D79" w14:textId="47C70920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7619B750" w14:textId="10C5E1DE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3D3115" w:rsidRPr="00201F47" w14:paraId="7CC136CE" w14:textId="68D3A0A1" w:rsidTr="00201F47">
        <w:trPr>
          <w:trHeight w:val="340"/>
          <w:jc w:val="center"/>
        </w:trPr>
        <w:tc>
          <w:tcPr>
            <w:tcW w:w="2126" w:type="dxa"/>
            <w:vMerge/>
            <w:shd w:val="clear" w:color="auto" w:fill="auto"/>
            <w:hideMark/>
          </w:tcPr>
          <w:p w14:paraId="3202EAB5" w14:textId="77777777" w:rsidR="003D3115" w:rsidRPr="00201F47" w:rsidRDefault="003D3115" w:rsidP="003D311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34F2FC6B" w14:textId="0AC7481E" w:rsidR="003D3115" w:rsidRPr="00201F47" w:rsidRDefault="003D3115" w:rsidP="003D311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Učebny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8CA6677" w14:textId="6D7450CA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1 000 000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7F9A00CB" w14:textId="61BEF861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850 000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7C9DC04" w14:textId="764B7FCB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562" w:type="dxa"/>
            <w:vAlign w:val="center"/>
          </w:tcPr>
          <w:p w14:paraId="792B0C32" w14:textId="497297CA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2026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8C760B3" w14:textId="4F14DFA3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3D55BC9" w14:textId="5FAE5DD4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B2F2708" w14:textId="586402D9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AF91ECC" w14:textId="73A8ECB8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21F3720" w14:textId="15EBEE98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292973F" w14:textId="35E9227F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5D9CAB23" w14:textId="7EDD33D0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625E2171" w14:textId="7D201B39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6812F9BA" w14:textId="3C35AADF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3D3115" w:rsidRPr="00201F47" w14:paraId="0F97B9E1" w14:textId="65EBD520" w:rsidTr="00201F47">
        <w:trPr>
          <w:trHeight w:val="340"/>
          <w:jc w:val="center"/>
        </w:trPr>
        <w:tc>
          <w:tcPr>
            <w:tcW w:w="2126" w:type="dxa"/>
            <w:vMerge/>
            <w:shd w:val="clear" w:color="auto" w:fill="auto"/>
            <w:hideMark/>
          </w:tcPr>
          <w:p w14:paraId="1B6084D5" w14:textId="77777777" w:rsidR="003D3115" w:rsidRPr="00201F47" w:rsidRDefault="003D3115" w:rsidP="003D311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60D4ACEE" w14:textId="1A2664DE" w:rsidR="003D3115" w:rsidRPr="00201F47" w:rsidRDefault="003D3115" w:rsidP="003D311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Konektivita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9FB0039" w14:textId="12FDD347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1 000 000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4CDD255F" w14:textId="2465308D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850 000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D447BC7" w14:textId="59045794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562" w:type="dxa"/>
            <w:vAlign w:val="center"/>
          </w:tcPr>
          <w:p w14:paraId="5A4B00EF" w14:textId="16A0B81D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2027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4DDB130" w14:textId="2B965E32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7E38561" w14:textId="5216DF24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E80DFAF" w14:textId="606B45B6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11229BE" w14:textId="4F4C6FE2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0D850E4" w14:textId="6A77E62C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5A3FFC3" w14:textId="0D32F976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5FBCB1CD" w14:textId="406FBB46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3E1FFD85" w14:textId="04D704A3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06B045F2" w14:textId="00DF5F57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</w:tr>
      <w:tr w:rsidR="003D3115" w:rsidRPr="00201F47" w14:paraId="41953E1E" w14:textId="197A9CDB" w:rsidTr="00201F47">
        <w:trPr>
          <w:trHeight w:val="397"/>
          <w:jc w:val="center"/>
        </w:trPr>
        <w:tc>
          <w:tcPr>
            <w:tcW w:w="2126" w:type="dxa"/>
            <w:vMerge w:val="restart"/>
            <w:shd w:val="clear" w:color="auto" w:fill="auto"/>
            <w:hideMark/>
          </w:tcPr>
          <w:p w14:paraId="643E1535" w14:textId="0BC967F6" w:rsidR="003D3115" w:rsidRPr="00201F47" w:rsidRDefault="003D3115" w:rsidP="003D311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201F47">
              <w:rPr>
                <w:rFonts w:eastAsia="Times New Roman" w:cs="Calibri"/>
                <w:b/>
                <w:sz w:val="18"/>
                <w:szCs w:val="18"/>
                <w:lang w:eastAsia="cs-CZ"/>
              </w:rPr>
              <w:lastRenderedPageBreak/>
              <w:t xml:space="preserve">Základní škola </w:t>
            </w:r>
            <w:r w:rsidR="00201F47" w:rsidRPr="00201F47">
              <w:rPr>
                <w:rFonts w:eastAsia="Times New Roman" w:cs="Calibri"/>
                <w:b/>
                <w:sz w:val="18"/>
                <w:szCs w:val="18"/>
                <w:lang w:eastAsia="cs-CZ"/>
              </w:rPr>
              <w:br/>
            </w:r>
            <w:r w:rsidRPr="00201F47">
              <w:rPr>
                <w:rFonts w:eastAsia="Times New Roman" w:cs="Calibri"/>
                <w:b/>
                <w:sz w:val="18"/>
                <w:szCs w:val="18"/>
                <w:lang w:eastAsia="cs-CZ"/>
              </w:rPr>
              <w:t>Česká Ves,</w:t>
            </w:r>
            <w:r w:rsidR="00201F47" w:rsidRPr="00201F47">
              <w:rPr>
                <w:rFonts w:eastAsia="Times New Roman" w:cs="Calibri"/>
                <w:b/>
                <w:sz w:val="18"/>
                <w:szCs w:val="18"/>
                <w:lang w:eastAsia="cs-CZ"/>
              </w:rPr>
              <w:br/>
            </w:r>
            <w:r w:rsidRPr="00201F47">
              <w:rPr>
                <w:rFonts w:eastAsia="Times New Roman" w:cs="Calibri"/>
                <w:b/>
                <w:sz w:val="18"/>
                <w:szCs w:val="18"/>
                <w:lang w:eastAsia="cs-CZ"/>
              </w:rPr>
              <w:t>okres Jeseník</w:t>
            </w:r>
          </w:p>
          <w:p w14:paraId="424F4938" w14:textId="77777777" w:rsidR="003D3115" w:rsidRPr="00201F47" w:rsidRDefault="003D3115" w:rsidP="003D311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  <w:p w14:paraId="2A2A47FB" w14:textId="77777777" w:rsidR="003D3115" w:rsidRPr="00201F47" w:rsidRDefault="003D3115" w:rsidP="003D311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  <w:p w14:paraId="402625D7" w14:textId="77777777" w:rsidR="003D3115" w:rsidRPr="00201F47" w:rsidRDefault="003D3115" w:rsidP="003D311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  <w:p w14:paraId="4E574434" w14:textId="77777777" w:rsidR="003D3115" w:rsidRPr="00201F47" w:rsidRDefault="003D3115" w:rsidP="003D311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  <w:p w14:paraId="30CC6C2C" w14:textId="77777777" w:rsidR="003D3115" w:rsidRPr="00201F47" w:rsidRDefault="003D3115" w:rsidP="003D311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  <w:p w14:paraId="21AFE6D0" w14:textId="77777777" w:rsidR="003D3115" w:rsidRPr="00201F47" w:rsidRDefault="003D3115" w:rsidP="003D311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  <w:p w14:paraId="69C50A7D" w14:textId="77777777" w:rsidR="003D3115" w:rsidRPr="00201F47" w:rsidRDefault="003D3115" w:rsidP="003D311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  <w:p w14:paraId="23003EAE" w14:textId="77777777" w:rsidR="003D3115" w:rsidRPr="00201F47" w:rsidRDefault="003D3115" w:rsidP="003D311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  <w:p w14:paraId="24E28A40" w14:textId="77777777" w:rsidR="003D3115" w:rsidRPr="00201F47" w:rsidRDefault="003D3115" w:rsidP="003D311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  <w:p w14:paraId="6E1D604F" w14:textId="77777777" w:rsidR="003D3115" w:rsidRPr="00201F47" w:rsidRDefault="003D3115" w:rsidP="003D311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  <w:p w14:paraId="6393FF95" w14:textId="77777777" w:rsidR="003D3115" w:rsidRPr="00201F47" w:rsidRDefault="003D3115" w:rsidP="003D311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  <w:p w14:paraId="66C6A19A" w14:textId="77777777" w:rsidR="003D3115" w:rsidRPr="00201F47" w:rsidRDefault="003D3115" w:rsidP="003D311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  <w:p w14:paraId="47C9328C" w14:textId="77777777" w:rsidR="003D3115" w:rsidRPr="00201F47" w:rsidRDefault="003D3115" w:rsidP="003D311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  <w:p w14:paraId="2F227DD7" w14:textId="77777777" w:rsidR="003D3115" w:rsidRPr="00201F47" w:rsidRDefault="003D3115" w:rsidP="003D311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  <w:p w14:paraId="65CCAF16" w14:textId="77777777" w:rsidR="003D3115" w:rsidRPr="00201F47" w:rsidRDefault="003D3115" w:rsidP="003D311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  <w:p w14:paraId="72B28690" w14:textId="77777777" w:rsidR="003D3115" w:rsidRPr="00201F47" w:rsidRDefault="003D3115" w:rsidP="003D311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  <w:p w14:paraId="6D881649" w14:textId="77777777" w:rsidR="003D3115" w:rsidRPr="00201F47" w:rsidRDefault="003D3115" w:rsidP="003D311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  <w:p w14:paraId="5EA6CE29" w14:textId="77777777" w:rsidR="003D3115" w:rsidRPr="00201F47" w:rsidRDefault="003D3115" w:rsidP="003D311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  <w:p w14:paraId="70A7EA3A" w14:textId="77777777" w:rsidR="003D3115" w:rsidRPr="00201F47" w:rsidRDefault="003D3115" w:rsidP="003D311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  <w:p w14:paraId="2A0E4AAA" w14:textId="77777777" w:rsidR="003D3115" w:rsidRPr="00201F47" w:rsidRDefault="003D3115" w:rsidP="003D311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  <w:p w14:paraId="70A37B98" w14:textId="77777777" w:rsidR="003D3115" w:rsidRPr="00201F47" w:rsidRDefault="003D3115" w:rsidP="003D311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  <w:p w14:paraId="2E832281" w14:textId="77777777" w:rsidR="003D3115" w:rsidRPr="00201F47" w:rsidRDefault="003D3115" w:rsidP="003D311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  <w:p w14:paraId="6CC27555" w14:textId="77777777" w:rsidR="003D3115" w:rsidRPr="00201F47" w:rsidRDefault="003D3115" w:rsidP="003D311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  <w:p w14:paraId="08900AE8" w14:textId="54900627" w:rsidR="003D3115" w:rsidRPr="00201F47" w:rsidRDefault="003D3115" w:rsidP="003D311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18FF0E98" w14:textId="73B5408D" w:rsidR="003D3115" w:rsidRPr="00201F47" w:rsidRDefault="003D3115" w:rsidP="003D311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 xml:space="preserve">Rekonstrukce rozvodů vody, kanalizace, elektro, podlahy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BDFAC6C" w14:textId="0BA29AA9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26 000 000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6E91A990" w14:textId="33B1F87E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22 100 000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EE65E7D" w14:textId="2BC89C29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562" w:type="dxa"/>
            <w:vAlign w:val="center"/>
          </w:tcPr>
          <w:p w14:paraId="785AB448" w14:textId="2044190F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2029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8C8548B" w14:textId="08C44824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860552D" w14:textId="2435D180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2B082C7" w14:textId="4CDFFA48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895E78F" w14:textId="31E44F42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9E11592" w14:textId="7DAA5840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B05337D" w14:textId="619F7075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6BE8AE28" w14:textId="643DE3C0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6F697303" w14:textId="6B8B73AF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51588F21" w14:textId="7C7581C3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</w:tr>
      <w:tr w:rsidR="003D3115" w:rsidRPr="00201F47" w14:paraId="209CD8E4" w14:textId="77777777" w:rsidTr="00201F47">
        <w:trPr>
          <w:trHeight w:val="397"/>
          <w:jc w:val="center"/>
        </w:trPr>
        <w:tc>
          <w:tcPr>
            <w:tcW w:w="2126" w:type="dxa"/>
            <w:vMerge/>
            <w:shd w:val="clear" w:color="auto" w:fill="auto"/>
          </w:tcPr>
          <w:p w14:paraId="1D6D57EC" w14:textId="77777777" w:rsidR="003D3115" w:rsidRPr="00201F47" w:rsidRDefault="003D3115" w:rsidP="003D311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06D2ADB6" w14:textId="71DE59FF" w:rsidR="003D3115" w:rsidRPr="00201F47" w:rsidRDefault="003D3115" w:rsidP="003D3115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Workoutové hřiště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B5EE2B3" w14:textId="43001C43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2 500 000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622BE715" w14:textId="76490B15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2 125 000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94D0CB6" w14:textId="64DAB463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562" w:type="dxa"/>
            <w:vAlign w:val="center"/>
          </w:tcPr>
          <w:p w14:paraId="2BED742A" w14:textId="081C5A78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2026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F8E4520" w14:textId="57E8EE87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FFEBC9C" w14:textId="1E1384D1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A967A4D" w14:textId="6DDAFC3F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9DE9657" w14:textId="050BF12E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B3A748C" w14:textId="36302197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C96231C" w14:textId="6F857A50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76CDB393" w14:textId="6EB254CF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4C6EF667" w14:textId="4A6C6BE1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57EFABC0" w14:textId="3C73791F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3D3115" w:rsidRPr="00201F47" w14:paraId="5647954E" w14:textId="77777777" w:rsidTr="00201F47">
        <w:trPr>
          <w:trHeight w:val="397"/>
          <w:jc w:val="center"/>
        </w:trPr>
        <w:tc>
          <w:tcPr>
            <w:tcW w:w="2126" w:type="dxa"/>
            <w:vMerge/>
            <w:shd w:val="clear" w:color="auto" w:fill="auto"/>
          </w:tcPr>
          <w:p w14:paraId="740ECB33" w14:textId="77777777" w:rsidR="003D3115" w:rsidRPr="00201F47" w:rsidRDefault="003D3115" w:rsidP="003D311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76964E72" w14:textId="0AA4C4FF" w:rsidR="003D3115" w:rsidRPr="00201F47" w:rsidRDefault="003D3115" w:rsidP="003D3115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Úprava prostranství před ZŠ a mezi pavilony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F4C7368" w14:textId="34FA60B2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32F450B2" w14:textId="045C5C9E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17 000 000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1C89680" w14:textId="37EAB3A9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562" w:type="dxa"/>
            <w:vAlign w:val="center"/>
          </w:tcPr>
          <w:p w14:paraId="6742A488" w14:textId="5B0D2A9E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2026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2AEF52A" w14:textId="7109A95A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CFFF420" w14:textId="1AB2D84F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2451504" w14:textId="5A2116DB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F441D6D" w14:textId="4276A653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329A721" w14:textId="5CD7A507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FFD703B" w14:textId="57E2E671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18C78012" w14:textId="36AF6248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3888F6F3" w14:textId="015A26D9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79769BE5" w14:textId="7A90F944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3D3115" w:rsidRPr="00201F47" w14:paraId="7C67C090" w14:textId="26DFD6C8" w:rsidTr="00201F47">
        <w:trPr>
          <w:trHeight w:val="397"/>
          <w:jc w:val="center"/>
        </w:trPr>
        <w:tc>
          <w:tcPr>
            <w:tcW w:w="2126" w:type="dxa"/>
            <w:vMerge/>
            <w:shd w:val="clear" w:color="auto" w:fill="auto"/>
            <w:hideMark/>
          </w:tcPr>
          <w:p w14:paraId="157CDA8B" w14:textId="77777777" w:rsidR="003D3115" w:rsidRPr="00201F47" w:rsidRDefault="003D3115" w:rsidP="003D311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71D8D192" w14:textId="456FA673" w:rsidR="003D3115" w:rsidRPr="00201F47" w:rsidRDefault="003D3115" w:rsidP="003D311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Spojená škola - propojení pavilonů školy do funkčního celku, rekonstrukce vstupní haly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5ECCE65" w14:textId="6F6FE676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85 000 000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082A4188" w14:textId="38AD8F27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72 250 000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8B6B204" w14:textId="755995A5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2025</w:t>
            </w:r>
          </w:p>
        </w:tc>
        <w:tc>
          <w:tcPr>
            <w:tcW w:w="562" w:type="dxa"/>
            <w:vAlign w:val="center"/>
          </w:tcPr>
          <w:p w14:paraId="3B01C62D" w14:textId="2754E402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</w:t>
            </w:r>
            <w:r w:rsidR="00055B28"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9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4F1A042" w14:textId="1E63AAF2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49DC9BC" w14:textId="094BFAA1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4510F43" w14:textId="58E448FD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4C32847" w14:textId="12BA2D5F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DECE257" w14:textId="308DC48C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3B40670" w14:textId="7C5D8134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129453F7" w14:textId="721D0CD8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0C523CEE" w14:textId="35BBC4BF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068A3510" w14:textId="2BB38D76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</w:tr>
      <w:tr w:rsidR="003D3115" w:rsidRPr="00201F47" w14:paraId="6555B986" w14:textId="77777777" w:rsidTr="00201F47">
        <w:trPr>
          <w:trHeight w:val="397"/>
          <w:jc w:val="center"/>
        </w:trPr>
        <w:tc>
          <w:tcPr>
            <w:tcW w:w="2126" w:type="dxa"/>
            <w:vMerge/>
            <w:shd w:val="clear" w:color="auto" w:fill="auto"/>
          </w:tcPr>
          <w:p w14:paraId="42DE9574" w14:textId="77777777" w:rsidR="003D3115" w:rsidRPr="00201F47" w:rsidRDefault="003D3115" w:rsidP="003D311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70185A0E" w14:textId="3B195708" w:rsidR="003D3115" w:rsidRPr="00201F47" w:rsidRDefault="003D3115" w:rsidP="003D311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Odhlučnění a rekonstrukce školního klubu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143BFE5" w14:textId="0DD2E1D4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2 500 000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4F25BB49" w14:textId="7E5C6DB8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2 125 000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58ECC8A" w14:textId="5D4C45BF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562" w:type="dxa"/>
            <w:vAlign w:val="center"/>
          </w:tcPr>
          <w:p w14:paraId="3471F259" w14:textId="2C4300FE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2025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249AEFE" w14:textId="50B4A415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FCAE644" w14:textId="69D8EFEC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5F0AE0E" w14:textId="3D34E5EC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D51F00D" w14:textId="197B0BD0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B731FED" w14:textId="0A461DA5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A9CB505" w14:textId="7ECC07DB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08D94634" w14:textId="30F20DFF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1266F403" w14:textId="669714A5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12ABD6A2" w14:textId="104A8B35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</w:tr>
      <w:tr w:rsidR="003D3115" w:rsidRPr="00201F47" w14:paraId="78C29FEC" w14:textId="77777777" w:rsidTr="00201F47">
        <w:trPr>
          <w:trHeight w:val="397"/>
          <w:jc w:val="center"/>
        </w:trPr>
        <w:tc>
          <w:tcPr>
            <w:tcW w:w="2126" w:type="dxa"/>
            <w:vMerge/>
            <w:shd w:val="clear" w:color="auto" w:fill="auto"/>
          </w:tcPr>
          <w:p w14:paraId="5834C9D5" w14:textId="77777777" w:rsidR="003D3115" w:rsidRPr="00201F47" w:rsidRDefault="003D3115" w:rsidP="003D311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7C2FE6D6" w14:textId="0B5CCE5B" w:rsidR="003D3115" w:rsidRPr="00201F47" w:rsidRDefault="003D3115" w:rsidP="003D311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Zkvalitnění konektivity školy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4B7A69D" w14:textId="0BCFFB78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1 400 000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247FAD14" w14:textId="1B4E6444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1 190 000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11F9C26" w14:textId="296939FB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562" w:type="dxa"/>
            <w:vAlign w:val="center"/>
          </w:tcPr>
          <w:p w14:paraId="2F84D66E" w14:textId="44E20B47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2027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4B64D5F" w14:textId="1E30C95E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0C3211C" w14:textId="1FE10559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8DA02B7" w14:textId="36603156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EA714A0" w14:textId="06EF3E8D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ACF1890" w14:textId="501A1B9D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5EE2F5F" w14:textId="2D7AF164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1D9C07EF" w14:textId="5F1A7246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05E92D0D" w14:textId="2B4C3003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5D71FB4D" w14:textId="76388C02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</w:tr>
      <w:tr w:rsidR="003D3115" w:rsidRPr="00201F47" w14:paraId="67759783" w14:textId="77777777" w:rsidTr="00201F47">
        <w:trPr>
          <w:trHeight w:val="397"/>
          <w:jc w:val="center"/>
        </w:trPr>
        <w:tc>
          <w:tcPr>
            <w:tcW w:w="2126" w:type="dxa"/>
            <w:vMerge/>
            <w:shd w:val="clear" w:color="auto" w:fill="auto"/>
          </w:tcPr>
          <w:p w14:paraId="5FB45224" w14:textId="77777777" w:rsidR="003D3115" w:rsidRPr="00201F47" w:rsidRDefault="003D3115" w:rsidP="003D311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23C00A7E" w14:textId="7C1FEFD2" w:rsidR="003D3115" w:rsidRPr="00201F47" w:rsidRDefault="003D3115" w:rsidP="003D311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Bezpečná škola - modernizace zabezpečovacího a vstupního systému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95F4E54" w14:textId="6F45763D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500 000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784CBC16" w14:textId="68AD17FB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425 000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2D89473" w14:textId="2509B0C4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562" w:type="dxa"/>
            <w:vAlign w:val="center"/>
          </w:tcPr>
          <w:p w14:paraId="5646447C" w14:textId="46A61C5A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2026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9C3CE61" w14:textId="722DC90D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7D12779" w14:textId="11553742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DE40455" w14:textId="5EC9B513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F86ED45" w14:textId="272667BD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6495958" w14:textId="0430EDCC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6F54050" w14:textId="251D13E7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49B11182" w14:textId="4E1293FA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28F976E7" w14:textId="2549D5FB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05534B1F" w14:textId="2C0749B8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</w:tr>
      <w:tr w:rsidR="003D3115" w:rsidRPr="00201F47" w14:paraId="3D1322F3" w14:textId="3FF70A9A" w:rsidTr="00201F47">
        <w:trPr>
          <w:trHeight w:val="397"/>
          <w:jc w:val="center"/>
        </w:trPr>
        <w:tc>
          <w:tcPr>
            <w:tcW w:w="2126" w:type="dxa"/>
            <w:vMerge/>
            <w:shd w:val="clear" w:color="auto" w:fill="auto"/>
            <w:hideMark/>
          </w:tcPr>
          <w:p w14:paraId="33535843" w14:textId="77777777" w:rsidR="003D3115" w:rsidRPr="00201F47" w:rsidRDefault="003D3115" w:rsidP="003D311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1F6DD73C" w14:textId="6D0D4FEA" w:rsidR="003D3115" w:rsidRPr="00201F47" w:rsidRDefault="003D3115" w:rsidP="003D311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 xml:space="preserve">Rekonstrukce, revitalizace a doplnění posilovny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3E6EAEB" w14:textId="00FC64C9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1 500 000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78EAA18E" w14:textId="0ABF1FFF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1 275 000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CCF1635" w14:textId="6FE6BD8F" w:rsidR="003D3115" w:rsidRPr="00201F47" w:rsidRDefault="003D3115" w:rsidP="003D31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</w:t>
            </w:r>
            <w:r w:rsidR="00055B28"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4</w:t>
            </w:r>
          </w:p>
        </w:tc>
        <w:tc>
          <w:tcPr>
            <w:tcW w:w="562" w:type="dxa"/>
            <w:vAlign w:val="center"/>
          </w:tcPr>
          <w:p w14:paraId="7CF3661A" w14:textId="4B262A4B" w:rsidR="003D3115" w:rsidRPr="00201F47" w:rsidRDefault="003D3115" w:rsidP="003D311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</w:t>
            </w:r>
            <w:r w:rsidR="00055B28"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7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EA953C4" w14:textId="7F8840ED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0FF5E8B" w14:textId="276B1CA7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FDADA40" w14:textId="01664EB9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9F3CEB3" w14:textId="4AC1F104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94D6FD5" w14:textId="1E9C0AC8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AC8312C" w14:textId="042ADB8F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65B09EE5" w14:textId="53FDAB72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5292B528" w14:textId="336AB5D7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61EC11B4" w14:textId="5AFE30EA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3D3115" w:rsidRPr="00201F47" w14:paraId="2E776B5E" w14:textId="77777777" w:rsidTr="00201F47">
        <w:trPr>
          <w:trHeight w:val="397"/>
          <w:jc w:val="center"/>
        </w:trPr>
        <w:tc>
          <w:tcPr>
            <w:tcW w:w="2126" w:type="dxa"/>
            <w:vMerge/>
            <w:shd w:val="clear" w:color="auto" w:fill="auto"/>
          </w:tcPr>
          <w:p w14:paraId="5FE3B809" w14:textId="77777777" w:rsidR="003D3115" w:rsidRPr="00201F47" w:rsidRDefault="003D3115" w:rsidP="003D311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3E181539" w14:textId="7CCF574C" w:rsidR="003D3115" w:rsidRPr="00201F47" w:rsidRDefault="003D3115" w:rsidP="003D311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Vybudování ostatních odborných učeben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CF31163" w14:textId="05886F29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40 000 000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53EEC919" w14:textId="1FB3F195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34 000 000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AA59E86" w14:textId="5547AD2E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562" w:type="dxa"/>
            <w:vAlign w:val="center"/>
          </w:tcPr>
          <w:p w14:paraId="5A201415" w14:textId="39CBA590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2027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EBF3760" w14:textId="6633FD22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8BC164B" w14:textId="012215D1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2B032D5" w14:textId="3C4681A4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C9AEB51" w14:textId="2626C4E3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E428FBD" w14:textId="3D6B20B3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A9135AE" w14:textId="0CDE66AF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6FC51CE4" w14:textId="27245E30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77F23802" w14:textId="1E57AC1C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225B9532" w14:textId="566BC8B2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</w:tr>
      <w:tr w:rsidR="003D3115" w:rsidRPr="00201F47" w14:paraId="0188C5C9" w14:textId="77777777" w:rsidTr="00201F47">
        <w:trPr>
          <w:trHeight w:val="397"/>
          <w:jc w:val="center"/>
        </w:trPr>
        <w:tc>
          <w:tcPr>
            <w:tcW w:w="2126" w:type="dxa"/>
            <w:vMerge/>
            <w:shd w:val="clear" w:color="auto" w:fill="auto"/>
          </w:tcPr>
          <w:p w14:paraId="365EC493" w14:textId="77777777" w:rsidR="003D3115" w:rsidRPr="00201F47" w:rsidRDefault="003D3115" w:rsidP="003D311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6CA8038E" w14:textId="5968D239" w:rsidR="003D3115" w:rsidRPr="00201F47" w:rsidRDefault="003D3115" w:rsidP="003D311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 xml:space="preserve">Rekonstrukce pavilonu odborných učeben </w:t>
            </w:r>
            <w:r w:rsidRPr="00201F47">
              <w:rPr>
                <w:rFonts w:cs="Calibri"/>
                <w:color w:val="000000"/>
                <w:sz w:val="18"/>
                <w:szCs w:val="18"/>
              </w:rPr>
              <w:br/>
              <w:t>- 2. pavilon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49D5BB8" w14:textId="7CC18FDC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50 000 000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23D46282" w14:textId="5607A011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42 500 000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5D3E5B4" w14:textId="7D947F0B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562" w:type="dxa"/>
            <w:vAlign w:val="center"/>
          </w:tcPr>
          <w:p w14:paraId="2EAAB988" w14:textId="1B15447A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2026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D1FE103" w14:textId="455CB6B1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B0819E3" w14:textId="0324F89E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0D60596" w14:textId="262ED8CC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DA12975" w14:textId="200B01A3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AC0186F" w14:textId="06314E06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6765D99" w14:textId="672A67F2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75F19969" w14:textId="70514701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50974163" w14:textId="09763FB5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55B450B3" w14:textId="1D0BC92D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</w:tr>
      <w:tr w:rsidR="003D3115" w:rsidRPr="00201F47" w14:paraId="57E41094" w14:textId="77777777" w:rsidTr="00201F47">
        <w:trPr>
          <w:trHeight w:val="397"/>
          <w:jc w:val="center"/>
        </w:trPr>
        <w:tc>
          <w:tcPr>
            <w:tcW w:w="2126" w:type="dxa"/>
            <w:vMerge/>
            <w:shd w:val="clear" w:color="auto" w:fill="auto"/>
          </w:tcPr>
          <w:p w14:paraId="1950A1E7" w14:textId="77777777" w:rsidR="003D3115" w:rsidRPr="00201F47" w:rsidRDefault="003D3115" w:rsidP="003D311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455FEC97" w14:textId="526E636B" w:rsidR="003D3115" w:rsidRPr="00201F47" w:rsidRDefault="003D3115" w:rsidP="003D3115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Rekonstrukce školní jídelny a vývařovny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C043640" w14:textId="683191F2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35 000 000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18A1DD1D" w14:textId="50B8DF82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29 750 000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4AC6D4A" w14:textId="5F635BF6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562" w:type="dxa"/>
            <w:vAlign w:val="center"/>
          </w:tcPr>
          <w:p w14:paraId="35E97BDC" w14:textId="44F0701D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2027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94187CE" w14:textId="02D5C18A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203BE5B" w14:textId="5D6E867A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4AA7EB4" w14:textId="7429E1C3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BCB8A78" w14:textId="05C6DA2C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A8BF796" w14:textId="38AC85DA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6A5EEBD" w14:textId="4D97DB0E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16C499CF" w14:textId="55BB8047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0F4D692D" w14:textId="1534F59E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27C8A80F" w14:textId="2BBF6F5D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</w:tr>
      <w:tr w:rsidR="003D3115" w:rsidRPr="00201F47" w14:paraId="4DBF1BC5" w14:textId="77777777" w:rsidTr="00201F47">
        <w:trPr>
          <w:trHeight w:val="397"/>
          <w:jc w:val="center"/>
        </w:trPr>
        <w:tc>
          <w:tcPr>
            <w:tcW w:w="2126" w:type="dxa"/>
            <w:vMerge/>
            <w:shd w:val="clear" w:color="auto" w:fill="auto"/>
          </w:tcPr>
          <w:p w14:paraId="635CE264" w14:textId="77777777" w:rsidR="003D3115" w:rsidRPr="00201F47" w:rsidRDefault="003D3115" w:rsidP="003D311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7D66145B" w14:textId="6FE8D80F" w:rsidR="003D3115" w:rsidRPr="00201F47" w:rsidRDefault="003D3115" w:rsidP="003D3115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Energeticky úsporná opatření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027D4D4" w14:textId="6A2008C4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40 000 000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231CA6E7" w14:textId="69FD3A11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34 000 000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D3BB640" w14:textId="32A98979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562" w:type="dxa"/>
            <w:vAlign w:val="center"/>
          </w:tcPr>
          <w:p w14:paraId="16CB6FEC" w14:textId="2D0BC4FE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2028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5916CD4" w14:textId="37911C8A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708CE6C" w14:textId="5500B2EC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7E3AAB2" w14:textId="16DCEAF1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41867F8" w14:textId="342DE5E9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759984B" w14:textId="5FD9E4A0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334512E" w14:textId="4524A4D1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391B4D0B" w14:textId="29D3C5D6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6767783C" w14:textId="3C596966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077C7C74" w14:textId="4D2D52E8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3D3115" w:rsidRPr="00201F47" w14:paraId="19E71896" w14:textId="77777777" w:rsidTr="00201F47">
        <w:trPr>
          <w:trHeight w:val="397"/>
          <w:jc w:val="center"/>
        </w:trPr>
        <w:tc>
          <w:tcPr>
            <w:tcW w:w="2126" w:type="dxa"/>
            <w:vMerge/>
            <w:shd w:val="clear" w:color="auto" w:fill="auto"/>
          </w:tcPr>
          <w:p w14:paraId="723AFFA0" w14:textId="77777777" w:rsidR="003D3115" w:rsidRPr="00201F47" w:rsidRDefault="003D3115" w:rsidP="003D311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5C6D954F" w14:textId="3CF3C42B" w:rsidR="003D3115" w:rsidRPr="00201F47" w:rsidRDefault="003D3115" w:rsidP="003D311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Rekonstrukce žákovských šaten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305DF06" w14:textId="4BBFDE9A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1 000 000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4349D587" w14:textId="0FB4CEE7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850 000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29168B3" w14:textId="26721B42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562" w:type="dxa"/>
            <w:vAlign w:val="center"/>
          </w:tcPr>
          <w:p w14:paraId="00E13C56" w14:textId="028C7451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2027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F6A4789" w14:textId="632327BA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B472890" w14:textId="685ABAF6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3EC0C56" w14:textId="0F8E5467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1A1E190" w14:textId="16E44020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A570C23" w14:textId="498D6E25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8793E61" w14:textId="6AB1CC0C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6E5AFAC2" w14:textId="5BACD443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3352D76B" w14:textId="1BF68A65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0C1EEFED" w14:textId="0908A604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3D3115" w:rsidRPr="00201F47" w14:paraId="12E56785" w14:textId="77777777" w:rsidTr="00201F47">
        <w:trPr>
          <w:trHeight w:val="397"/>
          <w:jc w:val="center"/>
        </w:trPr>
        <w:tc>
          <w:tcPr>
            <w:tcW w:w="2126" w:type="dxa"/>
            <w:vMerge/>
            <w:shd w:val="clear" w:color="auto" w:fill="auto"/>
          </w:tcPr>
          <w:p w14:paraId="1655108E" w14:textId="77777777" w:rsidR="003D3115" w:rsidRPr="00201F47" w:rsidRDefault="003D3115" w:rsidP="003D311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5868C764" w14:textId="22CE569B" w:rsidR="003D3115" w:rsidRPr="00201F47" w:rsidRDefault="003D3115" w:rsidP="003D3115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Rekonstrukce tělocvičny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6B61CD2" w14:textId="492E7AA1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4 500 000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537C87CB" w14:textId="172356BF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3 825 000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B7258FA" w14:textId="41C39236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562" w:type="dxa"/>
            <w:vAlign w:val="center"/>
          </w:tcPr>
          <w:p w14:paraId="1CCC4DAF" w14:textId="06CCFDA2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2027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4CCE48D" w14:textId="399D1240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368D4FC" w14:textId="59D1E2F6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7BF8045" w14:textId="63FCDCAB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8A89DCC" w14:textId="76AA7C23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7BA86EE" w14:textId="056939C3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9D740EA" w14:textId="30D9A8CF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41E20C6D" w14:textId="292DE52B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18038D03" w14:textId="60BD5F89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5B4576A4" w14:textId="5C06FE75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</w:tr>
      <w:tr w:rsidR="00FC4D98" w:rsidRPr="00201F47" w14:paraId="669503EE" w14:textId="77777777" w:rsidTr="00201F47">
        <w:trPr>
          <w:trHeight w:val="397"/>
          <w:jc w:val="center"/>
        </w:trPr>
        <w:tc>
          <w:tcPr>
            <w:tcW w:w="2126" w:type="dxa"/>
            <w:vMerge/>
            <w:shd w:val="clear" w:color="auto" w:fill="auto"/>
          </w:tcPr>
          <w:p w14:paraId="5A5A25C2" w14:textId="77777777" w:rsidR="00FC4D98" w:rsidRPr="00201F47" w:rsidRDefault="00FC4D98" w:rsidP="00FC4D98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4F677C56" w14:textId="46DB0C55" w:rsidR="00FC4D98" w:rsidRPr="00201F47" w:rsidRDefault="00FC4D98" w:rsidP="00FC4D98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Zdravá škola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019C88E" w14:textId="5C74FDBB" w:rsidR="00FC4D98" w:rsidRPr="00201F47" w:rsidRDefault="00FC4D98" w:rsidP="00FC4D98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15 000 000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082FDD36" w14:textId="0F36DB82" w:rsidR="00FC4D98" w:rsidRPr="00201F47" w:rsidRDefault="00FC4D98" w:rsidP="00FC4D98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12 750 000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F460A21" w14:textId="468FC545" w:rsidR="00FC4D98" w:rsidRPr="00201F47" w:rsidRDefault="00FC4D98" w:rsidP="00FC4D98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2025</w:t>
            </w:r>
          </w:p>
        </w:tc>
        <w:tc>
          <w:tcPr>
            <w:tcW w:w="562" w:type="dxa"/>
            <w:vAlign w:val="center"/>
          </w:tcPr>
          <w:p w14:paraId="2CFF5F98" w14:textId="148FC701" w:rsidR="00FC4D98" w:rsidRPr="00201F47" w:rsidRDefault="00FC4D98" w:rsidP="00FC4D98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2029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C030842" w14:textId="6AD22A28" w:rsidR="00FC4D98" w:rsidRPr="00201F47" w:rsidRDefault="00FC4D98" w:rsidP="00FC4D98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B60B519" w14:textId="1BA83499" w:rsidR="00FC4D98" w:rsidRPr="00201F47" w:rsidRDefault="00FC4D98" w:rsidP="00FC4D98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8107A37" w14:textId="1EF692FF" w:rsidR="00FC4D98" w:rsidRPr="00201F47" w:rsidRDefault="00FC4D98" w:rsidP="00FC4D98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B2D6CD1" w14:textId="74720A10" w:rsidR="00FC4D98" w:rsidRPr="00201F47" w:rsidRDefault="00FC4D98" w:rsidP="00FC4D98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8B469C9" w14:textId="55F90850" w:rsidR="00FC4D98" w:rsidRPr="00201F47" w:rsidRDefault="00FC4D98" w:rsidP="00FC4D98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C4B3863" w14:textId="4DC0D2AF" w:rsidR="00FC4D98" w:rsidRPr="00201F47" w:rsidRDefault="00FC4D98" w:rsidP="00FC4D98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0CBEE4D1" w14:textId="795F5372" w:rsidR="00FC4D98" w:rsidRPr="00201F47" w:rsidRDefault="00FC4D98" w:rsidP="00FC4D98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125CD7E8" w14:textId="59112E61" w:rsidR="00FC4D98" w:rsidRPr="00201F47" w:rsidRDefault="00FC4D98" w:rsidP="00FC4D98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0ED398AE" w14:textId="032D23B9" w:rsidR="00FC4D98" w:rsidRPr="00201F47" w:rsidRDefault="00FC4D98" w:rsidP="00FC4D98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FC4D98" w:rsidRPr="00201F47" w14:paraId="22E8A333" w14:textId="77777777" w:rsidTr="00201F47">
        <w:trPr>
          <w:trHeight w:val="397"/>
          <w:jc w:val="center"/>
        </w:trPr>
        <w:tc>
          <w:tcPr>
            <w:tcW w:w="2126" w:type="dxa"/>
            <w:vMerge/>
            <w:shd w:val="clear" w:color="auto" w:fill="auto"/>
          </w:tcPr>
          <w:p w14:paraId="64E63EEC" w14:textId="77777777" w:rsidR="00FC4D98" w:rsidRPr="00201F47" w:rsidRDefault="00FC4D98" w:rsidP="00FC4D98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7008BE8B" w14:textId="04CF228B" w:rsidR="00FC4D98" w:rsidRPr="00201F47" w:rsidRDefault="00FC4D98" w:rsidP="00FC4D98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Venkovní učebna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A82E065" w14:textId="370A42E1" w:rsidR="00FC4D98" w:rsidRPr="00201F47" w:rsidRDefault="00FC4D98" w:rsidP="00FC4D98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2 500 000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29E74CF2" w14:textId="1FB48BA8" w:rsidR="00FC4D98" w:rsidRPr="00201F47" w:rsidRDefault="00FC4D98" w:rsidP="00FC4D98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2 125 000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97FB9FB" w14:textId="6C5E5E4E" w:rsidR="00FC4D98" w:rsidRPr="00201F47" w:rsidRDefault="00FC4D98" w:rsidP="00FC4D98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2024</w:t>
            </w:r>
          </w:p>
        </w:tc>
        <w:tc>
          <w:tcPr>
            <w:tcW w:w="562" w:type="dxa"/>
            <w:vAlign w:val="center"/>
          </w:tcPr>
          <w:p w14:paraId="240E9266" w14:textId="7B54D1F7" w:rsidR="00FC4D98" w:rsidRPr="00201F47" w:rsidRDefault="00FC4D98" w:rsidP="00FC4D98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2025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E132014" w14:textId="0007E5D9" w:rsidR="00FC4D98" w:rsidRPr="00201F47" w:rsidRDefault="00FC4D98" w:rsidP="00FC4D98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EC294FB" w14:textId="4A0965B6" w:rsidR="00FC4D98" w:rsidRPr="00201F47" w:rsidRDefault="00FC4D98" w:rsidP="00FC4D98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9DA225F" w14:textId="658FD394" w:rsidR="00FC4D98" w:rsidRPr="00201F47" w:rsidRDefault="00FC4D98" w:rsidP="00FC4D98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0657167" w14:textId="59B4C1C9" w:rsidR="00FC4D98" w:rsidRPr="00201F47" w:rsidRDefault="00FC4D98" w:rsidP="00FC4D98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EBC3C8F" w14:textId="067B20E0" w:rsidR="00FC4D98" w:rsidRPr="00201F47" w:rsidRDefault="00FC4D98" w:rsidP="00FC4D98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66C0002" w14:textId="3CA8F795" w:rsidR="00FC4D98" w:rsidRPr="00201F47" w:rsidRDefault="00FC4D98" w:rsidP="00FC4D98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08492033" w14:textId="392EF089" w:rsidR="00FC4D98" w:rsidRPr="00201F47" w:rsidRDefault="00FC4D98" w:rsidP="00FC4D98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78650556" w14:textId="58CE96B4" w:rsidR="00FC4D98" w:rsidRPr="00201F47" w:rsidRDefault="00FC4D98" w:rsidP="00FC4D98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568AB904" w14:textId="0878568E" w:rsidR="00FC4D98" w:rsidRPr="00201F47" w:rsidRDefault="00FC4D98" w:rsidP="00FC4D98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</w:tr>
      <w:tr w:rsidR="003D3115" w:rsidRPr="00201F47" w14:paraId="76F33282" w14:textId="15DA1577" w:rsidTr="00201F47">
        <w:trPr>
          <w:trHeight w:val="340"/>
          <w:jc w:val="center"/>
        </w:trPr>
        <w:tc>
          <w:tcPr>
            <w:tcW w:w="2126" w:type="dxa"/>
            <w:vMerge w:val="restart"/>
            <w:shd w:val="clear" w:color="auto" w:fill="auto"/>
            <w:hideMark/>
          </w:tcPr>
          <w:p w14:paraId="7C20A669" w14:textId="77777777" w:rsidR="003D3115" w:rsidRDefault="003D3115" w:rsidP="003D311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201F47">
              <w:rPr>
                <w:rFonts w:eastAsia="Times New Roman" w:cs="Calibri"/>
                <w:b/>
                <w:sz w:val="18"/>
                <w:szCs w:val="18"/>
                <w:lang w:eastAsia="cs-CZ"/>
              </w:rPr>
              <w:t xml:space="preserve">Základní škola </w:t>
            </w:r>
            <w:r w:rsidR="00423D27">
              <w:rPr>
                <w:rFonts w:eastAsia="Times New Roman" w:cs="Calibri"/>
                <w:b/>
                <w:sz w:val="18"/>
                <w:szCs w:val="18"/>
                <w:lang w:eastAsia="cs-CZ"/>
              </w:rPr>
              <w:t>J</w:t>
            </w:r>
            <w:r w:rsidRPr="00201F47">
              <w:rPr>
                <w:rFonts w:eastAsia="Times New Roman" w:cs="Calibri"/>
                <w:b/>
                <w:sz w:val="18"/>
                <w:szCs w:val="18"/>
                <w:lang w:eastAsia="cs-CZ"/>
              </w:rPr>
              <w:t>avorník, okres Jeseník</w:t>
            </w:r>
          </w:p>
          <w:p w14:paraId="24073A0B" w14:textId="77777777" w:rsidR="00423D27" w:rsidRDefault="00423D27" w:rsidP="003D311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  <w:p w14:paraId="6A6352F4" w14:textId="77777777" w:rsidR="00423D27" w:rsidRDefault="00423D27" w:rsidP="003D311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  <w:p w14:paraId="1A651A7F" w14:textId="1B66EE9B" w:rsidR="00423D27" w:rsidRPr="00201F47" w:rsidRDefault="00367E77" w:rsidP="003D311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18"/>
                <w:szCs w:val="18"/>
                <w:lang w:eastAsia="cs-CZ"/>
              </w:rPr>
              <w:lastRenderedPageBreak/>
              <w:t>→</w:t>
            </w:r>
            <w:r>
              <w:rPr>
                <w:rFonts w:eastAsia="Times New Roman" w:cs="Calibri"/>
                <w:b/>
                <w:sz w:val="18"/>
                <w:szCs w:val="18"/>
                <w:lang w:eastAsia="cs-CZ"/>
              </w:rPr>
              <w:t xml:space="preserve"> </w:t>
            </w:r>
            <w:r w:rsidR="00423D27">
              <w:rPr>
                <w:rFonts w:eastAsia="Times New Roman" w:cs="Calibri"/>
                <w:b/>
                <w:sz w:val="18"/>
                <w:szCs w:val="18"/>
                <w:lang w:eastAsia="cs-CZ"/>
              </w:rPr>
              <w:t>J</w:t>
            </w:r>
            <w:r w:rsidR="00423D27" w:rsidRPr="00201F47">
              <w:rPr>
                <w:rFonts w:eastAsia="Times New Roman" w:cs="Calibri"/>
                <w:b/>
                <w:sz w:val="18"/>
                <w:szCs w:val="18"/>
                <w:lang w:eastAsia="cs-CZ"/>
              </w:rPr>
              <w:t>avorník</w:t>
            </w:r>
          </w:p>
        </w:tc>
        <w:tc>
          <w:tcPr>
            <w:tcW w:w="4106" w:type="dxa"/>
            <w:shd w:val="clear" w:color="auto" w:fill="auto"/>
            <w:vAlign w:val="center"/>
          </w:tcPr>
          <w:p w14:paraId="33B64358" w14:textId="0366615D" w:rsidR="003D3115" w:rsidRPr="00201F47" w:rsidRDefault="003D3115" w:rsidP="003D311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lastRenderedPageBreak/>
              <w:t xml:space="preserve">Polytechnické centrum ZŠ Javorník, </w:t>
            </w:r>
            <w:r w:rsidRPr="00201F47">
              <w:rPr>
                <w:rFonts w:cs="Calibri"/>
                <w:color w:val="000000"/>
                <w:sz w:val="18"/>
                <w:szCs w:val="18"/>
              </w:rPr>
              <w:br/>
              <w:t>okres Jeseník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2424C33" w14:textId="0EB8A765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60 000 000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1CFD8842" w14:textId="6BFDE64F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 xml:space="preserve">51 000 000   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4723A6F" w14:textId="2ECD8AEC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562" w:type="dxa"/>
            <w:vAlign w:val="center"/>
          </w:tcPr>
          <w:p w14:paraId="7F37CEDD" w14:textId="1E575049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65A8FFB" w14:textId="6F1D1DD9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B527376" w14:textId="18A642F5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524698E" w14:textId="2A742473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0F257CE" w14:textId="5AA9D2F1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C1F7745" w14:textId="7FE6745D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E2F483C" w14:textId="1021760A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625C5528" w14:textId="7673AB35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5E66B423" w14:textId="07037C1A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31E78A4E" w14:textId="7F0723CA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3D3115" w:rsidRPr="00201F47" w14:paraId="7BDBC85A" w14:textId="561BC908" w:rsidTr="00201F47">
        <w:trPr>
          <w:trHeight w:val="340"/>
          <w:jc w:val="center"/>
        </w:trPr>
        <w:tc>
          <w:tcPr>
            <w:tcW w:w="2126" w:type="dxa"/>
            <w:vMerge/>
            <w:shd w:val="clear" w:color="auto" w:fill="auto"/>
            <w:hideMark/>
          </w:tcPr>
          <w:p w14:paraId="6AE5AA39" w14:textId="77777777" w:rsidR="003D3115" w:rsidRPr="00201F47" w:rsidRDefault="003D3115" w:rsidP="003D311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07C0366F" w14:textId="7C4CD844" w:rsidR="003D3115" w:rsidRPr="00201F47" w:rsidRDefault="003D3115" w:rsidP="003D311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Vybudování 3. oddělení ŠD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3F4FF30" w14:textId="0653E3C1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8 000 000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381D5551" w14:textId="6BDFFE8C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6 800 000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8EEBD7D" w14:textId="0B35433D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562" w:type="dxa"/>
            <w:vAlign w:val="center"/>
          </w:tcPr>
          <w:p w14:paraId="1CE49E05" w14:textId="156130BD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2025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D9387EE" w14:textId="68E116CA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FD2900C" w14:textId="55E6851A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BED0D5A" w14:textId="4D290A7D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0260C3D" w14:textId="7D56C346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EB05223" w14:textId="6029E103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D4BB141" w14:textId="36623D92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0FF80405" w14:textId="58658502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60642762" w14:textId="7AB2AD7B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2A4A0D00" w14:textId="7016820F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3D3115" w:rsidRPr="00201F47" w14:paraId="47DE291C" w14:textId="77777777" w:rsidTr="00201F47">
        <w:trPr>
          <w:trHeight w:val="340"/>
          <w:jc w:val="center"/>
        </w:trPr>
        <w:tc>
          <w:tcPr>
            <w:tcW w:w="2126" w:type="dxa"/>
            <w:vMerge/>
            <w:shd w:val="clear" w:color="auto" w:fill="auto"/>
          </w:tcPr>
          <w:p w14:paraId="401CD446" w14:textId="77777777" w:rsidR="003D3115" w:rsidRPr="00201F47" w:rsidRDefault="003D3115" w:rsidP="003D311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2D086011" w14:textId="2B11950D" w:rsidR="003D3115" w:rsidRPr="00201F47" w:rsidRDefault="003D3115" w:rsidP="003D3115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Přestavba staré kotelny na zázemí pro multifunkční hřiště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55A2F76" w14:textId="2A8864C0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5 000 000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5FDBA00D" w14:textId="4D8DD16C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4 250 000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797F8EE" w14:textId="54A7F480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562" w:type="dxa"/>
            <w:vAlign w:val="center"/>
          </w:tcPr>
          <w:p w14:paraId="6C356CA5" w14:textId="4A5BAB4A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2025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895D9E5" w14:textId="39C71917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7D50C06" w14:textId="261A4DB7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33AEFE4" w14:textId="5A242E76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711A9A9" w14:textId="39173B8F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BA69C33" w14:textId="4B54BCDB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1C32845" w14:textId="0CDE0A95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56ECAD71" w14:textId="3D48B49F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50C6A1BD" w14:textId="2945FDF9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6F37B9C2" w14:textId="7D2CF47F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3D3115" w:rsidRPr="00201F47" w14:paraId="6F256E2E" w14:textId="1CE26B4F" w:rsidTr="00201F47">
        <w:trPr>
          <w:trHeight w:val="340"/>
          <w:jc w:val="center"/>
        </w:trPr>
        <w:tc>
          <w:tcPr>
            <w:tcW w:w="2126" w:type="dxa"/>
            <w:vMerge/>
            <w:shd w:val="clear" w:color="auto" w:fill="auto"/>
            <w:hideMark/>
          </w:tcPr>
          <w:p w14:paraId="39A2184F" w14:textId="77777777" w:rsidR="003D3115" w:rsidRPr="00201F47" w:rsidRDefault="003D3115" w:rsidP="003D311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1A8B7308" w14:textId="09B1D254" w:rsidR="003D3115" w:rsidRPr="00201F47" w:rsidRDefault="003D3115" w:rsidP="003D311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 xml:space="preserve">Revitalizace venkovního areálu </w:t>
            </w:r>
            <w:r w:rsidRPr="00201F47">
              <w:rPr>
                <w:rFonts w:cs="Calibri"/>
                <w:color w:val="000000"/>
                <w:sz w:val="18"/>
                <w:szCs w:val="18"/>
              </w:rPr>
              <w:br/>
              <w:t>- venkovní učebna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2C8B5B2" w14:textId="3C1FCE8F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5 000 000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4B75FD62" w14:textId="6E7148FA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4 250 000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8EF6BEC" w14:textId="0B098806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562" w:type="dxa"/>
            <w:vAlign w:val="center"/>
          </w:tcPr>
          <w:p w14:paraId="49C271F1" w14:textId="07B4028F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2025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F30158D" w14:textId="7707D877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2B7C38D" w14:textId="6F7E5948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ED5BF7A" w14:textId="2F00CA96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91FA18E" w14:textId="641FBAFA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D85B6B3" w14:textId="46B5BA78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DBEE35F" w14:textId="7B915A48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0F4E9353" w14:textId="734FDE22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43E1F936" w14:textId="3F39E970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663BDCC6" w14:textId="18F1E642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3D3115" w:rsidRPr="00201F47" w14:paraId="1D2F7260" w14:textId="459D50BC" w:rsidTr="00201F47">
        <w:trPr>
          <w:trHeight w:val="340"/>
          <w:jc w:val="center"/>
        </w:trPr>
        <w:tc>
          <w:tcPr>
            <w:tcW w:w="2126" w:type="dxa"/>
            <w:vMerge/>
            <w:shd w:val="clear" w:color="auto" w:fill="auto"/>
            <w:hideMark/>
          </w:tcPr>
          <w:p w14:paraId="0A00BD2C" w14:textId="77777777" w:rsidR="003D3115" w:rsidRPr="00201F47" w:rsidRDefault="003D3115" w:rsidP="003D311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5965E82C" w14:textId="5FCE3BB9" w:rsidR="003D3115" w:rsidRPr="00201F47" w:rsidRDefault="003D3115" w:rsidP="003D311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Vybudování školní jídelny v areálu školy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588B9C0" w14:textId="1644649D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280F542A" w14:textId="6ECD995A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17 000 000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94AC574" w14:textId="60810947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562" w:type="dxa"/>
            <w:vAlign w:val="center"/>
          </w:tcPr>
          <w:p w14:paraId="06FA9E41" w14:textId="514DE519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2025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CF71197" w14:textId="1BF83DC7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D6AAE70" w14:textId="086260B3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0B2DDB3" w14:textId="2A01F11E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8EFDBCA" w14:textId="3B69C74F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4CFC454" w14:textId="53BBD41B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1AB8C3B" w14:textId="0A861CFC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659F5267" w14:textId="264C749A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7839CBB9" w14:textId="575CB3E1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6405A164" w14:textId="79805790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3D3115" w:rsidRPr="00201F47" w14:paraId="57613BA8" w14:textId="77777777" w:rsidTr="00201F47">
        <w:trPr>
          <w:trHeight w:val="340"/>
          <w:jc w:val="center"/>
        </w:trPr>
        <w:tc>
          <w:tcPr>
            <w:tcW w:w="2126" w:type="dxa"/>
            <w:vMerge/>
            <w:shd w:val="clear" w:color="auto" w:fill="auto"/>
          </w:tcPr>
          <w:p w14:paraId="71C04479" w14:textId="77777777" w:rsidR="003D3115" w:rsidRPr="00201F47" w:rsidRDefault="003D3115" w:rsidP="003D311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780FDCAD" w14:textId="04FBCB0B" w:rsidR="003D3115" w:rsidRPr="00201F47" w:rsidRDefault="003D3115" w:rsidP="003D3115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Rekonstrukce podlah (malá tělocvična)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391C978" w14:textId="6D33C7A3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3 000 000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5AEAB45E" w14:textId="767E9C51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2 550 000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91667B1" w14:textId="723FC30A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2025</w:t>
            </w:r>
          </w:p>
        </w:tc>
        <w:tc>
          <w:tcPr>
            <w:tcW w:w="562" w:type="dxa"/>
            <w:vAlign w:val="center"/>
          </w:tcPr>
          <w:p w14:paraId="6B94E091" w14:textId="132A3AF7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2025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97810D6" w14:textId="5624D199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E2ACCD1" w14:textId="5D89B971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B00370E" w14:textId="079BFC3F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24CF8B8" w14:textId="0628A859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DEE5C38" w14:textId="60CF1F4B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C54C516" w14:textId="04F06C99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7B19A751" w14:textId="1682CFB9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2234D5D3" w14:textId="3367B124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5FFBBBD1" w14:textId="2C03901D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3D3115" w:rsidRPr="00201F47" w14:paraId="41EC3B07" w14:textId="77777777" w:rsidTr="00201F47">
        <w:trPr>
          <w:trHeight w:val="340"/>
          <w:jc w:val="center"/>
        </w:trPr>
        <w:tc>
          <w:tcPr>
            <w:tcW w:w="2126" w:type="dxa"/>
            <w:vMerge/>
            <w:shd w:val="clear" w:color="auto" w:fill="auto"/>
          </w:tcPr>
          <w:p w14:paraId="1938539A" w14:textId="77777777" w:rsidR="003D3115" w:rsidRPr="00201F47" w:rsidRDefault="003D3115" w:rsidP="003D311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20EBF64A" w14:textId="05DE9412" w:rsidR="003D3115" w:rsidRPr="00201F47" w:rsidRDefault="003D3115" w:rsidP="003D3115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 xml:space="preserve">ZŠ velká tělocvična – rekonstrukce </w:t>
            </w:r>
            <w:r w:rsidRPr="00201F47">
              <w:rPr>
                <w:rFonts w:cs="Calibri"/>
                <w:color w:val="000000"/>
                <w:sz w:val="18"/>
                <w:szCs w:val="18"/>
              </w:rPr>
              <w:br/>
              <w:t>(zateplení + osvětlení)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7544954" w14:textId="1FBC80CE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8 000 000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178DEA31" w14:textId="1DA61144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6 800 000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A5E2900" w14:textId="06F11A8C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2027</w:t>
            </w:r>
          </w:p>
        </w:tc>
        <w:tc>
          <w:tcPr>
            <w:tcW w:w="562" w:type="dxa"/>
            <w:vAlign w:val="center"/>
          </w:tcPr>
          <w:p w14:paraId="4957BE9D" w14:textId="6A943337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2027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638702A" w14:textId="527DB453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E33E102" w14:textId="3B7BAAD8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74BFD31" w14:textId="12560061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93D1732" w14:textId="08594FE6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7AF9D33" w14:textId="655AE90B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72E84AC" w14:textId="6BAB3791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6EA47779" w14:textId="227F9716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3688579E" w14:textId="13D3DF91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27960937" w14:textId="42347679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3D3115" w:rsidRPr="00201F47" w14:paraId="331FB4B9" w14:textId="77777777" w:rsidTr="00201F47">
        <w:trPr>
          <w:trHeight w:val="340"/>
          <w:jc w:val="center"/>
        </w:trPr>
        <w:tc>
          <w:tcPr>
            <w:tcW w:w="2126" w:type="dxa"/>
            <w:vMerge/>
            <w:shd w:val="clear" w:color="auto" w:fill="auto"/>
          </w:tcPr>
          <w:p w14:paraId="233E318F" w14:textId="77777777" w:rsidR="003D3115" w:rsidRPr="00201F47" w:rsidRDefault="003D3115" w:rsidP="003D311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240001FC" w14:textId="56501248" w:rsidR="003D3115" w:rsidRPr="00201F47" w:rsidRDefault="003D3115" w:rsidP="003D3115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Rekonstrukce WC na 1. stupni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F58DB84" w14:textId="71B1CDA8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1 000 000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7EEA2EEA" w14:textId="4D2B8DBB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850 000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916D0A6" w14:textId="1AE927C3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2025</w:t>
            </w:r>
          </w:p>
        </w:tc>
        <w:tc>
          <w:tcPr>
            <w:tcW w:w="562" w:type="dxa"/>
            <w:vAlign w:val="center"/>
          </w:tcPr>
          <w:p w14:paraId="7B4F6411" w14:textId="7DA71BBC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2025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FBED271" w14:textId="0EDFE879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69C130A" w14:textId="3EE61019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C93463D" w14:textId="1B045405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8FA89AB" w14:textId="1017FB7E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E805A88" w14:textId="0317C2AE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D1E0572" w14:textId="41943FA3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13C3D1F0" w14:textId="6F5A336B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5A59B0C3" w14:textId="72739398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3DDF1B1B" w14:textId="56F214A5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3D3115" w:rsidRPr="00201F47" w14:paraId="72E4905A" w14:textId="77777777" w:rsidTr="00201F47">
        <w:trPr>
          <w:trHeight w:val="340"/>
          <w:jc w:val="center"/>
        </w:trPr>
        <w:tc>
          <w:tcPr>
            <w:tcW w:w="2126" w:type="dxa"/>
            <w:vMerge/>
            <w:shd w:val="clear" w:color="auto" w:fill="auto"/>
          </w:tcPr>
          <w:p w14:paraId="1023A3DA" w14:textId="77777777" w:rsidR="003D3115" w:rsidRPr="00201F47" w:rsidRDefault="003D3115" w:rsidP="003D311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4251A52E" w14:textId="58DA2B72" w:rsidR="003D3115" w:rsidRPr="00201F47" w:rsidRDefault="003D3115" w:rsidP="003D3115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Podlaha velká tělocvična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13ABE63" w14:textId="200EE379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4 000 000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55A6AC49" w14:textId="76395126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3 400 000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62C61EE" w14:textId="0FEB27DA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2026</w:t>
            </w:r>
          </w:p>
        </w:tc>
        <w:tc>
          <w:tcPr>
            <w:tcW w:w="562" w:type="dxa"/>
            <w:vAlign w:val="center"/>
          </w:tcPr>
          <w:p w14:paraId="1FB5D981" w14:textId="4B649236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2026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E65EF06" w14:textId="6C4A0E69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78F85C2" w14:textId="7017C874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80B2F60" w14:textId="5B720326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0257628" w14:textId="3FEFB022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8328ED0" w14:textId="6944CE55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69D7078" w14:textId="0FAC85BF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30F07A32" w14:textId="6893B552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148C9866" w14:textId="059FE8D4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70BF386D" w14:textId="62B3BEEB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3D3115" w:rsidRPr="00201F47" w14:paraId="3B32255A" w14:textId="0CEF88B3" w:rsidTr="00201F47">
        <w:trPr>
          <w:trHeight w:val="340"/>
          <w:jc w:val="center"/>
        </w:trPr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  <w:hideMark/>
          </w:tcPr>
          <w:p w14:paraId="40439688" w14:textId="77777777" w:rsidR="003D3115" w:rsidRPr="00201F47" w:rsidRDefault="003D3115" w:rsidP="003D311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F2A815" w14:textId="02A2BACA" w:rsidR="003D3115" w:rsidRPr="00201F47" w:rsidRDefault="003D3115" w:rsidP="003D311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Rekonstrukce a oprava střech a fasád jednotlivých budov školy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727352D" w14:textId="2834864A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35 000 000</w:t>
            </w:r>
          </w:p>
        </w:tc>
        <w:tc>
          <w:tcPr>
            <w:tcW w:w="11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95E102" w14:textId="5110A31D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29 750 000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62FC974" w14:textId="064E6E8D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14:paraId="29AE876F" w14:textId="09F3C7A1" w:rsidR="003D3115" w:rsidRPr="00201F47" w:rsidRDefault="003D3115" w:rsidP="003D311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2025</w:t>
            </w:r>
          </w:p>
        </w:tc>
        <w:tc>
          <w:tcPr>
            <w:tcW w:w="56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4C02EF6" w14:textId="342AE4E7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BD64365" w14:textId="3F0851B5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5E46417" w14:textId="76053D22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5E09D7F" w14:textId="285719C5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506F47D" w14:textId="622B05B4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6DE5A12" w14:textId="77E92877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4C7DAB" w14:textId="2B110B48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E89093" w14:textId="0B4BB28D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D440E8" w14:textId="0B15C6F4" w:rsidR="003D3115" w:rsidRPr="00201F47" w:rsidRDefault="003D3115" w:rsidP="003D3115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EF140E" w:rsidRPr="00201F47" w14:paraId="434E9FCC" w14:textId="5092A74A" w:rsidTr="00201F47">
        <w:trPr>
          <w:trHeight w:val="340"/>
          <w:jc w:val="center"/>
        </w:trPr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F0CF7" w14:textId="77777777" w:rsidR="00EF140E" w:rsidRPr="00201F47" w:rsidRDefault="00EF140E" w:rsidP="00EF140E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201F47">
              <w:rPr>
                <w:rFonts w:eastAsia="Times New Roman" w:cs="Calibri"/>
                <w:b/>
                <w:sz w:val="18"/>
                <w:szCs w:val="18"/>
                <w:lang w:eastAsia="cs-CZ"/>
              </w:rPr>
              <w:t>Základní škola Jeseník, příspěvková organizace</w:t>
            </w:r>
          </w:p>
          <w:p w14:paraId="236B7106" w14:textId="77777777" w:rsidR="00EF140E" w:rsidRPr="00201F47" w:rsidRDefault="00EF140E" w:rsidP="00EF140E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  <w:p w14:paraId="337C5470" w14:textId="781388E7" w:rsidR="00EF140E" w:rsidRPr="00201F47" w:rsidRDefault="00EF140E" w:rsidP="00EF140E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01644" w14:textId="04D3EFBC" w:rsidR="00EF140E" w:rsidRPr="00201F47" w:rsidRDefault="00EF140E" w:rsidP="00EF140E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 xml:space="preserve">Školní zahrada - revitalizace, vznik komunitního a výukového zázemí </w:t>
            </w:r>
            <w:r w:rsidRPr="00201F47">
              <w:rPr>
                <w:rFonts w:cs="Calibri"/>
                <w:color w:val="000000"/>
                <w:sz w:val="18"/>
                <w:szCs w:val="18"/>
              </w:rPr>
              <w:br/>
              <w:t>(Božena Němcová)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2316C7" w14:textId="51A0A0CA" w:rsidR="00EF140E" w:rsidRPr="00201F47" w:rsidRDefault="00EF140E" w:rsidP="00EF140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1 050 000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C707D" w14:textId="1A4546A4" w:rsidR="00EF140E" w:rsidRPr="00201F47" w:rsidRDefault="00EF140E" w:rsidP="00EF140E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892 500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2DB598" w14:textId="6EB3D293" w:rsidR="00EF140E" w:rsidRPr="00201F47" w:rsidRDefault="00EF140E" w:rsidP="00EF140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 w:themeColor="text1"/>
                <w:sz w:val="18"/>
                <w:szCs w:val="18"/>
              </w:rPr>
              <w:t>2023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909DF" w14:textId="03A238CF" w:rsidR="00EF140E" w:rsidRPr="00201F47" w:rsidRDefault="00EF140E" w:rsidP="00EF140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2027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9E0D4A" w14:textId="016A03CB" w:rsidR="00EF140E" w:rsidRPr="00201F47" w:rsidRDefault="00EF140E" w:rsidP="00EF140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7099EA" w14:textId="5B2024C3" w:rsidR="00EF140E" w:rsidRPr="00201F47" w:rsidRDefault="00EF140E" w:rsidP="00EF140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CD6B2A" w14:textId="7B2F3882" w:rsidR="00EF140E" w:rsidRPr="00201F47" w:rsidRDefault="00EF140E" w:rsidP="00EF140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951D33" w14:textId="5D97DF91" w:rsidR="00EF140E" w:rsidRPr="00201F47" w:rsidRDefault="00EF140E" w:rsidP="00EF140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8DF995" w14:textId="26689FC2" w:rsidR="00EF140E" w:rsidRPr="00201F47" w:rsidRDefault="00EF140E" w:rsidP="00EF140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AC8A9E" w14:textId="16C5A667" w:rsidR="00EF140E" w:rsidRPr="00201F47" w:rsidRDefault="00EF140E" w:rsidP="00EF140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C888A" w14:textId="378D777D" w:rsidR="00EF140E" w:rsidRPr="00201F47" w:rsidRDefault="00EF140E" w:rsidP="00EF140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A2274" w14:textId="492DC77B" w:rsidR="00EF140E" w:rsidRPr="00201F47" w:rsidRDefault="00EF140E" w:rsidP="00EF140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329DF" w14:textId="7C4AA80D" w:rsidR="00EF140E" w:rsidRPr="00201F47" w:rsidRDefault="00EF140E" w:rsidP="00EF140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EF140E" w:rsidRPr="00201F47" w14:paraId="04622115" w14:textId="23D383E5" w:rsidTr="00201F47">
        <w:trPr>
          <w:trHeight w:val="340"/>
          <w:jc w:val="center"/>
        </w:trPr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52B21" w14:textId="77777777" w:rsidR="00EF140E" w:rsidRPr="00201F47" w:rsidRDefault="00EF140E" w:rsidP="00EF140E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4588B" w14:textId="571DE9EA" w:rsidR="00EF140E" w:rsidRPr="00201F47" w:rsidRDefault="00EF140E" w:rsidP="00EF140E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Obnova, modernizace a vznik nových odborných učeben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A5B83E" w14:textId="31A3A521" w:rsidR="00EF140E" w:rsidRPr="00201F47" w:rsidRDefault="00EF140E" w:rsidP="00EF140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15 000 000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B4221" w14:textId="6E02A4C6" w:rsidR="00EF140E" w:rsidRPr="00201F47" w:rsidRDefault="00EF140E" w:rsidP="00EF140E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12 750 000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9A0427" w14:textId="76782C33" w:rsidR="00EF140E" w:rsidRPr="00201F47" w:rsidRDefault="00EF140E" w:rsidP="00EF140E">
            <w:pPr>
              <w:spacing w:after="0" w:line="240" w:lineRule="auto"/>
              <w:jc w:val="center"/>
              <w:rPr>
                <w:rFonts w:eastAsia="Times New Roman" w:cs="Calibri"/>
                <w:color w:val="496A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3FC62" w14:textId="7B448C7F" w:rsidR="00EF140E" w:rsidRPr="00201F47" w:rsidRDefault="00EF140E" w:rsidP="00EF140E">
            <w:pPr>
              <w:spacing w:after="0" w:line="240" w:lineRule="auto"/>
              <w:jc w:val="center"/>
              <w:rPr>
                <w:rFonts w:cs="Calibri"/>
                <w:color w:val="496A00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2027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05263F" w14:textId="0FCEDA9A" w:rsidR="00EF140E" w:rsidRPr="00201F47" w:rsidRDefault="00EF140E" w:rsidP="00EF140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9913EE" w14:textId="0DA5002B" w:rsidR="00EF140E" w:rsidRPr="00201F47" w:rsidRDefault="00EF140E" w:rsidP="00EF140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9E7184" w14:textId="0E042A45" w:rsidR="00EF140E" w:rsidRPr="00201F47" w:rsidRDefault="00EF140E" w:rsidP="00EF140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75CFE9" w14:textId="50D658D4" w:rsidR="00EF140E" w:rsidRPr="00201F47" w:rsidRDefault="00EF140E" w:rsidP="00EF140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B5FA55" w14:textId="4A1AACF5" w:rsidR="00EF140E" w:rsidRPr="00201F47" w:rsidRDefault="00EF140E" w:rsidP="00EF140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515CCF" w14:textId="7C6A1B13" w:rsidR="00EF140E" w:rsidRPr="00201F47" w:rsidRDefault="00EF140E" w:rsidP="00EF140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21560" w14:textId="0D9DB392" w:rsidR="00EF140E" w:rsidRPr="00201F47" w:rsidRDefault="00EF140E" w:rsidP="00EF140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F4C8C" w14:textId="75FEB1B1" w:rsidR="00EF140E" w:rsidRPr="00201F47" w:rsidRDefault="00EF140E" w:rsidP="00EF140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A6C54" w14:textId="46F3C258" w:rsidR="00EF140E" w:rsidRPr="00201F47" w:rsidRDefault="00EF140E" w:rsidP="00EF140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</w:tr>
      <w:tr w:rsidR="00EF140E" w:rsidRPr="00201F47" w14:paraId="2B884C85" w14:textId="7AF66971" w:rsidTr="00201F47">
        <w:trPr>
          <w:trHeight w:val="340"/>
          <w:jc w:val="center"/>
        </w:trPr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0CBA2" w14:textId="77777777" w:rsidR="00EF140E" w:rsidRPr="00201F47" w:rsidRDefault="00EF140E" w:rsidP="00EF140E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0F859" w14:textId="10738B4E" w:rsidR="00EF140E" w:rsidRPr="00201F47" w:rsidRDefault="00EF140E" w:rsidP="00EF140E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 xml:space="preserve">Rekonstrukce multifunkčního hřiště na BN </w:t>
            </w:r>
            <w:r w:rsidRPr="00201F47">
              <w:rPr>
                <w:rFonts w:cs="Calibri"/>
                <w:color w:val="000000"/>
                <w:sz w:val="18"/>
                <w:szCs w:val="18"/>
              </w:rPr>
              <w:br/>
              <w:t>a dobudování atletického zázemí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F4106D" w14:textId="3BB3E0F0" w:rsidR="00EF140E" w:rsidRPr="00201F47" w:rsidRDefault="00EF140E" w:rsidP="00EF140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1 500 000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CE736" w14:textId="7EC93A77" w:rsidR="00EF140E" w:rsidRPr="00201F47" w:rsidRDefault="00EF140E" w:rsidP="00EF140E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1 275 000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26F1E0" w14:textId="08D4DAEC" w:rsidR="00EF140E" w:rsidRPr="00201F47" w:rsidRDefault="00EF140E" w:rsidP="00EF140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2025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C1827" w14:textId="68DF5497" w:rsidR="00EF140E" w:rsidRPr="00201F47" w:rsidRDefault="00EF140E" w:rsidP="00EF140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2028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DB0416" w14:textId="44697630" w:rsidR="00EF140E" w:rsidRPr="00201F47" w:rsidRDefault="00EF140E" w:rsidP="00EF140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ascii="Calibri" w:hAnsi="Calibri" w:cs="Calibri"/>
                <w:sz w:val="18"/>
                <w:szCs w:val="18"/>
              </w:rPr>
              <w:t>-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38A358" w14:textId="09D5C47C" w:rsidR="00EF140E" w:rsidRPr="00201F47" w:rsidRDefault="00EF140E" w:rsidP="00EF140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ascii="Calibri" w:hAnsi="Calibri" w:cs="Calibri"/>
                <w:sz w:val="18"/>
                <w:szCs w:val="18"/>
              </w:rPr>
              <w:t>-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DF61A0" w14:textId="5F268475" w:rsidR="00EF140E" w:rsidRPr="00201F47" w:rsidRDefault="00EF140E" w:rsidP="00EF140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ascii="Calibri" w:hAnsi="Calibri" w:cs="Calibri"/>
                <w:sz w:val="18"/>
                <w:szCs w:val="18"/>
              </w:rPr>
              <w:t>-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B11E4D" w14:textId="18897DD5" w:rsidR="00EF140E" w:rsidRPr="00201F47" w:rsidRDefault="00EF140E" w:rsidP="00EF140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ascii="Calibri" w:hAnsi="Calibri" w:cs="Calibri"/>
                <w:sz w:val="18"/>
                <w:szCs w:val="18"/>
              </w:rPr>
              <w:t>-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E44E62" w14:textId="24DC0E29" w:rsidR="00EF140E" w:rsidRPr="00201F47" w:rsidRDefault="00EF140E" w:rsidP="00EF140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ascii="Calibri" w:hAnsi="Calibri" w:cs="Calibri"/>
                <w:sz w:val="18"/>
                <w:szCs w:val="18"/>
              </w:rPr>
              <w:t>-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9FDA58" w14:textId="1825ECE8" w:rsidR="00EF140E" w:rsidRPr="00201F47" w:rsidRDefault="00EF140E" w:rsidP="00EF140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ascii="Calibri" w:hAnsi="Calibri" w:cs="Calibri"/>
                <w:sz w:val="18"/>
                <w:szCs w:val="18"/>
              </w:rPr>
              <w:t>-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7D366" w14:textId="01FE4CCA" w:rsidR="00EF140E" w:rsidRPr="00201F47" w:rsidRDefault="00EF140E" w:rsidP="00EF140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ascii="Calibri" w:hAnsi="Calibri" w:cs="Calibri"/>
                <w:sz w:val="18"/>
                <w:szCs w:val="18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D5BB5" w14:textId="13D47FF5" w:rsidR="00EF140E" w:rsidRPr="00201F47" w:rsidRDefault="00EF140E" w:rsidP="00EF140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ascii="Calibri" w:hAnsi="Calibri" w:cs="Calibri"/>
                <w:sz w:val="18"/>
                <w:szCs w:val="18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2BED4" w14:textId="5A3D91AD" w:rsidR="00EF140E" w:rsidRPr="00201F47" w:rsidRDefault="00EF140E" w:rsidP="00EF140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ascii="Calibri" w:hAnsi="Calibri" w:cs="Calibri"/>
                <w:sz w:val="18"/>
                <w:szCs w:val="18"/>
              </w:rPr>
              <w:t>-</w:t>
            </w:r>
          </w:p>
        </w:tc>
      </w:tr>
      <w:tr w:rsidR="00EF140E" w:rsidRPr="00201F47" w14:paraId="418F1341" w14:textId="32824967" w:rsidTr="00201F47">
        <w:trPr>
          <w:trHeight w:val="340"/>
          <w:jc w:val="center"/>
        </w:trPr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C4909" w14:textId="492D5910" w:rsidR="00EF140E" w:rsidRPr="00201F47" w:rsidRDefault="00EF140E" w:rsidP="00EF140E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A9305" w14:textId="71482641" w:rsidR="00EF140E" w:rsidRPr="00201F47" w:rsidRDefault="00EF140E" w:rsidP="00EF140E">
            <w:pPr>
              <w:spacing w:after="0" w:line="240" w:lineRule="auto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 xml:space="preserve">Modernizace odborných učeben </w:t>
            </w:r>
            <w:r w:rsidR="00D62312"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br/>
            </w: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B.</w:t>
            </w:r>
            <w:r w:rsidR="00BC0C67"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 xml:space="preserve"> </w:t>
            </w: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Němcová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A6FBDB" w14:textId="6856A1A9" w:rsidR="00EF140E" w:rsidRPr="00201F47" w:rsidRDefault="00EF140E" w:rsidP="00EF140E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8 000 000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22706" w14:textId="5E84C74E" w:rsidR="00EF140E" w:rsidRPr="00201F47" w:rsidRDefault="00EF140E" w:rsidP="00EF140E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6 800 000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1906FC" w14:textId="26DEDF4B" w:rsidR="00EF140E" w:rsidRPr="00201F47" w:rsidRDefault="00EF140E" w:rsidP="00EF140E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2025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11CFB" w14:textId="4F28FF8F" w:rsidR="00EF140E" w:rsidRPr="00201F47" w:rsidRDefault="00EF140E" w:rsidP="00EF140E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2026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466C2B" w14:textId="58787CC5" w:rsidR="00EF140E" w:rsidRPr="00201F47" w:rsidRDefault="00EF140E" w:rsidP="00EF140E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B096AB" w14:textId="30B7D25A" w:rsidR="00EF140E" w:rsidRPr="00201F47" w:rsidRDefault="00EF140E" w:rsidP="00EF140E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911148" w14:textId="0016C1FB" w:rsidR="00EF140E" w:rsidRPr="00201F47" w:rsidRDefault="00EF140E" w:rsidP="00EF140E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50FE54" w14:textId="521AB8E5" w:rsidR="00EF140E" w:rsidRPr="00201F47" w:rsidRDefault="00EF140E" w:rsidP="00EF140E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39AA11" w14:textId="070A891F" w:rsidR="00EF140E" w:rsidRPr="00201F47" w:rsidRDefault="00EF140E" w:rsidP="00EF140E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 -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3E27F0" w14:textId="2B908934" w:rsidR="00EF140E" w:rsidRPr="00201F47" w:rsidRDefault="00EF140E" w:rsidP="00EF140E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7B6EC" w14:textId="076C9ECB" w:rsidR="00EF140E" w:rsidRPr="00201F47" w:rsidRDefault="00EF140E" w:rsidP="00EF140E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 -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0A835" w14:textId="6D149807" w:rsidR="00EF140E" w:rsidRPr="00201F47" w:rsidRDefault="00EF140E" w:rsidP="00EF140E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 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228EF" w14:textId="42DD0E42" w:rsidR="00EF140E" w:rsidRPr="00201F47" w:rsidRDefault="00EF140E" w:rsidP="00EF140E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 -</w:t>
            </w:r>
          </w:p>
        </w:tc>
      </w:tr>
      <w:tr w:rsidR="00EF140E" w:rsidRPr="00201F47" w14:paraId="09306BEF" w14:textId="77777777" w:rsidTr="00201F47">
        <w:trPr>
          <w:trHeight w:val="340"/>
          <w:jc w:val="center"/>
        </w:trPr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21C52" w14:textId="77777777" w:rsidR="00EF140E" w:rsidRPr="00201F47" w:rsidRDefault="00EF140E" w:rsidP="00EF140E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56FB2" w14:textId="7D30F15A" w:rsidR="00EF140E" w:rsidRPr="00201F47" w:rsidRDefault="00EF140E" w:rsidP="00EF140E">
            <w:pPr>
              <w:spacing w:after="0" w:line="240" w:lineRule="auto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Venkovní učebna Kalvodova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3AEDCE" w14:textId="401A25FE" w:rsidR="00EF140E" w:rsidRPr="00201F47" w:rsidRDefault="00EF140E" w:rsidP="00EF140E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2 000 000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1F87E" w14:textId="46306899" w:rsidR="00EF140E" w:rsidRPr="00201F47" w:rsidRDefault="00EF140E" w:rsidP="00EF140E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1 700 000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66A89B" w14:textId="4A29A1EE" w:rsidR="00EF140E" w:rsidRPr="00201F47" w:rsidRDefault="00EF140E" w:rsidP="00EF140E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2024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F09F1" w14:textId="3A35F3F7" w:rsidR="00EF140E" w:rsidRPr="00201F47" w:rsidRDefault="00EF140E" w:rsidP="00EF140E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2027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0D2EE8" w14:textId="2B555CFB" w:rsidR="00EF140E" w:rsidRPr="00201F47" w:rsidRDefault="00EF140E" w:rsidP="00EF140E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CD3148" w14:textId="29010EB9" w:rsidR="00EF140E" w:rsidRPr="00201F47" w:rsidRDefault="00EF140E" w:rsidP="00EF140E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E85713" w14:textId="6918AAEB" w:rsidR="00EF140E" w:rsidRPr="00201F47" w:rsidRDefault="00EF140E" w:rsidP="00EF140E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61250F" w14:textId="310CCC78" w:rsidR="00EF140E" w:rsidRPr="00201F47" w:rsidRDefault="00EF140E" w:rsidP="00EF140E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769EC" w14:textId="3A3B139F" w:rsidR="00EF140E" w:rsidRPr="00201F47" w:rsidRDefault="00EF140E" w:rsidP="00EF140E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 -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07426D" w14:textId="37AEDB49" w:rsidR="00EF140E" w:rsidRPr="00201F47" w:rsidRDefault="00EF140E" w:rsidP="00EF140E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C1235" w14:textId="2D808971" w:rsidR="00EF140E" w:rsidRPr="00201F47" w:rsidRDefault="00EF140E" w:rsidP="00EF140E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36774" w14:textId="4A192CEB" w:rsidR="00EF140E" w:rsidRPr="00201F47" w:rsidRDefault="00EF140E" w:rsidP="00EF140E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 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48BB5" w14:textId="3578E07B" w:rsidR="00EF140E" w:rsidRPr="00201F47" w:rsidRDefault="00EF140E" w:rsidP="00EF140E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 -</w:t>
            </w:r>
          </w:p>
        </w:tc>
      </w:tr>
      <w:tr w:rsidR="00BC0C67" w:rsidRPr="00201F47" w14:paraId="3F4C0BF0" w14:textId="77777777" w:rsidTr="00201F47">
        <w:trPr>
          <w:trHeight w:val="340"/>
          <w:jc w:val="center"/>
        </w:trPr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0A87" w14:textId="77777777" w:rsidR="00BC0C67" w:rsidRPr="00201F47" w:rsidRDefault="00BC0C67" w:rsidP="00BC0C67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F813C" w14:textId="330E2010" w:rsidR="00BC0C67" w:rsidRPr="00201F47" w:rsidRDefault="00BC0C67" w:rsidP="00BC0C67">
            <w:pPr>
              <w:spacing w:after="0" w:line="240" w:lineRule="auto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Obnova venkovního areálu Nábřežní po povodních vč. zázemí pro sportovní činnosti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ADAA60" w14:textId="44C87551" w:rsidR="00BC0C67" w:rsidRPr="00201F47" w:rsidRDefault="00BC0C67" w:rsidP="00BC0C67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20 000 000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DD49B" w14:textId="59497A84" w:rsidR="00BC0C67" w:rsidRPr="00201F47" w:rsidRDefault="00BC0C67" w:rsidP="00BC0C67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17 000 000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820CD5" w14:textId="72EE0ED7" w:rsidR="00BC0C67" w:rsidRPr="00201F47" w:rsidRDefault="00BC0C67" w:rsidP="00BC0C67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2026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32F01" w14:textId="31BC35BC" w:rsidR="00BC0C67" w:rsidRPr="00201F47" w:rsidRDefault="00BC0C67" w:rsidP="00BC0C67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2027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9F1B39" w14:textId="0B7BE70D" w:rsidR="00BC0C67" w:rsidRPr="00201F47" w:rsidRDefault="00062174" w:rsidP="00BC0C67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  <w:r w:rsidR="00BC0C67"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E415B9" w14:textId="163A8FA3" w:rsidR="00BC0C67" w:rsidRPr="00201F47" w:rsidRDefault="00BC0C67" w:rsidP="00BC0C67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224700" w14:textId="5FA52286" w:rsidR="00BC0C67" w:rsidRPr="00201F47" w:rsidRDefault="00BC0C67" w:rsidP="00BC0C67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0AC151" w14:textId="06D96DC9" w:rsidR="00BC0C67" w:rsidRPr="00201F47" w:rsidRDefault="00BC0C67" w:rsidP="00BC0C67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 </w:t>
            </w:r>
            <w:r w:rsidR="00062174"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A6ECA2" w14:textId="2F66A7DE" w:rsidR="00BC0C67" w:rsidRPr="00201F47" w:rsidRDefault="00062174" w:rsidP="00BC0C67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D0E323" w14:textId="1042AD3E" w:rsidR="00BC0C67" w:rsidRPr="00201F47" w:rsidRDefault="00062174" w:rsidP="00BC0C67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  <w:r w:rsidR="00BC0C67"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678D9" w14:textId="280C2C44" w:rsidR="00BC0C67" w:rsidRPr="00201F47" w:rsidRDefault="00BC0C67" w:rsidP="00BC0C67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71372" w14:textId="760AEB57" w:rsidR="00BC0C67" w:rsidRPr="00201F47" w:rsidRDefault="00BC0C67" w:rsidP="00BC0C67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1C47E" w14:textId="68FCE2D6" w:rsidR="00BC0C67" w:rsidRPr="00201F47" w:rsidRDefault="00062174" w:rsidP="00BC0C67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  <w:r w:rsidR="00BC0C67"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 </w:t>
            </w:r>
          </w:p>
        </w:tc>
      </w:tr>
      <w:tr w:rsidR="00BC0C67" w:rsidRPr="00201F47" w14:paraId="3B8DDCE1" w14:textId="77777777" w:rsidTr="00201F47">
        <w:trPr>
          <w:trHeight w:val="340"/>
          <w:jc w:val="center"/>
        </w:trPr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5DF12" w14:textId="77777777" w:rsidR="00BC0C67" w:rsidRPr="00201F47" w:rsidRDefault="00BC0C67" w:rsidP="00BC0C67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B89AF" w14:textId="3FF0CECB" w:rsidR="00BC0C67" w:rsidRPr="00201F47" w:rsidRDefault="00BC0C67" w:rsidP="00BC0C67">
            <w:pPr>
              <w:spacing w:after="0" w:line="240" w:lineRule="auto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 xml:space="preserve">Obnova školy po povodních - Nábřežní 1.NP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3DD7BD" w14:textId="632E28C6" w:rsidR="00BC0C67" w:rsidRPr="00201F47" w:rsidRDefault="00BC0C67" w:rsidP="00BC0C67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120 000 000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A4D57" w14:textId="7CDF1A94" w:rsidR="00BC0C67" w:rsidRPr="00201F47" w:rsidRDefault="00BC0C67" w:rsidP="00BC0C67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102 000 000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C60117" w14:textId="160B9A20" w:rsidR="00BC0C67" w:rsidRPr="00201F47" w:rsidRDefault="00BC0C67" w:rsidP="00BC0C67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2025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473D8" w14:textId="562488ED" w:rsidR="00BC0C67" w:rsidRPr="00201F47" w:rsidRDefault="00BC0C67" w:rsidP="00BC0C67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2027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7D10EB" w14:textId="52A5DAFE" w:rsidR="00BC0C67" w:rsidRPr="00201F47" w:rsidRDefault="00BC0C67" w:rsidP="00BC0C67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FECCFB" w14:textId="2B5B8CC7" w:rsidR="00BC0C67" w:rsidRPr="00201F47" w:rsidRDefault="00062174" w:rsidP="00BC0C67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  <w:r w:rsidR="00BC0C67"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0A8934" w14:textId="06796197" w:rsidR="00BC0C67" w:rsidRPr="00201F47" w:rsidRDefault="00BC0C67" w:rsidP="00BC0C67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3E8FCB" w14:textId="79A1A243" w:rsidR="00BC0C67" w:rsidRPr="00201F47" w:rsidRDefault="00BC0C67" w:rsidP="00BC0C67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1F3AFC" w14:textId="4897183D" w:rsidR="00BC0C67" w:rsidRPr="00201F47" w:rsidRDefault="00BC0C67" w:rsidP="00BC0C67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 </w:t>
            </w:r>
            <w:r w:rsidR="00062174"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26A007" w14:textId="0F8FE4E8" w:rsidR="00BC0C67" w:rsidRPr="00201F47" w:rsidRDefault="00BC0C67" w:rsidP="00BC0C67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5F526" w14:textId="1E4D4816" w:rsidR="00BC0C67" w:rsidRPr="00201F47" w:rsidRDefault="00BC0C67" w:rsidP="00BC0C67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A8D05" w14:textId="15D3497D" w:rsidR="00BC0C67" w:rsidRPr="00201F47" w:rsidRDefault="00BC0C67" w:rsidP="00BC0C67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0C6F8" w14:textId="65B6FD8D" w:rsidR="00BC0C67" w:rsidRPr="00201F47" w:rsidRDefault="00BC0C67" w:rsidP="00BC0C67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x</w:t>
            </w:r>
          </w:p>
        </w:tc>
      </w:tr>
      <w:tr w:rsidR="00BC0C67" w:rsidRPr="00201F47" w14:paraId="0B16CE13" w14:textId="77777777" w:rsidTr="00201F47">
        <w:trPr>
          <w:trHeight w:val="340"/>
          <w:jc w:val="center"/>
        </w:trPr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241AE" w14:textId="77777777" w:rsidR="00BC0C67" w:rsidRPr="00201F47" w:rsidRDefault="00BC0C67" w:rsidP="00BC0C67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E790B" w14:textId="143A1871" w:rsidR="00BC0C67" w:rsidRPr="00201F47" w:rsidRDefault="00BC0C67" w:rsidP="00BC0C67">
            <w:pPr>
              <w:spacing w:after="0" w:line="240" w:lineRule="auto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 xml:space="preserve">Obnova školy po povodních - Nábřežní 1.NP - gastro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C663C1" w14:textId="3829EC74" w:rsidR="00BC0C67" w:rsidRPr="00201F47" w:rsidRDefault="00BC0C67" w:rsidP="00BC0C67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30 000 000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DA4E7" w14:textId="3B60FD00" w:rsidR="00BC0C67" w:rsidRPr="00201F47" w:rsidRDefault="00BC0C67" w:rsidP="00BC0C67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25 500 000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DBF7D3" w14:textId="12D6C132" w:rsidR="00BC0C67" w:rsidRPr="00201F47" w:rsidRDefault="00BC0C67" w:rsidP="00BC0C67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2025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F458C" w14:textId="53BE469F" w:rsidR="00BC0C67" w:rsidRPr="00201F47" w:rsidRDefault="00BC0C67" w:rsidP="00BC0C67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2027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DBFB47" w14:textId="6789B699" w:rsidR="00BC0C67" w:rsidRPr="00201F47" w:rsidRDefault="00BC0C67" w:rsidP="00BC0C67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 </w:t>
            </w:r>
            <w:r w:rsidR="00062174"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43B074" w14:textId="0670ABF8" w:rsidR="00BC0C67" w:rsidRPr="00201F47" w:rsidRDefault="00062174" w:rsidP="00BC0C67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D52DEE" w14:textId="0E704B3A" w:rsidR="00BC0C67" w:rsidRPr="00201F47" w:rsidRDefault="00062174" w:rsidP="00BC0C67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  <w:r w:rsidR="00BC0C67"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4FCA7F" w14:textId="05029FA7" w:rsidR="00BC0C67" w:rsidRPr="00201F47" w:rsidRDefault="00062174" w:rsidP="00BC0C67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  <w:r w:rsidR="00BC0C67"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18251C" w14:textId="50B38A41" w:rsidR="00BC0C67" w:rsidRPr="00201F47" w:rsidRDefault="00062174" w:rsidP="00BC0C67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  <w:r w:rsidR="00BC0C67"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5454C7" w14:textId="714A967A" w:rsidR="00BC0C67" w:rsidRPr="00201F47" w:rsidRDefault="00062174" w:rsidP="00BC0C67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51335" w14:textId="2B81F1DB" w:rsidR="00BC0C67" w:rsidRPr="00201F47" w:rsidRDefault="00062174" w:rsidP="00BC0C67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  <w:r w:rsidR="00BC0C67"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ECBF1" w14:textId="2F4A4CF1" w:rsidR="00BC0C67" w:rsidRPr="00201F47" w:rsidRDefault="00BC0C67" w:rsidP="00BC0C67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2C7C7" w14:textId="33283135" w:rsidR="00BC0C67" w:rsidRPr="00201F47" w:rsidRDefault="00BC0C67" w:rsidP="00BC0C67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 </w:t>
            </w:r>
            <w:r w:rsidR="00062174"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</w:tr>
      <w:tr w:rsidR="00BC0C67" w:rsidRPr="00201F47" w14:paraId="1EC11BAE" w14:textId="72B1D632" w:rsidTr="00201F47">
        <w:trPr>
          <w:trHeight w:val="340"/>
          <w:jc w:val="center"/>
        </w:trPr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28220" w14:textId="77777777" w:rsidR="00BC0C67" w:rsidRPr="00201F47" w:rsidRDefault="00BC0C67" w:rsidP="00BC0C67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6D37A" w14:textId="18A44718" w:rsidR="00BC0C67" w:rsidRPr="00201F47" w:rsidRDefault="00BC0C67" w:rsidP="00BC0C67">
            <w:pPr>
              <w:spacing w:after="0" w:line="240" w:lineRule="auto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 xml:space="preserve">Oprava střech budova Nábřežní </w:t>
            </w:r>
            <w:r w:rsidR="00D62312"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br/>
            </w: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a B. Němcové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0BBE98" w14:textId="53B4228F" w:rsidR="00BC0C67" w:rsidRPr="00201F47" w:rsidRDefault="00BC0C67" w:rsidP="00BC0C67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20 000 000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A5E61" w14:textId="409EBA24" w:rsidR="00BC0C67" w:rsidRPr="00201F47" w:rsidRDefault="00BC0C67" w:rsidP="00BC0C67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17 000 000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9BADCD" w14:textId="2457CA07" w:rsidR="00BC0C67" w:rsidRPr="00201F47" w:rsidRDefault="00BC0C67" w:rsidP="00BC0C67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2025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0D92F" w14:textId="56EE24F1" w:rsidR="00BC0C67" w:rsidRPr="00201F47" w:rsidRDefault="00BC0C67" w:rsidP="00BC0C67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2028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EC6924" w14:textId="69BE6D74" w:rsidR="00BC0C67" w:rsidRPr="00201F47" w:rsidRDefault="00062174" w:rsidP="00BC0C67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A7227" w14:textId="4979F220" w:rsidR="00BC0C67" w:rsidRPr="00201F47" w:rsidRDefault="00062174" w:rsidP="00BC0C67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  <w:r w:rsidR="00BC0C67"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4A2778" w14:textId="664AA08C" w:rsidR="00BC0C67" w:rsidRPr="00201F47" w:rsidRDefault="00062174" w:rsidP="00BC0C67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  <w:r w:rsidR="00BC0C67"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D9169D" w14:textId="57FDFC6A" w:rsidR="00BC0C67" w:rsidRPr="00201F47" w:rsidRDefault="00062174" w:rsidP="00BC0C67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  <w:r w:rsidR="00BC0C67"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454DCB" w14:textId="45C95B61" w:rsidR="00BC0C67" w:rsidRPr="00201F47" w:rsidRDefault="00BC0C67" w:rsidP="00BC0C67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 </w:t>
            </w:r>
            <w:r w:rsidR="00062174"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C62688" w14:textId="58C36F27" w:rsidR="00BC0C67" w:rsidRPr="00201F47" w:rsidRDefault="00BC0C67" w:rsidP="00BC0C67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 </w:t>
            </w:r>
            <w:r w:rsidR="00062174"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11FA3" w14:textId="5C8C1FFB" w:rsidR="00BC0C67" w:rsidRPr="00201F47" w:rsidRDefault="00BC0C67" w:rsidP="00BC0C67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 </w:t>
            </w:r>
            <w:r w:rsidR="00062174"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0E8ED" w14:textId="06B3C0D8" w:rsidR="00BC0C67" w:rsidRPr="00201F47" w:rsidRDefault="00062174" w:rsidP="00BC0C67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  <w:r w:rsidR="00BC0C67"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3D0A6" w14:textId="38F9DE15" w:rsidR="00BC0C67" w:rsidRPr="00201F47" w:rsidRDefault="00062174" w:rsidP="00BC0C67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  <w:r w:rsidR="00BC0C67"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 </w:t>
            </w:r>
          </w:p>
        </w:tc>
      </w:tr>
      <w:tr w:rsidR="00F67C4E" w:rsidRPr="00201F47" w14:paraId="64B0D17A" w14:textId="65143A3D" w:rsidTr="00201F47">
        <w:trPr>
          <w:trHeight w:val="397"/>
          <w:jc w:val="center"/>
        </w:trPr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6420F" w14:textId="29CC69C9" w:rsidR="00F67C4E" w:rsidRPr="00201F47" w:rsidRDefault="00F67C4E" w:rsidP="00F67C4E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201F47">
              <w:rPr>
                <w:rFonts w:eastAsia="Times New Roman" w:cs="Calibri"/>
                <w:b/>
                <w:sz w:val="18"/>
                <w:szCs w:val="18"/>
                <w:lang w:eastAsia="cs-CZ"/>
              </w:rPr>
              <w:t xml:space="preserve">Základní škola </w:t>
            </w:r>
            <w:r w:rsidR="00423D27">
              <w:rPr>
                <w:rFonts w:eastAsia="Times New Roman" w:cs="Calibri"/>
                <w:b/>
                <w:sz w:val="18"/>
                <w:szCs w:val="18"/>
                <w:lang w:eastAsia="cs-CZ"/>
              </w:rPr>
              <w:br/>
            </w:r>
            <w:r w:rsidRPr="00201F47">
              <w:rPr>
                <w:rFonts w:eastAsia="Times New Roman" w:cs="Calibri"/>
                <w:b/>
                <w:sz w:val="18"/>
                <w:szCs w:val="18"/>
                <w:lang w:eastAsia="cs-CZ"/>
              </w:rPr>
              <w:t>a Mateřská škola Kobylá nad Vidnavkou příspěvková organizace</w:t>
            </w:r>
          </w:p>
        </w:tc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12B30" w14:textId="25BC6411" w:rsidR="00F67C4E" w:rsidRPr="00201F47" w:rsidRDefault="00F67C4E" w:rsidP="00F67C4E">
            <w:pPr>
              <w:spacing w:after="0" w:line="240" w:lineRule="auto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Vybavení pro školské zařízení v Kobylé nad Vidnavkou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82C674" w14:textId="75027F9A" w:rsidR="00F67C4E" w:rsidRPr="00201F47" w:rsidRDefault="00F67C4E" w:rsidP="00F67C4E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 xml:space="preserve">399 000   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0AE44" w14:textId="7BE6246A" w:rsidR="00F67C4E" w:rsidRPr="00201F47" w:rsidRDefault="00F67C4E" w:rsidP="00F67C4E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 xml:space="preserve">233 415 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0406E9" w14:textId="470FDEE2" w:rsidR="00F67C4E" w:rsidRPr="00201F47" w:rsidRDefault="00F67C4E" w:rsidP="00F67C4E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2025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A1EDF" w14:textId="46E65EFD" w:rsidR="00F67C4E" w:rsidRPr="00201F47" w:rsidRDefault="00F67C4E" w:rsidP="00F67C4E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2027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724659" w14:textId="5BD0F43F" w:rsidR="00F67C4E" w:rsidRPr="00201F47" w:rsidRDefault="00F67C4E" w:rsidP="00F67C4E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01ACB5" w14:textId="67B80690" w:rsidR="00F67C4E" w:rsidRPr="00201F47" w:rsidRDefault="00F67C4E" w:rsidP="00F67C4E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4B7690" w14:textId="19E0BC26" w:rsidR="00F67C4E" w:rsidRPr="00201F47" w:rsidRDefault="00F67C4E" w:rsidP="00F67C4E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107836" w14:textId="6D24644F" w:rsidR="00F67C4E" w:rsidRPr="00201F47" w:rsidRDefault="00F67C4E" w:rsidP="00F67C4E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E079E0" w14:textId="4E8ACFCD" w:rsidR="00F67C4E" w:rsidRPr="00201F47" w:rsidRDefault="00F67C4E" w:rsidP="00F67C4E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B03A13" w14:textId="06EA10F0" w:rsidR="00F67C4E" w:rsidRPr="00201F47" w:rsidRDefault="00F67C4E" w:rsidP="00F67C4E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CAAB1" w14:textId="6E2EB619" w:rsidR="00F67C4E" w:rsidRPr="00201F47" w:rsidRDefault="00F67C4E" w:rsidP="00F67C4E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2F5FD" w14:textId="110CC22A" w:rsidR="00F67C4E" w:rsidRPr="00201F47" w:rsidRDefault="00F67C4E" w:rsidP="00F67C4E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7D607" w14:textId="1720F8A1" w:rsidR="00F67C4E" w:rsidRPr="00201F47" w:rsidRDefault="00F67C4E" w:rsidP="00F67C4E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</w:tr>
      <w:tr w:rsidR="00F67C4E" w:rsidRPr="00201F47" w14:paraId="1D7A2137" w14:textId="77777777" w:rsidTr="00201F47">
        <w:trPr>
          <w:trHeight w:val="397"/>
          <w:jc w:val="center"/>
        </w:trPr>
        <w:tc>
          <w:tcPr>
            <w:tcW w:w="2126" w:type="dxa"/>
            <w:vMerge/>
            <w:tcBorders>
              <w:top w:val="single" w:sz="4" w:space="0" w:color="auto"/>
            </w:tcBorders>
            <w:shd w:val="clear" w:color="auto" w:fill="auto"/>
          </w:tcPr>
          <w:p w14:paraId="709ABCB3" w14:textId="77777777" w:rsidR="00F67C4E" w:rsidRPr="00201F47" w:rsidRDefault="00F67C4E" w:rsidP="00F67C4E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B462260" w14:textId="538CF68F" w:rsidR="00F67C4E" w:rsidRPr="00201F47" w:rsidRDefault="00F67C4E" w:rsidP="00F67C4E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Vybudování venkovní učebny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4CA1A6C0" w14:textId="57FA895F" w:rsidR="00F67C4E" w:rsidRPr="00201F47" w:rsidRDefault="00F67C4E" w:rsidP="00F67C4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sz w:val="18"/>
                <w:szCs w:val="18"/>
              </w:rPr>
              <w:t xml:space="preserve">3 000 000   </w:t>
            </w:r>
          </w:p>
        </w:tc>
        <w:tc>
          <w:tcPr>
            <w:tcW w:w="11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086E08D" w14:textId="4174E3F8" w:rsidR="00F67C4E" w:rsidRPr="00201F47" w:rsidRDefault="00F67C4E" w:rsidP="00F67C4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sz w:val="18"/>
                <w:szCs w:val="18"/>
              </w:rPr>
              <w:t xml:space="preserve">2 550 000   </w:t>
            </w: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01616209" w14:textId="3C5A6E7F" w:rsidR="00F67C4E" w:rsidRPr="00201F47" w:rsidRDefault="00F67C4E" w:rsidP="00F67C4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sz w:val="18"/>
                <w:szCs w:val="18"/>
              </w:rPr>
              <w:t>2024</w:t>
            </w:r>
          </w:p>
        </w:tc>
        <w:tc>
          <w:tcPr>
            <w:tcW w:w="562" w:type="dxa"/>
            <w:tcBorders>
              <w:top w:val="single" w:sz="4" w:space="0" w:color="auto"/>
            </w:tcBorders>
            <w:vAlign w:val="center"/>
          </w:tcPr>
          <w:p w14:paraId="0FFA9A76" w14:textId="744DC9F6" w:rsidR="00F67C4E" w:rsidRPr="00201F47" w:rsidRDefault="00F67C4E" w:rsidP="00F67C4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sz w:val="18"/>
                <w:szCs w:val="18"/>
              </w:rPr>
              <w:t>2025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1C045446" w14:textId="2AE771BD" w:rsidR="00F67C4E" w:rsidRPr="00201F47" w:rsidRDefault="00F67C4E" w:rsidP="00F67C4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sz w:val="18"/>
                <w:szCs w:val="18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6D21B145" w14:textId="0C03305D" w:rsidR="00F67C4E" w:rsidRPr="00201F47" w:rsidRDefault="00F67C4E" w:rsidP="00F67C4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sz w:val="18"/>
                <w:szCs w:val="18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409A903A" w14:textId="716304F2" w:rsidR="00F67C4E" w:rsidRPr="00201F47" w:rsidRDefault="00F67C4E" w:rsidP="00F67C4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sz w:val="18"/>
                <w:szCs w:val="18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049BCF60" w14:textId="7EC1BBB6" w:rsidR="00F67C4E" w:rsidRPr="00201F47" w:rsidRDefault="00F67C4E" w:rsidP="00F67C4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sz w:val="18"/>
                <w:szCs w:val="18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686F423B" w14:textId="694B226F" w:rsidR="00F67C4E" w:rsidRPr="00201F47" w:rsidRDefault="00F67C4E" w:rsidP="00F67C4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sz w:val="18"/>
                <w:szCs w:val="18"/>
              </w:rPr>
              <w:t>-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0F4CBFA8" w14:textId="0274FD21" w:rsidR="00F67C4E" w:rsidRPr="00201F47" w:rsidRDefault="00F67C4E" w:rsidP="00F67C4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sz w:val="18"/>
                <w:szCs w:val="18"/>
              </w:rPr>
              <w:t>-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E614AEE" w14:textId="5D1F97AE" w:rsidR="00F67C4E" w:rsidRPr="00201F47" w:rsidRDefault="00F67C4E" w:rsidP="00F67C4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sz w:val="18"/>
                <w:szCs w:val="18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843718" w14:textId="200ACD00" w:rsidR="00F67C4E" w:rsidRPr="00201F47" w:rsidRDefault="00F67C4E" w:rsidP="00F67C4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sz w:val="18"/>
                <w:szCs w:val="18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C427B1E" w14:textId="59673ADC" w:rsidR="00F67C4E" w:rsidRPr="00201F47" w:rsidRDefault="00F67C4E" w:rsidP="00F67C4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sz w:val="18"/>
                <w:szCs w:val="18"/>
              </w:rPr>
              <w:t>-</w:t>
            </w:r>
          </w:p>
        </w:tc>
      </w:tr>
      <w:tr w:rsidR="00F67C4E" w:rsidRPr="00201F47" w14:paraId="76EA8BD1" w14:textId="7BCEF3FC" w:rsidTr="00201F47">
        <w:trPr>
          <w:trHeight w:val="340"/>
          <w:jc w:val="center"/>
        </w:trPr>
        <w:tc>
          <w:tcPr>
            <w:tcW w:w="2126" w:type="dxa"/>
            <w:vMerge w:val="restart"/>
            <w:shd w:val="clear" w:color="auto" w:fill="auto"/>
            <w:hideMark/>
          </w:tcPr>
          <w:p w14:paraId="68EFD638" w14:textId="13A1E44F" w:rsidR="00F67C4E" w:rsidRPr="00201F47" w:rsidRDefault="00F67C4E" w:rsidP="00F67C4E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201F47">
              <w:rPr>
                <w:rFonts w:eastAsia="Times New Roman" w:cs="Calibri"/>
                <w:b/>
                <w:sz w:val="18"/>
                <w:szCs w:val="18"/>
                <w:lang w:eastAsia="cs-CZ"/>
              </w:rPr>
              <w:lastRenderedPageBreak/>
              <w:t xml:space="preserve">Základní škola </w:t>
            </w:r>
            <w:r w:rsidR="00423D27">
              <w:rPr>
                <w:rFonts w:eastAsia="Times New Roman" w:cs="Calibri"/>
                <w:b/>
                <w:sz w:val="18"/>
                <w:szCs w:val="18"/>
                <w:lang w:eastAsia="cs-CZ"/>
              </w:rPr>
              <w:br/>
            </w:r>
            <w:r w:rsidRPr="00201F47">
              <w:rPr>
                <w:rFonts w:eastAsia="Times New Roman" w:cs="Calibri"/>
                <w:b/>
                <w:sz w:val="18"/>
                <w:szCs w:val="18"/>
                <w:lang w:eastAsia="cs-CZ"/>
              </w:rPr>
              <w:t xml:space="preserve">a mateřská škola </w:t>
            </w:r>
            <w:r w:rsidR="00423D27">
              <w:rPr>
                <w:rFonts w:eastAsia="Times New Roman" w:cs="Calibri"/>
                <w:b/>
                <w:sz w:val="18"/>
                <w:szCs w:val="18"/>
                <w:lang w:eastAsia="cs-CZ"/>
              </w:rPr>
              <w:br/>
            </w:r>
            <w:r w:rsidRPr="00201F47">
              <w:rPr>
                <w:rFonts w:eastAsia="Times New Roman" w:cs="Calibri"/>
                <w:b/>
                <w:sz w:val="18"/>
                <w:szCs w:val="18"/>
                <w:lang w:eastAsia="cs-CZ"/>
              </w:rPr>
              <w:t xml:space="preserve">J. Schrotha, </w:t>
            </w:r>
            <w:r w:rsidR="00423D27">
              <w:rPr>
                <w:rFonts w:eastAsia="Times New Roman" w:cs="Calibri"/>
                <w:b/>
                <w:sz w:val="18"/>
                <w:szCs w:val="18"/>
                <w:lang w:eastAsia="cs-CZ"/>
              </w:rPr>
              <w:br/>
            </w:r>
            <w:r w:rsidRPr="00201F47">
              <w:rPr>
                <w:rFonts w:eastAsia="Times New Roman" w:cs="Calibri"/>
                <w:b/>
                <w:sz w:val="18"/>
                <w:szCs w:val="18"/>
                <w:lang w:eastAsia="cs-CZ"/>
              </w:rPr>
              <w:t>Lipová-lázně</w:t>
            </w:r>
          </w:p>
          <w:p w14:paraId="3E59C30A" w14:textId="77777777" w:rsidR="00F67C4E" w:rsidRPr="00201F47" w:rsidRDefault="00F67C4E" w:rsidP="00F67C4E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  <w:p w14:paraId="477DBDCF" w14:textId="77777777" w:rsidR="00F67C4E" w:rsidRPr="00201F47" w:rsidRDefault="00F67C4E" w:rsidP="00F67C4E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  <w:p w14:paraId="193E6C17" w14:textId="77777777" w:rsidR="00F67C4E" w:rsidRPr="00201F47" w:rsidRDefault="00F67C4E" w:rsidP="00F67C4E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  <w:p w14:paraId="53F8DB03" w14:textId="77777777" w:rsidR="00F67C4E" w:rsidRPr="00201F47" w:rsidRDefault="00F67C4E" w:rsidP="00F67C4E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  <w:p w14:paraId="3EF1B710" w14:textId="35F5C395" w:rsidR="00F67C4E" w:rsidRPr="00201F47" w:rsidRDefault="00F67C4E" w:rsidP="00F67C4E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5A08B5C8" w14:textId="6A6B642A" w:rsidR="00F67C4E" w:rsidRPr="00201F47" w:rsidRDefault="00F67C4E" w:rsidP="00F67C4E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 xml:space="preserve">Klimatizace a rekuperace vzduchu v učebnách </w:t>
            </w:r>
            <w:r w:rsidR="00423D27">
              <w:rPr>
                <w:rFonts w:cs="Calibri"/>
                <w:color w:val="000000"/>
                <w:sz w:val="18"/>
                <w:szCs w:val="18"/>
              </w:rPr>
              <w:br/>
            </w:r>
            <w:r w:rsidRPr="00201F47">
              <w:rPr>
                <w:rFonts w:cs="Calibri"/>
                <w:color w:val="000000"/>
                <w:sz w:val="18"/>
                <w:szCs w:val="18"/>
              </w:rPr>
              <w:t>a kancelářských prostorách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B3292C0" w14:textId="7A5FB6BA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09ED1661" w14:textId="12E66393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1 700 000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E348219" w14:textId="6CC9CF39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562" w:type="dxa"/>
            <w:vAlign w:val="center"/>
          </w:tcPr>
          <w:p w14:paraId="2FA2BFBC" w14:textId="7A8C6A6E" w:rsidR="00F67C4E" w:rsidRPr="00201F47" w:rsidRDefault="00F67C4E" w:rsidP="00F67C4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3114891" w14:textId="4CA70F1B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9199268" w14:textId="2A7E9338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5126E4E" w14:textId="10A0CA88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F1EA4F7" w14:textId="5B48EE37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5AB70AC" w14:textId="2DB08F7E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D0E4144" w14:textId="1139C168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34D7CA03" w14:textId="50987D2E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1514241E" w14:textId="02117508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1A960601" w14:textId="4DA1296E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F67C4E" w:rsidRPr="00201F47" w14:paraId="12B2FE7D" w14:textId="50174904" w:rsidTr="00201F47">
        <w:trPr>
          <w:trHeight w:val="340"/>
          <w:jc w:val="center"/>
        </w:trPr>
        <w:tc>
          <w:tcPr>
            <w:tcW w:w="2126" w:type="dxa"/>
            <w:vMerge/>
            <w:shd w:val="clear" w:color="auto" w:fill="auto"/>
            <w:hideMark/>
          </w:tcPr>
          <w:p w14:paraId="1F02C105" w14:textId="77777777" w:rsidR="00F67C4E" w:rsidRPr="00201F47" w:rsidRDefault="00F67C4E" w:rsidP="00F67C4E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47B3AC77" w14:textId="45458FA3" w:rsidR="00F67C4E" w:rsidRPr="00201F47" w:rsidRDefault="00F67C4E" w:rsidP="00F67C4E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 xml:space="preserve">Výměna radiátorů v učebnách </w:t>
            </w:r>
            <w:r w:rsidR="00D62312" w:rsidRPr="00201F47">
              <w:rPr>
                <w:rFonts w:cs="Calibri"/>
                <w:color w:val="000000"/>
                <w:sz w:val="18"/>
                <w:szCs w:val="18"/>
              </w:rPr>
              <w:br/>
            </w:r>
            <w:r w:rsidRPr="00201F47">
              <w:rPr>
                <w:rFonts w:cs="Calibri"/>
                <w:color w:val="000000"/>
                <w:sz w:val="18"/>
                <w:szCs w:val="18"/>
              </w:rPr>
              <w:t>a kancelářských prostorách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2EC2E4A" w14:textId="568D0D24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800 000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3F281B55" w14:textId="7364E11F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680 000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9B8BDA6" w14:textId="02404204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562" w:type="dxa"/>
            <w:vAlign w:val="center"/>
          </w:tcPr>
          <w:p w14:paraId="1B7AD0FE" w14:textId="5BA61691" w:rsidR="00F67C4E" w:rsidRPr="00201F47" w:rsidRDefault="00F67C4E" w:rsidP="00F67C4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0BBE343" w14:textId="17C9128F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30A49A6" w14:textId="137892F2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CB823A6" w14:textId="7EFB08DB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F3C4F94" w14:textId="45B41829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7C5A40E" w14:textId="587AF7A5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43364E9" w14:textId="1567A1E2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6972ADF0" w14:textId="55664E93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48FBF693" w14:textId="6BBAAF90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75BEF853" w14:textId="106C3BC7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F67C4E" w:rsidRPr="00201F47" w14:paraId="19F929E2" w14:textId="77777777" w:rsidTr="00201F47">
        <w:trPr>
          <w:trHeight w:val="340"/>
          <w:jc w:val="center"/>
        </w:trPr>
        <w:tc>
          <w:tcPr>
            <w:tcW w:w="2126" w:type="dxa"/>
            <w:vMerge/>
            <w:shd w:val="clear" w:color="auto" w:fill="auto"/>
          </w:tcPr>
          <w:p w14:paraId="67A7FE31" w14:textId="77777777" w:rsidR="00F67C4E" w:rsidRPr="00201F47" w:rsidRDefault="00F67C4E" w:rsidP="00F67C4E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32CF96D0" w14:textId="59DA3031" w:rsidR="00F67C4E" w:rsidRPr="00201F47" w:rsidRDefault="00F67C4E" w:rsidP="00F67C4E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Výměna obložení na chodbách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0D96A73" w14:textId="0FEFEA68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700 000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0FD5A329" w14:textId="641F88EF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595 000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1E10628" w14:textId="15223F6E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562" w:type="dxa"/>
            <w:vAlign w:val="center"/>
          </w:tcPr>
          <w:p w14:paraId="388D4E3E" w14:textId="2D376BEB" w:rsidR="00F67C4E" w:rsidRPr="00201F47" w:rsidRDefault="00F67C4E" w:rsidP="00F67C4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2025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0B5F118" w14:textId="5BC44E1C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EEEE0E9" w14:textId="265EAC03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D373785" w14:textId="3E3CEB0F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A59A556" w14:textId="5B77CB37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C289AAC" w14:textId="4BB11680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CC2AECC" w14:textId="4F00C913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13B89AC2" w14:textId="58AD55C9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2C15C55E" w14:textId="61EAAB1F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5A416629" w14:textId="411E0D99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F67C4E" w:rsidRPr="00201F47" w14:paraId="4CD5B807" w14:textId="77777777" w:rsidTr="00201F47">
        <w:trPr>
          <w:trHeight w:val="340"/>
          <w:jc w:val="center"/>
        </w:trPr>
        <w:tc>
          <w:tcPr>
            <w:tcW w:w="2126" w:type="dxa"/>
            <w:vMerge/>
            <w:shd w:val="clear" w:color="auto" w:fill="auto"/>
          </w:tcPr>
          <w:p w14:paraId="06C887AA" w14:textId="77777777" w:rsidR="00F67C4E" w:rsidRPr="00201F47" w:rsidRDefault="00F67C4E" w:rsidP="00F67C4E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56093FF3" w14:textId="61FCA832" w:rsidR="00F67C4E" w:rsidRPr="00201F47" w:rsidRDefault="00F67C4E" w:rsidP="00F67C4E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Výměna zastaralé digestoře v laboratoři učebny chemie (včetně odsávání)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BE73A26" w14:textId="4A675171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400 000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30AE9AB9" w14:textId="03CCC449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340 000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57279A8" w14:textId="59B46076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562" w:type="dxa"/>
            <w:vAlign w:val="center"/>
          </w:tcPr>
          <w:p w14:paraId="250C2A38" w14:textId="3A86900B" w:rsidR="00F67C4E" w:rsidRPr="00201F47" w:rsidRDefault="00F67C4E" w:rsidP="00F67C4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3B202B1" w14:textId="500EAFC3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F1DFFEA" w14:textId="7C151309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CEF9604" w14:textId="36F64C89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E5AE169" w14:textId="1AFA48ED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F863755" w14:textId="53052A5B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B05AEF2" w14:textId="38D5DD40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74151F27" w14:textId="2E643247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6958FF92" w14:textId="2218CBCD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16516D2B" w14:textId="792604C9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F67C4E" w:rsidRPr="00201F47" w14:paraId="787A88C3" w14:textId="77777777" w:rsidTr="00201F47">
        <w:trPr>
          <w:trHeight w:val="340"/>
          <w:jc w:val="center"/>
        </w:trPr>
        <w:tc>
          <w:tcPr>
            <w:tcW w:w="2126" w:type="dxa"/>
            <w:vMerge/>
            <w:shd w:val="clear" w:color="auto" w:fill="auto"/>
          </w:tcPr>
          <w:p w14:paraId="3E01C13B" w14:textId="77777777" w:rsidR="00F67C4E" w:rsidRPr="00201F47" w:rsidRDefault="00F67C4E" w:rsidP="00F67C4E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645EC25B" w14:textId="65C75C94" w:rsidR="00F67C4E" w:rsidRPr="00201F47" w:rsidRDefault="00F67C4E" w:rsidP="00F67C4E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 xml:space="preserve">Příprava odpočinkových zón a na školním hřišti </w:t>
            </w:r>
            <w:r w:rsidR="00423D27">
              <w:rPr>
                <w:rFonts w:cs="Calibri"/>
                <w:color w:val="000000"/>
                <w:sz w:val="18"/>
                <w:szCs w:val="18"/>
              </w:rPr>
              <w:br/>
            </w:r>
            <w:r w:rsidRPr="00201F47">
              <w:rPr>
                <w:rFonts w:cs="Calibri"/>
                <w:color w:val="000000"/>
                <w:sz w:val="18"/>
                <w:szCs w:val="18"/>
              </w:rPr>
              <w:t>a zahradě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25319AB" w14:textId="0952640C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250 000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690C6B38" w14:textId="59311A81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212 500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C7A22BB" w14:textId="6EE117B8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562" w:type="dxa"/>
            <w:vAlign w:val="center"/>
          </w:tcPr>
          <w:p w14:paraId="7FF323BA" w14:textId="608B5FC3" w:rsidR="00F67C4E" w:rsidRPr="00201F47" w:rsidRDefault="00F67C4E" w:rsidP="00F67C4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4931C2E" w14:textId="4ED98148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AACC5AF" w14:textId="345FC162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128B487" w14:textId="5823459D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1A24C61" w14:textId="164A4FEC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A58D499" w14:textId="6B0CC52D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CE0A8C4" w14:textId="52562449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31B74BB8" w14:textId="164751B5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5FE0B233" w14:textId="76D8BB86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4A213EFF" w14:textId="34B87A32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F67C4E" w:rsidRPr="00201F47" w14:paraId="376F5060" w14:textId="77777777" w:rsidTr="00201F47">
        <w:trPr>
          <w:trHeight w:val="340"/>
          <w:jc w:val="center"/>
        </w:trPr>
        <w:tc>
          <w:tcPr>
            <w:tcW w:w="2126" w:type="dxa"/>
            <w:vMerge/>
            <w:shd w:val="clear" w:color="auto" w:fill="auto"/>
          </w:tcPr>
          <w:p w14:paraId="33CA6BBD" w14:textId="77777777" w:rsidR="00F67C4E" w:rsidRPr="00201F47" w:rsidRDefault="00F67C4E" w:rsidP="00F67C4E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7793FC96" w14:textId="1FE90424" w:rsidR="00F67C4E" w:rsidRPr="00201F47" w:rsidRDefault="00F67C4E" w:rsidP="00F67C4E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Zlepšení akustiky v tělocvičně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34DF8E9" w14:textId="0FBBE475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250 000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6152C435" w14:textId="2111931D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212 500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F3DFC9F" w14:textId="199E5A9F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562" w:type="dxa"/>
            <w:vAlign w:val="center"/>
          </w:tcPr>
          <w:p w14:paraId="1CA489A5" w14:textId="1022DFB7" w:rsidR="00F67C4E" w:rsidRPr="00201F47" w:rsidRDefault="00F67C4E" w:rsidP="00F67C4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81148A9" w14:textId="36F2F33B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A1D609F" w14:textId="77E5386E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4109CD0" w14:textId="76F5C9DE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C5CA45C" w14:textId="2D1D9A63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91A6499" w14:textId="3D384C9A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491E8C5" w14:textId="2311860C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7C9BA754" w14:textId="08ECDD10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7A6F3294" w14:textId="74749FA2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16F45BB8" w14:textId="2A00A4CC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F67C4E" w:rsidRPr="00201F47" w14:paraId="52EF5A4D" w14:textId="77777777" w:rsidTr="00201F47">
        <w:trPr>
          <w:trHeight w:val="340"/>
          <w:jc w:val="center"/>
        </w:trPr>
        <w:tc>
          <w:tcPr>
            <w:tcW w:w="2126" w:type="dxa"/>
            <w:vMerge/>
            <w:shd w:val="clear" w:color="auto" w:fill="auto"/>
          </w:tcPr>
          <w:p w14:paraId="3F396DC6" w14:textId="77777777" w:rsidR="00F67C4E" w:rsidRPr="00201F47" w:rsidRDefault="00F67C4E" w:rsidP="00F67C4E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19351DDF" w14:textId="31D0F966" w:rsidR="00F67C4E" w:rsidRPr="00201F47" w:rsidRDefault="00F67C4E" w:rsidP="00F67C4E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Revitalizace svahu za školou - vybudování sportovního a odpočinkového prostoru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5C7BECB" w14:textId="3931D8B0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3 000 000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7AEF2FDC" w14:textId="23D79ADE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2 550 000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50BFB04" w14:textId="091DAACB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562" w:type="dxa"/>
            <w:vAlign w:val="center"/>
          </w:tcPr>
          <w:p w14:paraId="37A77176" w14:textId="474E008C" w:rsidR="00F67C4E" w:rsidRPr="00201F47" w:rsidRDefault="00F67C4E" w:rsidP="00F67C4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2025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7A99819" w14:textId="103E50A6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03CFA82" w14:textId="7DAB80CF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E6317C7" w14:textId="4975EF64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A94233B" w14:textId="2891EAAE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01864AD" w14:textId="662FDFDF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2DB1D50" w14:textId="50D10ADA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4B003F15" w14:textId="7BBE4B98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6380EB3C" w14:textId="5DF8D6D0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63CD3822" w14:textId="2CAEA726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F67C4E" w:rsidRPr="00201F47" w14:paraId="299586D7" w14:textId="77777777" w:rsidTr="00201F47">
        <w:trPr>
          <w:trHeight w:val="340"/>
          <w:jc w:val="center"/>
        </w:trPr>
        <w:tc>
          <w:tcPr>
            <w:tcW w:w="2126" w:type="dxa"/>
            <w:vMerge/>
            <w:shd w:val="clear" w:color="auto" w:fill="auto"/>
          </w:tcPr>
          <w:p w14:paraId="446B44FF" w14:textId="77777777" w:rsidR="00F67C4E" w:rsidRPr="00201F47" w:rsidRDefault="00F67C4E" w:rsidP="00F67C4E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6242C779" w14:textId="4A0EE3E2" w:rsidR="00F67C4E" w:rsidRPr="00201F47" w:rsidRDefault="00F67C4E" w:rsidP="00F67C4E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Modernizace školní kuchyně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6EB48D2" w14:textId="50748F2C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4 000 000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7B556E49" w14:textId="4197BC1B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3 400 000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774EA19" w14:textId="39CB7AC8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562" w:type="dxa"/>
            <w:vAlign w:val="center"/>
          </w:tcPr>
          <w:p w14:paraId="1ACA6FA8" w14:textId="752D681E" w:rsidR="00F67C4E" w:rsidRPr="00201F47" w:rsidRDefault="00F67C4E" w:rsidP="00F67C4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B45730E" w14:textId="2375F314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25BE635" w14:textId="01C0EC5B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A9B5E7E" w14:textId="4125CCAF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584B615" w14:textId="05953C43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F4A00D8" w14:textId="28D1E79F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50F47AB" w14:textId="442B1863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163D45DD" w14:textId="500CACA2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47ADE17D" w14:textId="06F939F2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74B046B5" w14:textId="40C264F5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F67C4E" w:rsidRPr="00201F47" w14:paraId="3C9E10A6" w14:textId="77777777" w:rsidTr="00201F47">
        <w:trPr>
          <w:trHeight w:val="397"/>
          <w:jc w:val="center"/>
        </w:trPr>
        <w:tc>
          <w:tcPr>
            <w:tcW w:w="2126" w:type="dxa"/>
            <w:vMerge/>
            <w:shd w:val="clear" w:color="auto" w:fill="auto"/>
          </w:tcPr>
          <w:p w14:paraId="564BE141" w14:textId="77777777" w:rsidR="00F67C4E" w:rsidRPr="00201F47" w:rsidRDefault="00F67C4E" w:rsidP="00F67C4E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380D5294" w14:textId="3A73C347" w:rsidR="00F67C4E" w:rsidRPr="00201F47" w:rsidRDefault="00F67C4E" w:rsidP="00F67C4E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Modernizace odborných učeben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225DB0B" w14:textId="12EF8807" w:rsidR="00F67C4E" w:rsidRPr="00201F47" w:rsidRDefault="00F67C4E" w:rsidP="00F67C4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6 000 000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315128B0" w14:textId="26FA9A02" w:rsidR="00F67C4E" w:rsidRPr="00201F47" w:rsidRDefault="00F67C4E" w:rsidP="00F67C4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5 100 000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192ACCD" w14:textId="63A9AAE3" w:rsidR="00F67C4E" w:rsidRPr="00201F47" w:rsidRDefault="00F67C4E" w:rsidP="00F67C4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562" w:type="dxa"/>
            <w:vAlign w:val="center"/>
          </w:tcPr>
          <w:p w14:paraId="42FBE52D" w14:textId="48CBA202" w:rsidR="00F67C4E" w:rsidRPr="00201F47" w:rsidRDefault="00F67C4E" w:rsidP="00F67C4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2025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493CBBC" w14:textId="3EFE0CDE" w:rsidR="00F67C4E" w:rsidRPr="00201F47" w:rsidRDefault="00F67C4E" w:rsidP="00F67C4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4FBC3B6" w14:textId="484F459F" w:rsidR="00F67C4E" w:rsidRPr="00201F47" w:rsidRDefault="00F67C4E" w:rsidP="00F67C4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99003D9" w14:textId="3052EB9E" w:rsidR="00F67C4E" w:rsidRPr="00201F47" w:rsidRDefault="00F67C4E" w:rsidP="00F67C4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4F0506E" w14:textId="60ED449B" w:rsidR="00F67C4E" w:rsidRPr="00201F47" w:rsidRDefault="00F67C4E" w:rsidP="00F67C4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24A796E" w14:textId="57478193" w:rsidR="00F67C4E" w:rsidRPr="00201F47" w:rsidRDefault="00F67C4E" w:rsidP="00F67C4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E215956" w14:textId="3597560A" w:rsidR="00F67C4E" w:rsidRPr="00201F47" w:rsidRDefault="00F67C4E" w:rsidP="00F67C4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206D130F" w14:textId="083AD5E0" w:rsidR="00F67C4E" w:rsidRPr="00201F47" w:rsidRDefault="00F67C4E" w:rsidP="00F67C4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1380DF9F" w14:textId="298C2D9C" w:rsidR="00F67C4E" w:rsidRPr="00201F47" w:rsidRDefault="00F67C4E" w:rsidP="00F67C4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520FA0F1" w14:textId="05E06944" w:rsidR="00F67C4E" w:rsidRPr="00201F47" w:rsidRDefault="00F67C4E" w:rsidP="00F67C4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</w:tr>
      <w:tr w:rsidR="00F67C4E" w:rsidRPr="00201F47" w14:paraId="117AD956" w14:textId="31F3635A" w:rsidTr="00201F47">
        <w:trPr>
          <w:trHeight w:val="397"/>
          <w:jc w:val="center"/>
        </w:trPr>
        <w:tc>
          <w:tcPr>
            <w:tcW w:w="2126" w:type="dxa"/>
            <w:vMerge/>
            <w:shd w:val="clear" w:color="auto" w:fill="auto"/>
          </w:tcPr>
          <w:p w14:paraId="074915C5" w14:textId="77777777" w:rsidR="00F67C4E" w:rsidRPr="00201F47" w:rsidRDefault="00F67C4E" w:rsidP="00F67C4E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19D4DADE" w14:textId="34EE7CFE" w:rsidR="00F67C4E" w:rsidRPr="00201F47" w:rsidRDefault="00F67C4E" w:rsidP="00F67C4E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Revitalizace zahrady školní družiny, včetně zeleně a herních prvků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5DD4840" w14:textId="4EDAF176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500 000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41E2D3DC" w14:textId="5A940ECE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425 000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5296B4E" w14:textId="55D0D5D0" w:rsidR="00F67C4E" w:rsidRPr="00201F47" w:rsidRDefault="00F67C4E" w:rsidP="00F67C4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562" w:type="dxa"/>
            <w:vAlign w:val="center"/>
          </w:tcPr>
          <w:p w14:paraId="668DC24F" w14:textId="7C6C4AF3" w:rsidR="00F67C4E" w:rsidRPr="00201F47" w:rsidRDefault="00F67C4E" w:rsidP="00F67C4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268C529" w14:textId="28E1BA2D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86090A1" w14:textId="5E9A2D41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B996F6B" w14:textId="7E5EB1A1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8542A52" w14:textId="2C301C9E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FE86C73" w14:textId="793991FB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2953764" w14:textId="5DD8A09A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06425E55" w14:textId="4DC619B6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728E7812" w14:textId="6623C3C0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410C045B" w14:textId="40374A60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F67C4E" w:rsidRPr="00201F47" w14:paraId="3C7FB240" w14:textId="2103802B" w:rsidTr="00201F47">
        <w:trPr>
          <w:trHeight w:val="397"/>
          <w:jc w:val="center"/>
        </w:trPr>
        <w:tc>
          <w:tcPr>
            <w:tcW w:w="2126" w:type="dxa"/>
            <w:vMerge w:val="restart"/>
            <w:shd w:val="clear" w:color="auto" w:fill="auto"/>
            <w:hideMark/>
          </w:tcPr>
          <w:p w14:paraId="2F39C687" w14:textId="68A38F8F" w:rsidR="00F67C4E" w:rsidRPr="00201F47" w:rsidRDefault="00F67C4E" w:rsidP="00F67C4E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201F47">
              <w:rPr>
                <w:rFonts w:eastAsia="Times New Roman" w:cs="Calibri"/>
                <w:b/>
                <w:sz w:val="18"/>
                <w:szCs w:val="18"/>
                <w:lang w:eastAsia="cs-CZ"/>
              </w:rPr>
              <w:t xml:space="preserve">Základní škola </w:t>
            </w:r>
            <w:r w:rsidR="00423D27">
              <w:rPr>
                <w:rFonts w:eastAsia="Times New Roman" w:cs="Calibri"/>
                <w:b/>
                <w:sz w:val="18"/>
                <w:szCs w:val="18"/>
                <w:lang w:eastAsia="cs-CZ"/>
              </w:rPr>
              <w:t>M</w:t>
            </w:r>
            <w:r w:rsidRPr="00201F47">
              <w:rPr>
                <w:rFonts w:eastAsia="Times New Roman" w:cs="Calibri"/>
                <w:b/>
                <w:sz w:val="18"/>
                <w:szCs w:val="18"/>
                <w:lang w:eastAsia="cs-CZ"/>
              </w:rPr>
              <w:t xml:space="preserve">ikulovice, </w:t>
            </w:r>
            <w:r w:rsidR="00423D27">
              <w:rPr>
                <w:rFonts w:eastAsia="Times New Roman" w:cs="Calibri"/>
                <w:b/>
                <w:sz w:val="18"/>
                <w:szCs w:val="18"/>
                <w:lang w:eastAsia="cs-CZ"/>
              </w:rPr>
              <w:br/>
            </w:r>
            <w:r w:rsidRPr="00201F47">
              <w:rPr>
                <w:rFonts w:eastAsia="Times New Roman" w:cs="Calibri"/>
                <w:b/>
                <w:sz w:val="18"/>
                <w:szCs w:val="18"/>
                <w:lang w:eastAsia="cs-CZ"/>
              </w:rPr>
              <w:t>okres Jeseník</w:t>
            </w:r>
          </w:p>
          <w:p w14:paraId="01C1B2A3" w14:textId="77777777" w:rsidR="00F67C4E" w:rsidRDefault="00F67C4E" w:rsidP="00F67C4E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  <w:p w14:paraId="2BABC56A" w14:textId="77777777" w:rsidR="00423D27" w:rsidRDefault="00423D27" w:rsidP="00F67C4E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  <w:p w14:paraId="21944D39" w14:textId="77777777" w:rsidR="00423D27" w:rsidRDefault="00423D27" w:rsidP="00F67C4E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  <w:p w14:paraId="663D5843" w14:textId="77777777" w:rsidR="00423D27" w:rsidRDefault="00423D27" w:rsidP="00F67C4E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  <w:p w14:paraId="12C5C6B6" w14:textId="77777777" w:rsidR="00423D27" w:rsidRDefault="00423D27" w:rsidP="00F67C4E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  <w:p w14:paraId="621583E4" w14:textId="77777777" w:rsidR="00423D27" w:rsidRDefault="00423D27" w:rsidP="00F67C4E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  <w:p w14:paraId="175C8192" w14:textId="77777777" w:rsidR="00423D27" w:rsidRDefault="00423D27" w:rsidP="00F67C4E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  <w:p w14:paraId="7E29FCB8" w14:textId="77777777" w:rsidR="00423D27" w:rsidRDefault="00423D27" w:rsidP="00F67C4E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  <w:p w14:paraId="11AF14F4" w14:textId="77777777" w:rsidR="00423D27" w:rsidRDefault="00423D27" w:rsidP="00F67C4E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  <w:p w14:paraId="5CB413C9" w14:textId="77777777" w:rsidR="00423D27" w:rsidRDefault="00423D27" w:rsidP="00F67C4E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  <w:p w14:paraId="4317EBB0" w14:textId="77777777" w:rsidR="00423D27" w:rsidRDefault="00423D27" w:rsidP="00F67C4E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  <w:p w14:paraId="7782AC50" w14:textId="77777777" w:rsidR="00423D27" w:rsidRDefault="00423D27" w:rsidP="00F67C4E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  <w:p w14:paraId="4B3F982C" w14:textId="77777777" w:rsidR="00423D27" w:rsidRDefault="00423D27" w:rsidP="00F67C4E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  <w:p w14:paraId="3BABC5D1" w14:textId="641FF752" w:rsidR="00423D27" w:rsidRPr="00201F47" w:rsidRDefault="00367E77" w:rsidP="00F67C4E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18"/>
                <w:szCs w:val="18"/>
                <w:lang w:eastAsia="cs-CZ"/>
              </w:rPr>
              <w:lastRenderedPageBreak/>
              <w:t>→</w:t>
            </w:r>
            <w:r>
              <w:rPr>
                <w:rFonts w:eastAsia="Times New Roman" w:cs="Calibri"/>
                <w:b/>
                <w:sz w:val="18"/>
                <w:szCs w:val="18"/>
                <w:lang w:eastAsia="cs-CZ"/>
              </w:rPr>
              <w:t xml:space="preserve"> </w:t>
            </w:r>
            <w:r w:rsidR="00423D27">
              <w:rPr>
                <w:rFonts w:eastAsia="Times New Roman" w:cs="Calibri"/>
                <w:b/>
                <w:sz w:val="18"/>
                <w:szCs w:val="18"/>
                <w:lang w:eastAsia="cs-CZ"/>
              </w:rPr>
              <w:t>M</w:t>
            </w:r>
            <w:r w:rsidR="00423D27" w:rsidRPr="00201F47">
              <w:rPr>
                <w:rFonts w:eastAsia="Times New Roman" w:cs="Calibri"/>
                <w:b/>
                <w:sz w:val="18"/>
                <w:szCs w:val="18"/>
                <w:lang w:eastAsia="cs-CZ"/>
              </w:rPr>
              <w:t>ikulovic</w:t>
            </w:r>
            <w:r w:rsidR="00423D27">
              <w:rPr>
                <w:rFonts w:eastAsia="Times New Roman" w:cs="Calibri"/>
                <w:b/>
                <w:sz w:val="18"/>
                <w:szCs w:val="18"/>
                <w:lang w:eastAsia="cs-CZ"/>
              </w:rPr>
              <w:t>e</w:t>
            </w:r>
          </w:p>
        </w:tc>
        <w:tc>
          <w:tcPr>
            <w:tcW w:w="4106" w:type="dxa"/>
            <w:shd w:val="clear" w:color="auto" w:fill="auto"/>
            <w:vAlign w:val="center"/>
          </w:tcPr>
          <w:p w14:paraId="47D0B6FF" w14:textId="18B59D42" w:rsidR="00F67C4E" w:rsidRPr="00201F47" w:rsidRDefault="00F67C4E" w:rsidP="00F67C4E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lastRenderedPageBreak/>
              <w:t>Nové WC v ZŠ a ŠD, ŠJ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D0926D6" w14:textId="2E526DAE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8 000 000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00F24347" w14:textId="4994A949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6 800 000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3239D2F" w14:textId="672F2F6E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562" w:type="dxa"/>
            <w:vAlign w:val="center"/>
          </w:tcPr>
          <w:p w14:paraId="0AEE68B8" w14:textId="183B8DF8" w:rsidR="00F67C4E" w:rsidRPr="00201F47" w:rsidRDefault="00F67C4E" w:rsidP="00F67C4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2027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EB086A9" w14:textId="1339589A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52AEB7F" w14:textId="5FC0A015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A992267" w14:textId="157C20E1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FC9BD42" w14:textId="4219C0F2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96E5FC6" w14:textId="6CFCA12A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A5CFDC1" w14:textId="01F02ED3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32061405" w14:textId="39C1B611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61976FA8" w14:textId="5D39F667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0F9D19BB" w14:textId="30308B2E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F67C4E" w:rsidRPr="00201F47" w14:paraId="6F57213A" w14:textId="4BA56C07" w:rsidTr="00201F47">
        <w:trPr>
          <w:trHeight w:val="397"/>
          <w:jc w:val="center"/>
        </w:trPr>
        <w:tc>
          <w:tcPr>
            <w:tcW w:w="2126" w:type="dxa"/>
            <w:vMerge/>
            <w:shd w:val="clear" w:color="auto" w:fill="auto"/>
            <w:hideMark/>
          </w:tcPr>
          <w:p w14:paraId="09E612A0" w14:textId="77777777" w:rsidR="00F67C4E" w:rsidRPr="00201F47" w:rsidRDefault="00F67C4E" w:rsidP="00F67C4E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5A6541A4" w14:textId="6ABCF9A1" w:rsidR="00F67C4E" w:rsidRPr="00201F47" w:rsidRDefault="00F67C4E" w:rsidP="00F67C4E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Nové omítky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9940F49" w14:textId="4224118C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3 000 000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7D10026E" w14:textId="3C0CA793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2 550 000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01B5423" w14:textId="4C859755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562" w:type="dxa"/>
            <w:vAlign w:val="center"/>
          </w:tcPr>
          <w:p w14:paraId="23F0A7A2" w14:textId="3C0B650E" w:rsidR="00F67C4E" w:rsidRPr="00201F47" w:rsidRDefault="00F67C4E" w:rsidP="00F67C4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2027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A5EF615" w14:textId="1191C6D3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8133AED" w14:textId="333F008F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4C871E3" w14:textId="493BC91C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8C5D87F" w14:textId="14D4D550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90F6179" w14:textId="06A0D545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E1B108E" w14:textId="3D086833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2217360F" w14:textId="34351ABC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5F89DA55" w14:textId="282823BC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68D527B2" w14:textId="512FF353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F67C4E" w:rsidRPr="00201F47" w14:paraId="24A8A99B" w14:textId="21C5116F" w:rsidTr="00201F47">
        <w:trPr>
          <w:trHeight w:val="397"/>
          <w:jc w:val="center"/>
        </w:trPr>
        <w:tc>
          <w:tcPr>
            <w:tcW w:w="2126" w:type="dxa"/>
            <w:vMerge/>
            <w:shd w:val="clear" w:color="auto" w:fill="auto"/>
            <w:hideMark/>
          </w:tcPr>
          <w:p w14:paraId="2FE1BDBD" w14:textId="77777777" w:rsidR="00F67C4E" w:rsidRPr="00201F47" w:rsidRDefault="00F67C4E" w:rsidP="00F67C4E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0238CF82" w14:textId="3DACCD7A" w:rsidR="00F67C4E" w:rsidRPr="00201F47" w:rsidRDefault="00F67C4E" w:rsidP="00F67C4E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Vybudování vnitřní konektivity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87D6B84" w14:textId="52F92CC5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1 000 000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6FF59782" w14:textId="36B128CD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850 000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E92971F" w14:textId="45771CEF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562" w:type="dxa"/>
            <w:vAlign w:val="center"/>
          </w:tcPr>
          <w:p w14:paraId="05C1EC4B" w14:textId="059DDC36" w:rsidR="00F67C4E" w:rsidRPr="00201F47" w:rsidRDefault="00F67C4E" w:rsidP="00F67C4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2027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43FB06C" w14:textId="216E3643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A6003A3" w14:textId="3C4D36CB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0786D57" w14:textId="08F8AA48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7077673" w14:textId="6565823F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457FD6F" w14:textId="5037BF38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EA25521" w14:textId="401D55D9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507E66CA" w14:textId="22B74021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7F1FC868" w14:textId="5E3D5456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44425105" w14:textId="3937B68E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</w:tr>
      <w:tr w:rsidR="00F67C4E" w:rsidRPr="00201F47" w14:paraId="54AE01EB" w14:textId="01F7AA49" w:rsidTr="00201F47">
        <w:trPr>
          <w:trHeight w:val="397"/>
          <w:jc w:val="center"/>
        </w:trPr>
        <w:tc>
          <w:tcPr>
            <w:tcW w:w="2126" w:type="dxa"/>
            <w:vMerge/>
            <w:shd w:val="clear" w:color="auto" w:fill="auto"/>
          </w:tcPr>
          <w:p w14:paraId="757F783F" w14:textId="77777777" w:rsidR="00F67C4E" w:rsidRPr="00201F47" w:rsidRDefault="00F67C4E" w:rsidP="00F67C4E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3634FA08" w14:textId="06C20D97" w:rsidR="00F67C4E" w:rsidRPr="00201F47" w:rsidRDefault="00F67C4E" w:rsidP="00F67C4E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Rekonstrukce vstupních prostor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968C32C" w14:textId="6122F7A5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5 000 000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27A600B7" w14:textId="6C6EBDED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4 250 000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31446A7" w14:textId="6F7916D2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562" w:type="dxa"/>
            <w:vAlign w:val="center"/>
          </w:tcPr>
          <w:p w14:paraId="445AEDFE" w14:textId="136D5B85" w:rsidR="00F67C4E" w:rsidRPr="00201F47" w:rsidRDefault="00F67C4E" w:rsidP="00F67C4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2027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8BB69D7" w14:textId="32419309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8D84243" w14:textId="173C30EF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B72C00E" w14:textId="2C7805DB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C3ED060" w14:textId="7E1CDF1C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0CCACF3" w14:textId="3311C143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71390FD" w14:textId="0ABB7E1F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02AB89EE" w14:textId="5E3530AB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31C778DD" w14:textId="3BC7235B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6F0D3F53" w14:textId="7428678F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F67C4E" w:rsidRPr="00201F47" w14:paraId="5A22C731" w14:textId="77777777" w:rsidTr="00201F47">
        <w:trPr>
          <w:trHeight w:val="397"/>
          <w:jc w:val="center"/>
        </w:trPr>
        <w:tc>
          <w:tcPr>
            <w:tcW w:w="2126" w:type="dxa"/>
            <w:vMerge/>
            <w:shd w:val="clear" w:color="auto" w:fill="auto"/>
          </w:tcPr>
          <w:p w14:paraId="1D63E86B" w14:textId="77777777" w:rsidR="00F67C4E" w:rsidRPr="00201F47" w:rsidRDefault="00F67C4E" w:rsidP="00F67C4E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1CD81A74" w14:textId="7856DED4" w:rsidR="00F67C4E" w:rsidRPr="00201F47" w:rsidRDefault="00F67C4E" w:rsidP="00F67C4E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Revitalizace zahrady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97B95DB" w14:textId="7278ECAD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3 000 000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0530B181" w14:textId="77946BD0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2 550 000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8164528" w14:textId="13F903CD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562" w:type="dxa"/>
            <w:vAlign w:val="center"/>
          </w:tcPr>
          <w:p w14:paraId="2A13C7EF" w14:textId="53137F0D" w:rsidR="00F67C4E" w:rsidRPr="00201F47" w:rsidRDefault="00F67C4E" w:rsidP="00F67C4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2027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967D836" w14:textId="03D3425B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FDE70CD" w14:textId="14263CE6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39A3281" w14:textId="4F2839F2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D904406" w14:textId="246979C3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28E66C2" w14:textId="73CA952F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C08EC62" w14:textId="0C9659A2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1D611F28" w14:textId="4019DC05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31F4F3CF" w14:textId="041BC8FB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1D3A2178" w14:textId="6B15626C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F67C4E" w:rsidRPr="00201F47" w14:paraId="36E384DB" w14:textId="77777777" w:rsidTr="00201F47">
        <w:trPr>
          <w:trHeight w:val="397"/>
          <w:jc w:val="center"/>
        </w:trPr>
        <w:tc>
          <w:tcPr>
            <w:tcW w:w="2126" w:type="dxa"/>
            <w:vMerge/>
            <w:shd w:val="clear" w:color="auto" w:fill="auto"/>
          </w:tcPr>
          <w:p w14:paraId="03409166" w14:textId="77777777" w:rsidR="00F67C4E" w:rsidRPr="00201F47" w:rsidRDefault="00F67C4E" w:rsidP="00F67C4E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5F16AD6D" w14:textId="5BCE81D6" w:rsidR="00F67C4E" w:rsidRPr="00201F47" w:rsidRDefault="00F67C4E" w:rsidP="00F67C4E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Modernizace žákovské kuchyňky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408115C" w14:textId="4406A8BF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448EA9F9" w14:textId="4BD18614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1 700 000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01B8E19" w14:textId="401190C5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562" w:type="dxa"/>
            <w:vAlign w:val="center"/>
          </w:tcPr>
          <w:p w14:paraId="4F15685D" w14:textId="7CEBB7CB" w:rsidR="00F67C4E" w:rsidRPr="00201F47" w:rsidRDefault="00F67C4E" w:rsidP="00F67C4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2027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C272A5A" w14:textId="10C76170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5908D4B" w14:textId="143F4796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58964D7" w14:textId="4805B9A4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2EE69D7" w14:textId="54A02167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F5F3FDC" w14:textId="70CE5DB2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421C433" w14:textId="2C14944B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6E7093DE" w14:textId="3D4DE7B2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6FE5A674" w14:textId="51DC38A7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582FA541" w14:textId="395A30CC" w:rsidR="00F67C4E" w:rsidRPr="00201F47" w:rsidRDefault="00F67C4E" w:rsidP="00F67C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ED3139" w:rsidRPr="00201F47" w14:paraId="7552E52B" w14:textId="77777777" w:rsidTr="00201F47">
        <w:trPr>
          <w:trHeight w:val="397"/>
          <w:jc w:val="center"/>
        </w:trPr>
        <w:tc>
          <w:tcPr>
            <w:tcW w:w="2126" w:type="dxa"/>
            <w:vMerge/>
            <w:shd w:val="clear" w:color="auto" w:fill="auto"/>
          </w:tcPr>
          <w:p w14:paraId="516CA205" w14:textId="77777777" w:rsidR="00ED3139" w:rsidRPr="00201F47" w:rsidRDefault="00ED3139" w:rsidP="00ED3139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4F907933" w14:textId="548C6BA2" w:rsidR="00ED3139" w:rsidRPr="00201F47" w:rsidRDefault="00DB3902" w:rsidP="00ED313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 xml:space="preserve">Stavební úpravy ve ŠJ se zázemím </w:t>
            </w:r>
            <w:r w:rsidR="00423D27">
              <w:rPr>
                <w:rFonts w:cs="Calibri"/>
                <w:color w:val="000000"/>
                <w:sz w:val="18"/>
                <w:szCs w:val="18"/>
              </w:rPr>
              <w:t>a</w:t>
            </w:r>
            <w:r w:rsidRPr="00201F47">
              <w:rPr>
                <w:rFonts w:cs="Calibri"/>
                <w:color w:val="000000"/>
                <w:sz w:val="18"/>
                <w:szCs w:val="18"/>
              </w:rPr>
              <w:t xml:space="preserve"> sklepními prostory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4867C21" w14:textId="15177CAC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15 000 000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6654FFB0" w14:textId="41168EA7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12 750 000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5E1ECF6" w14:textId="196B710A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562" w:type="dxa"/>
            <w:vAlign w:val="center"/>
          </w:tcPr>
          <w:p w14:paraId="6C662C1F" w14:textId="49DC5457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2027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74C7408" w14:textId="249C60ED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B0C2881" w14:textId="1E3F3D57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C7AAF48" w14:textId="7B20F2E4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9A355DD" w14:textId="3A130F30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A21F107" w14:textId="083A6FBF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328690B" w14:textId="44DD948E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00529A20" w14:textId="0398DED6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7BEF69E7" w14:textId="1AA963A7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2ABED089" w14:textId="6F60C213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ED3139" w:rsidRPr="00201F47" w14:paraId="3EF1B4B0" w14:textId="77777777" w:rsidTr="00201F47">
        <w:trPr>
          <w:trHeight w:val="397"/>
          <w:jc w:val="center"/>
        </w:trPr>
        <w:tc>
          <w:tcPr>
            <w:tcW w:w="2126" w:type="dxa"/>
            <w:vMerge/>
            <w:shd w:val="clear" w:color="auto" w:fill="auto"/>
          </w:tcPr>
          <w:p w14:paraId="082E94D1" w14:textId="77777777" w:rsidR="00ED3139" w:rsidRPr="00201F47" w:rsidRDefault="00ED3139" w:rsidP="00ED3139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7E0FC281" w14:textId="6E024CE2" w:rsidR="00ED3139" w:rsidRPr="00201F47" w:rsidRDefault="00ED3139" w:rsidP="00ED313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 xml:space="preserve">Oprava omítek a obložení na chodbách </w:t>
            </w:r>
            <w:r w:rsidRPr="00201F47">
              <w:rPr>
                <w:rFonts w:cs="Calibri"/>
                <w:color w:val="000000"/>
                <w:sz w:val="18"/>
                <w:szCs w:val="18"/>
              </w:rPr>
              <w:br/>
              <w:t>ZŠ, ŠD, ŠJ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DA5D1FD" w14:textId="694C6F36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10 000 000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1D75ABF5" w14:textId="34536739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8 500 000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6528FB3" w14:textId="7EABD22A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562" w:type="dxa"/>
            <w:vAlign w:val="center"/>
          </w:tcPr>
          <w:p w14:paraId="6AA0DE99" w14:textId="20AA9B02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2027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85F9A9F" w14:textId="4C09580B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6BBA260" w14:textId="1D83804E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75103D5" w14:textId="58DDEFCD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A0CDCBE" w14:textId="55455F8B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A7D411C" w14:textId="616F29B1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237B213" w14:textId="009F4F1C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5DB77A1D" w14:textId="7AAA968C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62D48413" w14:textId="7D5E6D98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0DDBA911" w14:textId="2A9F6BD0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D04272" w:rsidRPr="00201F47" w14:paraId="6A66C6C4" w14:textId="77777777" w:rsidTr="00201F47">
        <w:trPr>
          <w:trHeight w:val="397"/>
          <w:jc w:val="center"/>
        </w:trPr>
        <w:tc>
          <w:tcPr>
            <w:tcW w:w="2126" w:type="dxa"/>
            <w:vMerge/>
            <w:shd w:val="clear" w:color="auto" w:fill="auto"/>
          </w:tcPr>
          <w:p w14:paraId="2B12F5FA" w14:textId="77777777" w:rsidR="00D04272" w:rsidRPr="00201F47" w:rsidRDefault="00D04272" w:rsidP="00D04272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11734E37" w14:textId="2A09FA4C" w:rsidR="00D04272" w:rsidRPr="00201F47" w:rsidRDefault="00D04272" w:rsidP="00D04272">
            <w:pPr>
              <w:spacing w:after="0" w:line="240" w:lineRule="auto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 xml:space="preserve">Rekonstrukce tělocvičny se zázemím a kabinetu TV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F8C5805" w14:textId="49720A38" w:rsidR="00D04272" w:rsidRPr="00201F47" w:rsidRDefault="00D04272" w:rsidP="00D04272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5 000 000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16196899" w14:textId="36FEF23E" w:rsidR="00D04272" w:rsidRPr="00201F47" w:rsidRDefault="00D04272" w:rsidP="00D04272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4 250 000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7CE7292" w14:textId="6D9FFD93" w:rsidR="00D04272" w:rsidRPr="00201F47" w:rsidRDefault="00D04272" w:rsidP="00D04272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2025</w:t>
            </w:r>
          </w:p>
        </w:tc>
        <w:tc>
          <w:tcPr>
            <w:tcW w:w="562" w:type="dxa"/>
            <w:vAlign w:val="center"/>
          </w:tcPr>
          <w:p w14:paraId="6727DF64" w14:textId="2DCFF46D" w:rsidR="00D04272" w:rsidRPr="00201F47" w:rsidRDefault="00D04272" w:rsidP="00D04272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2028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60E45B2" w14:textId="0CB20A0D" w:rsidR="00D04272" w:rsidRPr="00201F47" w:rsidRDefault="00D04272" w:rsidP="00D04272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C94A4C5" w14:textId="7E8C57C9" w:rsidR="00D04272" w:rsidRPr="00201F47" w:rsidRDefault="00D04272" w:rsidP="00D04272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 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D81CAA6" w14:textId="424088F8" w:rsidR="00D04272" w:rsidRPr="00201F47" w:rsidRDefault="00D04272" w:rsidP="00D04272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 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747F4CE" w14:textId="0856B338" w:rsidR="00D04272" w:rsidRPr="00201F47" w:rsidRDefault="00D04272" w:rsidP="00D04272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 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E876D03" w14:textId="2CC7237E" w:rsidR="00D04272" w:rsidRPr="00201F47" w:rsidRDefault="00D04272" w:rsidP="00D04272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C6DCE54" w14:textId="7112A295" w:rsidR="00D04272" w:rsidRPr="00201F47" w:rsidRDefault="00D04272" w:rsidP="00D04272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 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3B9135DF" w14:textId="1BF00CA5" w:rsidR="00D04272" w:rsidRPr="00201F47" w:rsidRDefault="00D04272" w:rsidP="00D04272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 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4CCC7F2F" w14:textId="27016874" w:rsidR="00D04272" w:rsidRPr="00201F47" w:rsidRDefault="00D04272" w:rsidP="00D04272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 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5C37F960" w14:textId="2F603912" w:rsidR="00D04272" w:rsidRPr="00201F47" w:rsidRDefault="00D04272" w:rsidP="00D04272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</w:tr>
      <w:tr w:rsidR="00D04272" w:rsidRPr="00201F47" w14:paraId="22CF3C08" w14:textId="77777777" w:rsidTr="00201F47">
        <w:trPr>
          <w:trHeight w:val="397"/>
          <w:jc w:val="center"/>
        </w:trPr>
        <w:tc>
          <w:tcPr>
            <w:tcW w:w="2126" w:type="dxa"/>
            <w:vMerge/>
            <w:shd w:val="clear" w:color="auto" w:fill="auto"/>
          </w:tcPr>
          <w:p w14:paraId="6E100A96" w14:textId="77777777" w:rsidR="00D04272" w:rsidRPr="00201F47" w:rsidRDefault="00D04272" w:rsidP="00D04272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7873089C" w14:textId="0487734C" w:rsidR="00D04272" w:rsidRPr="00201F47" w:rsidRDefault="00D04272" w:rsidP="00D04272">
            <w:pPr>
              <w:spacing w:after="0" w:line="240" w:lineRule="auto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Obnova učeben kmenových tříd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01E4D11" w14:textId="4EEB470B" w:rsidR="00D04272" w:rsidRPr="00201F47" w:rsidRDefault="00D04272" w:rsidP="00D04272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15 000 000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557F83E1" w14:textId="331152DB" w:rsidR="00D04272" w:rsidRPr="00201F47" w:rsidRDefault="00D04272" w:rsidP="00D04272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12 750 000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7F32E93" w14:textId="3AA45794" w:rsidR="00D04272" w:rsidRPr="00201F47" w:rsidRDefault="00D04272" w:rsidP="00D04272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2025</w:t>
            </w:r>
          </w:p>
        </w:tc>
        <w:tc>
          <w:tcPr>
            <w:tcW w:w="562" w:type="dxa"/>
            <w:vAlign w:val="center"/>
          </w:tcPr>
          <w:p w14:paraId="6A73F846" w14:textId="4DC08F33" w:rsidR="00D04272" w:rsidRPr="00201F47" w:rsidRDefault="00D04272" w:rsidP="00D04272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2028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74E7D17" w14:textId="50949D13" w:rsidR="00D04272" w:rsidRPr="00201F47" w:rsidRDefault="00D04272" w:rsidP="00D04272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921C454" w14:textId="6650FDA1" w:rsidR="00D04272" w:rsidRPr="00201F47" w:rsidRDefault="00D04272" w:rsidP="00D04272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 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F75B6B7" w14:textId="5BEC322E" w:rsidR="00D04272" w:rsidRPr="00201F47" w:rsidRDefault="00D04272" w:rsidP="00D04272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 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1EF490B" w14:textId="3E5A52CE" w:rsidR="00D04272" w:rsidRPr="00201F47" w:rsidRDefault="00D04272" w:rsidP="00D04272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 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3D21E89" w14:textId="4D8D7583" w:rsidR="00D04272" w:rsidRPr="00201F47" w:rsidRDefault="00D04272" w:rsidP="00D04272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EEA4B0F" w14:textId="36C4426E" w:rsidR="00D04272" w:rsidRPr="00201F47" w:rsidRDefault="00D04272" w:rsidP="00D04272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4D4E3765" w14:textId="6E3B4B92" w:rsidR="00D04272" w:rsidRPr="00201F47" w:rsidRDefault="00D04272" w:rsidP="00D04272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 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4CAFF954" w14:textId="698279F5" w:rsidR="00D04272" w:rsidRPr="00201F47" w:rsidRDefault="00D04272" w:rsidP="00D04272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 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15FCEAFA" w14:textId="4ECF4207" w:rsidR="00D04272" w:rsidRPr="00201F47" w:rsidRDefault="00D04272" w:rsidP="00D04272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 </w:t>
            </w:r>
          </w:p>
        </w:tc>
      </w:tr>
      <w:tr w:rsidR="00ED3139" w:rsidRPr="00201F47" w14:paraId="5DD298EE" w14:textId="08E808D4" w:rsidTr="00201F47">
        <w:trPr>
          <w:trHeight w:val="397"/>
          <w:jc w:val="center"/>
        </w:trPr>
        <w:tc>
          <w:tcPr>
            <w:tcW w:w="2126" w:type="dxa"/>
            <w:vMerge w:val="restart"/>
            <w:shd w:val="clear" w:color="auto" w:fill="auto"/>
          </w:tcPr>
          <w:p w14:paraId="129D2B93" w14:textId="7EE2A501" w:rsidR="00ED3139" w:rsidRPr="00201F47" w:rsidRDefault="00ED3139" w:rsidP="00ED3139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201F47">
              <w:rPr>
                <w:rFonts w:eastAsia="Times New Roman" w:cs="Calibri"/>
                <w:b/>
                <w:sz w:val="18"/>
                <w:szCs w:val="18"/>
                <w:lang w:eastAsia="cs-CZ"/>
              </w:rPr>
              <w:t xml:space="preserve">Základní škola </w:t>
            </w:r>
            <w:r w:rsidR="00EA58E8">
              <w:rPr>
                <w:rFonts w:eastAsia="Times New Roman" w:cs="Calibri"/>
                <w:b/>
                <w:sz w:val="18"/>
                <w:szCs w:val="18"/>
                <w:lang w:eastAsia="cs-CZ"/>
              </w:rPr>
              <w:br/>
            </w:r>
            <w:r w:rsidRPr="00201F47">
              <w:rPr>
                <w:rFonts w:eastAsia="Times New Roman" w:cs="Calibri"/>
                <w:b/>
                <w:sz w:val="18"/>
                <w:szCs w:val="18"/>
                <w:lang w:eastAsia="cs-CZ"/>
              </w:rPr>
              <w:t>a Mateřská škola Písečná u Jeseníku, příspěvková organizace</w:t>
            </w:r>
          </w:p>
        </w:tc>
        <w:tc>
          <w:tcPr>
            <w:tcW w:w="4106" w:type="dxa"/>
            <w:shd w:val="clear" w:color="auto" w:fill="auto"/>
            <w:vAlign w:val="center"/>
          </w:tcPr>
          <w:p w14:paraId="329D5D1A" w14:textId="561EB2CF" w:rsidR="00ED3139" w:rsidRPr="00201F47" w:rsidRDefault="00ED3139" w:rsidP="00ED313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Rekonstrukce budovy ZŠ Písečná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A0978D9" w14:textId="0AC79D69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15 000 000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423EC346" w14:textId="24208E3F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12 750 000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86E04D5" w14:textId="195E1459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562" w:type="dxa"/>
            <w:vAlign w:val="center"/>
          </w:tcPr>
          <w:p w14:paraId="295305AF" w14:textId="1FDA6A5E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824A36F" w14:textId="376AA009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09EA59A" w14:textId="22C90BB2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143DB57" w14:textId="442B27A5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3425CA4" w14:textId="060513B2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3E8D6B9" w14:textId="7561103B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6823FB3" w14:textId="7220A8AA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0FB75147" w14:textId="3E5A65B4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2342F4BD" w14:textId="6CD44F57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0E51E9BF" w14:textId="6E02BC29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ED3139" w:rsidRPr="00201F47" w14:paraId="471F7CA5" w14:textId="5AC59592" w:rsidTr="00201F47">
        <w:trPr>
          <w:trHeight w:val="397"/>
          <w:jc w:val="center"/>
        </w:trPr>
        <w:tc>
          <w:tcPr>
            <w:tcW w:w="2126" w:type="dxa"/>
            <w:vMerge/>
            <w:shd w:val="clear" w:color="auto" w:fill="auto"/>
          </w:tcPr>
          <w:p w14:paraId="7341D9AB" w14:textId="77777777" w:rsidR="00ED3139" w:rsidRPr="00201F47" w:rsidRDefault="00ED3139" w:rsidP="00ED3139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404874F3" w14:textId="0FB4DF1F" w:rsidR="00ED3139" w:rsidRPr="00201F47" w:rsidRDefault="00ED3139" w:rsidP="00ED3139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 xml:space="preserve">Učebna pro odbornou výchovu </w:t>
            </w:r>
            <w:r w:rsidR="00D62312" w:rsidRPr="00201F47">
              <w:rPr>
                <w:rFonts w:cs="Calibri"/>
                <w:color w:val="000000"/>
                <w:sz w:val="18"/>
                <w:szCs w:val="18"/>
              </w:rPr>
              <w:br/>
            </w:r>
            <w:r w:rsidRPr="00201F47">
              <w:rPr>
                <w:rFonts w:cs="Calibri"/>
                <w:color w:val="000000"/>
                <w:sz w:val="18"/>
                <w:szCs w:val="18"/>
              </w:rPr>
              <w:t>a vzdělávání včetně zázemí pro výuku (kabinety)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6BB639F" w14:textId="4B435372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10 000 000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3E2490F9" w14:textId="1FA4CC83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8 500 000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DE9A054" w14:textId="7B665415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562" w:type="dxa"/>
            <w:vAlign w:val="center"/>
          </w:tcPr>
          <w:p w14:paraId="37BF44B4" w14:textId="715CDCB1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B45E70E" w14:textId="7E1E22CF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3BDB265" w14:textId="2CBE9B99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F7189E8" w14:textId="23619DC6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1C4727A" w14:textId="6F946000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868B36D" w14:textId="2A33E320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3B80EE1" w14:textId="6D8C5A15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04E70BE0" w14:textId="1CF07AEB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3EDCB579" w14:textId="64B11A48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2B0D7B4F" w14:textId="2D9062E6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AD0A82" w:rsidRPr="00201F47" w14:paraId="623BDEB0" w14:textId="1DEB5CE3" w:rsidTr="00201F47">
        <w:trPr>
          <w:trHeight w:val="340"/>
          <w:jc w:val="center"/>
        </w:trPr>
        <w:tc>
          <w:tcPr>
            <w:tcW w:w="2126" w:type="dxa"/>
            <w:vMerge w:val="restart"/>
            <w:shd w:val="clear" w:color="auto" w:fill="auto"/>
            <w:hideMark/>
          </w:tcPr>
          <w:p w14:paraId="78FA54B2" w14:textId="6F9FDAE0" w:rsidR="00AD0A82" w:rsidRPr="00201F47" w:rsidRDefault="00AD0A82" w:rsidP="00AD0A82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201F47">
              <w:rPr>
                <w:rFonts w:eastAsia="Times New Roman" w:cs="Calibri"/>
                <w:b/>
                <w:sz w:val="18"/>
                <w:szCs w:val="18"/>
                <w:lang w:eastAsia="cs-CZ"/>
              </w:rPr>
              <w:t xml:space="preserve">Základní škola </w:t>
            </w:r>
            <w:r w:rsidR="00EA58E8">
              <w:rPr>
                <w:rFonts w:eastAsia="Times New Roman" w:cs="Calibri"/>
                <w:b/>
                <w:sz w:val="18"/>
                <w:szCs w:val="18"/>
                <w:lang w:eastAsia="cs-CZ"/>
              </w:rPr>
              <w:br/>
            </w:r>
            <w:r w:rsidRPr="00201F47">
              <w:rPr>
                <w:rFonts w:eastAsia="Times New Roman" w:cs="Calibri"/>
                <w:b/>
                <w:sz w:val="18"/>
                <w:szCs w:val="18"/>
                <w:lang w:eastAsia="cs-CZ"/>
              </w:rPr>
              <w:t xml:space="preserve">a Mateřská škola Skorošice, </w:t>
            </w:r>
            <w:r w:rsidR="00EA58E8">
              <w:rPr>
                <w:rFonts w:eastAsia="Times New Roman" w:cs="Calibri"/>
                <w:b/>
                <w:sz w:val="18"/>
                <w:szCs w:val="18"/>
                <w:lang w:eastAsia="cs-CZ"/>
              </w:rPr>
              <w:br/>
            </w:r>
            <w:r w:rsidRPr="00201F47">
              <w:rPr>
                <w:rFonts w:eastAsia="Times New Roman" w:cs="Calibri"/>
                <w:b/>
                <w:sz w:val="18"/>
                <w:szCs w:val="18"/>
                <w:lang w:eastAsia="cs-CZ"/>
              </w:rPr>
              <w:t>příspěvková organizace</w:t>
            </w:r>
          </w:p>
        </w:tc>
        <w:tc>
          <w:tcPr>
            <w:tcW w:w="4106" w:type="dxa"/>
            <w:shd w:val="clear" w:color="auto" w:fill="auto"/>
            <w:vAlign w:val="center"/>
          </w:tcPr>
          <w:p w14:paraId="3690185E" w14:textId="4487CBC6" w:rsidR="00AD0A82" w:rsidRPr="00201F47" w:rsidRDefault="00AD0A82" w:rsidP="00AD0A82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Rekonstrukce půdních prostor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103909C" w14:textId="64A7F408" w:rsidR="00AD0A82" w:rsidRPr="00201F47" w:rsidRDefault="00AD0A82" w:rsidP="00AD0A8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6 000 000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32F6B2F1" w14:textId="1C331157" w:rsidR="00AD0A82" w:rsidRPr="00201F47" w:rsidRDefault="00AD0A82" w:rsidP="00AD0A82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5 100 000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0CF8EEF" w14:textId="5597445B" w:rsidR="00AD0A82" w:rsidRPr="00201F47" w:rsidRDefault="00AD0A82" w:rsidP="00AD0A82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2025</w:t>
            </w:r>
          </w:p>
        </w:tc>
        <w:tc>
          <w:tcPr>
            <w:tcW w:w="562" w:type="dxa"/>
            <w:vAlign w:val="center"/>
          </w:tcPr>
          <w:p w14:paraId="19C6A285" w14:textId="7FBB92E3" w:rsidR="00AD0A82" w:rsidRPr="00201F47" w:rsidRDefault="00AD0A82" w:rsidP="00AD0A82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2030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F00C41F" w14:textId="4D9C2A2D" w:rsidR="00AD0A82" w:rsidRPr="00201F47" w:rsidRDefault="00AD0A82" w:rsidP="00AD0A8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B70BB6B" w14:textId="6AEB2EE6" w:rsidR="00AD0A82" w:rsidRPr="00201F47" w:rsidRDefault="00AD0A82" w:rsidP="00AD0A8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ED2CFC2" w14:textId="6BBDC816" w:rsidR="00AD0A82" w:rsidRPr="00201F47" w:rsidRDefault="00AD0A82" w:rsidP="00AD0A8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8794827" w14:textId="434EC966" w:rsidR="00AD0A82" w:rsidRPr="00201F47" w:rsidRDefault="00AD0A82" w:rsidP="00AD0A8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FD1D19D" w14:textId="1A13809E" w:rsidR="00AD0A82" w:rsidRPr="00201F47" w:rsidRDefault="00AD0A82" w:rsidP="00AD0A8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F635EE2" w14:textId="3FB37DAC" w:rsidR="00AD0A82" w:rsidRPr="00201F47" w:rsidRDefault="00AD0A82" w:rsidP="00AD0A8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73776178" w14:textId="7DC70A71" w:rsidR="00AD0A82" w:rsidRPr="00201F47" w:rsidRDefault="00AD0A82" w:rsidP="00AD0A8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34D5B52A" w14:textId="10137C9F" w:rsidR="00AD0A82" w:rsidRPr="00201F47" w:rsidRDefault="00AD0A82" w:rsidP="00AD0A8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2CFF3AE8" w14:textId="6B73A35A" w:rsidR="00AD0A82" w:rsidRPr="00201F47" w:rsidRDefault="00AD0A82" w:rsidP="00AD0A8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</w:tr>
      <w:tr w:rsidR="00AD0A82" w:rsidRPr="00201F47" w14:paraId="1A94DBF5" w14:textId="77777777" w:rsidTr="00201F47">
        <w:trPr>
          <w:trHeight w:val="340"/>
          <w:jc w:val="center"/>
        </w:trPr>
        <w:tc>
          <w:tcPr>
            <w:tcW w:w="2126" w:type="dxa"/>
            <w:vMerge/>
            <w:shd w:val="clear" w:color="auto" w:fill="auto"/>
          </w:tcPr>
          <w:p w14:paraId="10C42612" w14:textId="77777777" w:rsidR="00AD0A82" w:rsidRPr="00201F47" w:rsidRDefault="00AD0A82" w:rsidP="00AD0A82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4FF52BC6" w14:textId="28A14DE9" w:rsidR="00AD0A82" w:rsidRPr="00201F47" w:rsidRDefault="00AD0A82" w:rsidP="00AD0A82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Rekonstrukce tříd a sociálních zařízení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B9D1D5B" w14:textId="4E4EAD3A" w:rsidR="00AD0A82" w:rsidRPr="00201F47" w:rsidRDefault="00AD0A82" w:rsidP="00AD0A82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5 000 000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257BD80B" w14:textId="3B587BE3" w:rsidR="00AD0A82" w:rsidRPr="00201F47" w:rsidRDefault="00AD0A82" w:rsidP="00AD0A82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4 250 000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B1BE960" w14:textId="274D3A2E" w:rsidR="00AD0A82" w:rsidRPr="00201F47" w:rsidRDefault="00AD0A82" w:rsidP="00AD0A82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2025</w:t>
            </w:r>
          </w:p>
        </w:tc>
        <w:tc>
          <w:tcPr>
            <w:tcW w:w="562" w:type="dxa"/>
            <w:vAlign w:val="center"/>
          </w:tcPr>
          <w:p w14:paraId="18D4D760" w14:textId="0213C423" w:rsidR="00AD0A82" w:rsidRPr="00201F47" w:rsidRDefault="00AD0A82" w:rsidP="00AD0A82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2030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8574D00" w14:textId="71647809" w:rsidR="00AD0A82" w:rsidRPr="00201F47" w:rsidRDefault="00AD0A82" w:rsidP="00AD0A82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831CBA6" w14:textId="365DD500" w:rsidR="00AD0A82" w:rsidRPr="00201F47" w:rsidRDefault="00AD0A82" w:rsidP="00AD0A82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95E6030" w14:textId="48C131D9" w:rsidR="00AD0A82" w:rsidRPr="00201F47" w:rsidRDefault="00AD0A82" w:rsidP="00AD0A82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49D1D2E" w14:textId="36A22B4C" w:rsidR="00AD0A82" w:rsidRPr="00201F47" w:rsidRDefault="00AD0A82" w:rsidP="00AD0A82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A753E6A" w14:textId="0663D7CF" w:rsidR="00AD0A82" w:rsidRPr="00201F47" w:rsidRDefault="00AD0A82" w:rsidP="00AD0A82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EE80DAC" w14:textId="3F5AC178" w:rsidR="00AD0A82" w:rsidRPr="00201F47" w:rsidRDefault="00AD0A82" w:rsidP="00AD0A82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37615CEC" w14:textId="17BCE4F3" w:rsidR="00AD0A82" w:rsidRPr="00201F47" w:rsidRDefault="00AD0A82" w:rsidP="00AD0A82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2D36909E" w14:textId="44A7F546" w:rsidR="00AD0A82" w:rsidRPr="00201F47" w:rsidRDefault="00AD0A82" w:rsidP="00AD0A82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2156D0CC" w14:textId="7A7964B4" w:rsidR="00AD0A82" w:rsidRPr="00201F47" w:rsidRDefault="00AD0A82" w:rsidP="00AD0A82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</w:tr>
      <w:tr w:rsidR="00AD0A82" w:rsidRPr="00201F47" w14:paraId="29DEA5C6" w14:textId="77777777" w:rsidTr="00201F47">
        <w:trPr>
          <w:trHeight w:val="340"/>
          <w:jc w:val="center"/>
        </w:trPr>
        <w:tc>
          <w:tcPr>
            <w:tcW w:w="2126" w:type="dxa"/>
            <w:vMerge/>
            <w:shd w:val="clear" w:color="auto" w:fill="auto"/>
          </w:tcPr>
          <w:p w14:paraId="4005F63C" w14:textId="77777777" w:rsidR="00AD0A82" w:rsidRPr="00201F47" w:rsidRDefault="00AD0A82" w:rsidP="00AD0A82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3FC423A7" w14:textId="4F36BB76" w:rsidR="00AD0A82" w:rsidRPr="00201F47" w:rsidRDefault="00AD0A82" w:rsidP="00AD0A82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Polytechnická učebna včetně kabinetu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2989EEC" w14:textId="1E194B46" w:rsidR="00AD0A82" w:rsidRPr="00201F47" w:rsidRDefault="00AD0A82" w:rsidP="00AD0A82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6 500 000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1415BB19" w14:textId="4B6975E6" w:rsidR="00AD0A82" w:rsidRPr="00201F47" w:rsidRDefault="00AD0A82" w:rsidP="00AD0A82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5 525 000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0B76F1F" w14:textId="0D6AF240" w:rsidR="00AD0A82" w:rsidRPr="00201F47" w:rsidRDefault="00AD0A82" w:rsidP="00AD0A82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2025</w:t>
            </w:r>
          </w:p>
        </w:tc>
        <w:tc>
          <w:tcPr>
            <w:tcW w:w="562" w:type="dxa"/>
            <w:vAlign w:val="center"/>
          </w:tcPr>
          <w:p w14:paraId="382EC537" w14:textId="4BDCE0E2" w:rsidR="00AD0A82" w:rsidRPr="00201F47" w:rsidRDefault="00AD0A82" w:rsidP="00AD0A82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2030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550975C" w14:textId="52BABB5A" w:rsidR="00AD0A82" w:rsidRPr="00201F47" w:rsidRDefault="00AD0A82" w:rsidP="00AD0A82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FCB9018" w14:textId="60B2509F" w:rsidR="00AD0A82" w:rsidRPr="00201F47" w:rsidRDefault="00AD0A82" w:rsidP="00AD0A82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F63C34F" w14:textId="33CBD74D" w:rsidR="00AD0A82" w:rsidRPr="00201F47" w:rsidRDefault="00AD0A82" w:rsidP="00AD0A82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1487854" w14:textId="2E0F8243" w:rsidR="00AD0A82" w:rsidRPr="00201F47" w:rsidRDefault="00AD0A82" w:rsidP="00AD0A82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43D050E" w14:textId="2404FD4A" w:rsidR="00AD0A82" w:rsidRPr="00201F47" w:rsidRDefault="00AD0A82" w:rsidP="00AD0A82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3F7E26B" w14:textId="6E75B528" w:rsidR="00AD0A82" w:rsidRPr="00201F47" w:rsidRDefault="00AD0A82" w:rsidP="00AD0A82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37B61849" w14:textId="34B39EFE" w:rsidR="00AD0A82" w:rsidRPr="00201F47" w:rsidRDefault="00AD0A82" w:rsidP="00AD0A82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5FCE7432" w14:textId="69E739A2" w:rsidR="00AD0A82" w:rsidRPr="00201F47" w:rsidRDefault="00AD0A82" w:rsidP="00AD0A82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0E4C8D8A" w14:textId="669AE101" w:rsidR="00AD0A82" w:rsidRPr="00201F47" w:rsidRDefault="00AD0A82" w:rsidP="00AD0A82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AD0A82" w:rsidRPr="00201F47" w14:paraId="2A6EDFFD" w14:textId="77777777" w:rsidTr="00201F47">
        <w:trPr>
          <w:trHeight w:val="340"/>
          <w:jc w:val="center"/>
        </w:trPr>
        <w:tc>
          <w:tcPr>
            <w:tcW w:w="2126" w:type="dxa"/>
            <w:vMerge/>
            <w:shd w:val="clear" w:color="auto" w:fill="auto"/>
          </w:tcPr>
          <w:p w14:paraId="56F73E4E" w14:textId="77777777" w:rsidR="00AD0A82" w:rsidRPr="00201F47" w:rsidRDefault="00AD0A82" w:rsidP="00AD0A82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661E0B01" w14:textId="01C27337" w:rsidR="00AD0A82" w:rsidRPr="00201F47" w:rsidRDefault="00AD0A82" w:rsidP="00AD0A82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Počítačová učebna včetně kabinetu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99908F2" w14:textId="5EB6C571" w:rsidR="00AD0A82" w:rsidRPr="00201F47" w:rsidRDefault="00AD0A82" w:rsidP="00AD0A82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5 000 000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6EF8EEBF" w14:textId="24C17757" w:rsidR="00AD0A82" w:rsidRPr="00201F47" w:rsidRDefault="00AD0A82" w:rsidP="00AD0A82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4 250 000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EEC167D" w14:textId="2A2560FC" w:rsidR="00AD0A82" w:rsidRPr="00201F47" w:rsidRDefault="00AD0A82" w:rsidP="00AD0A82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2025</w:t>
            </w:r>
          </w:p>
        </w:tc>
        <w:tc>
          <w:tcPr>
            <w:tcW w:w="562" w:type="dxa"/>
            <w:vAlign w:val="center"/>
          </w:tcPr>
          <w:p w14:paraId="2227920D" w14:textId="4E6F975C" w:rsidR="00AD0A82" w:rsidRPr="00201F47" w:rsidRDefault="00AD0A82" w:rsidP="00AD0A82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2030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31AD1FD" w14:textId="73413CBD" w:rsidR="00AD0A82" w:rsidRPr="00201F47" w:rsidRDefault="00AD0A82" w:rsidP="00AD0A82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6F6CBE0" w14:textId="28C40DDB" w:rsidR="00AD0A82" w:rsidRPr="00201F47" w:rsidRDefault="00AD0A82" w:rsidP="00AD0A82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4F8189C" w14:textId="04545351" w:rsidR="00AD0A82" w:rsidRPr="00201F47" w:rsidRDefault="00AD0A82" w:rsidP="00AD0A82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CD4D00C" w14:textId="320D0C37" w:rsidR="00AD0A82" w:rsidRPr="00201F47" w:rsidRDefault="00AD0A82" w:rsidP="00AD0A82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B3E18C0" w14:textId="399A5FE4" w:rsidR="00AD0A82" w:rsidRPr="00201F47" w:rsidRDefault="00AD0A82" w:rsidP="00AD0A82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8486705" w14:textId="725D735C" w:rsidR="00AD0A82" w:rsidRPr="00201F47" w:rsidRDefault="00AD0A82" w:rsidP="00AD0A82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0CA532E4" w14:textId="061F7FD8" w:rsidR="00AD0A82" w:rsidRPr="00201F47" w:rsidRDefault="00AD0A82" w:rsidP="00AD0A82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389E02E9" w14:textId="017838D8" w:rsidR="00AD0A82" w:rsidRPr="00201F47" w:rsidRDefault="00AD0A82" w:rsidP="00AD0A82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20E27352" w14:textId="7C2972DC" w:rsidR="00AD0A82" w:rsidRPr="00201F47" w:rsidRDefault="00AD0A82" w:rsidP="00AD0A82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AD0A82" w:rsidRPr="00201F47" w14:paraId="5AB72546" w14:textId="77777777" w:rsidTr="00201F47">
        <w:trPr>
          <w:trHeight w:val="340"/>
          <w:jc w:val="center"/>
        </w:trPr>
        <w:tc>
          <w:tcPr>
            <w:tcW w:w="2126" w:type="dxa"/>
            <w:vMerge/>
            <w:shd w:val="clear" w:color="auto" w:fill="auto"/>
          </w:tcPr>
          <w:p w14:paraId="60575501" w14:textId="77777777" w:rsidR="00AD0A82" w:rsidRPr="00201F47" w:rsidRDefault="00AD0A82" w:rsidP="00AD0A82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1164EBC5" w14:textId="1BCAB430" w:rsidR="00AD0A82" w:rsidRPr="00201F47" w:rsidRDefault="00AD0A82" w:rsidP="00AD0A82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Jazyková učebna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7B5A753" w14:textId="5D284B32" w:rsidR="00AD0A82" w:rsidRPr="00201F47" w:rsidRDefault="00AD0A82" w:rsidP="00AD0A82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6 000 000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3EE11549" w14:textId="6DD9AA7B" w:rsidR="00AD0A82" w:rsidRPr="00201F47" w:rsidRDefault="00AD0A82" w:rsidP="00AD0A82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5 100 000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BFA6E34" w14:textId="0C617BBC" w:rsidR="00AD0A82" w:rsidRPr="00201F47" w:rsidRDefault="00AD0A82" w:rsidP="00AD0A82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2025</w:t>
            </w:r>
          </w:p>
        </w:tc>
        <w:tc>
          <w:tcPr>
            <w:tcW w:w="562" w:type="dxa"/>
            <w:vAlign w:val="center"/>
          </w:tcPr>
          <w:p w14:paraId="3162B52E" w14:textId="008FC6EF" w:rsidR="00AD0A82" w:rsidRPr="00201F47" w:rsidRDefault="00AD0A82" w:rsidP="00AD0A82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2030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2CD7BF4" w14:textId="54C02B14" w:rsidR="00AD0A82" w:rsidRPr="00201F47" w:rsidRDefault="00AD0A82" w:rsidP="00AD0A82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0191C1B" w14:textId="6B418D3B" w:rsidR="00AD0A82" w:rsidRPr="00201F47" w:rsidRDefault="00AD0A82" w:rsidP="00AD0A82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E57F0D5" w14:textId="4CD41103" w:rsidR="00AD0A82" w:rsidRPr="00201F47" w:rsidRDefault="00AD0A82" w:rsidP="00AD0A82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EBED79E" w14:textId="7E9D6E3D" w:rsidR="00AD0A82" w:rsidRPr="00201F47" w:rsidRDefault="00AD0A82" w:rsidP="00AD0A82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A62CA19" w14:textId="789B054E" w:rsidR="00AD0A82" w:rsidRPr="00201F47" w:rsidRDefault="00AD0A82" w:rsidP="00AD0A82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AF00B1B" w14:textId="6E2777F2" w:rsidR="00AD0A82" w:rsidRPr="00201F47" w:rsidRDefault="00AD0A82" w:rsidP="00AD0A82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25E6E58C" w14:textId="7B316D6E" w:rsidR="00AD0A82" w:rsidRPr="00201F47" w:rsidRDefault="00AD0A82" w:rsidP="00AD0A82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2601046D" w14:textId="3240122B" w:rsidR="00AD0A82" w:rsidRPr="00201F47" w:rsidRDefault="00AD0A82" w:rsidP="00AD0A82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101397E7" w14:textId="5F05C32D" w:rsidR="00AD0A82" w:rsidRPr="00201F47" w:rsidRDefault="00AD0A82" w:rsidP="00AD0A82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AD0A82" w:rsidRPr="00201F47" w14:paraId="486A11AB" w14:textId="77777777" w:rsidTr="00201F47">
        <w:trPr>
          <w:trHeight w:val="340"/>
          <w:jc w:val="center"/>
        </w:trPr>
        <w:tc>
          <w:tcPr>
            <w:tcW w:w="2126" w:type="dxa"/>
            <w:vMerge/>
            <w:shd w:val="clear" w:color="auto" w:fill="auto"/>
          </w:tcPr>
          <w:p w14:paraId="24E0A67D" w14:textId="77777777" w:rsidR="00AD0A82" w:rsidRPr="00201F47" w:rsidRDefault="00AD0A82" w:rsidP="00AD0A82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595FD264" w14:textId="4A6F598D" w:rsidR="00AD0A82" w:rsidRPr="00201F47" w:rsidRDefault="00AD0A82" w:rsidP="00AD0A82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Konektivita školy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C172B68" w14:textId="7B1D8117" w:rsidR="00AD0A82" w:rsidRPr="00201F47" w:rsidRDefault="00AD0A82" w:rsidP="00AD0A82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5 000 000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2FE90FE5" w14:textId="35EE5734" w:rsidR="00AD0A82" w:rsidRPr="00201F47" w:rsidRDefault="00AD0A82" w:rsidP="00AD0A82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4 250 000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B13993D" w14:textId="7C476956" w:rsidR="00AD0A82" w:rsidRPr="00201F47" w:rsidRDefault="00AD0A82" w:rsidP="00AD0A82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2025</w:t>
            </w:r>
          </w:p>
        </w:tc>
        <w:tc>
          <w:tcPr>
            <w:tcW w:w="562" w:type="dxa"/>
            <w:vAlign w:val="center"/>
          </w:tcPr>
          <w:p w14:paraId="59EA72DB" w14:textId="6E706366" w:rsidR="00AD0A82" w:rsidRPr="00201F47" w:rsidRDefault="00AD0A82" w:rsidP="00AD0A82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2030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2451028" w14:textId="1787DFF8" w:rsidR="00AD0A82" w:rsidRPr="00201F47" w:rsidRDefault="00AD0A82" w:rsidP="00AD0A82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E8984C7" w14:textId="52A7EB49" w:rsidR="00AD0A82" w:rsidRPr="00201F47" w:rsidRDefault="00AD0A82" w:rsidP="00AD0A82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CB7B39C" w14:textId="0EFA2038" w:rsidR="00AD0A82" w:rsidRPr="00201F47" w:rsidRDefault="00AD0A82" w:rsidP="00AD0A82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E72687A" w14:textId="2CB2CFDF" w:rsidR="00AD0A82" w:rsidRPr="00201F47" w:rsidRDefault="00AD0A82" w:rsidP="00AD0A82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61ECD16" w14:textId="62DD7B72" w:rsidR="00AD0A82" w:rsidRPr="00201F47" w:rsidRDefault="00AD0A82" w:rsidP="00AD0A82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6AEAABF" w14:textId="65D5B1A8" w:rsidR="00AD0A82" w:rsidRPr="00201F47" w:rsidRDefault="00AD0A82" w:rsidP="00AD0A82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45D92EA3" w14:textId="520D73CA" w:rsidR="00AD0A82" w:rsidRPr="00201F47" w:rsidRDefault="00AD0A82" w:rsidP="00AD0A82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37DF0778" w14:textId="691FEC97" w:rsidR="00AD0A82" w:rsidRPr="00201F47" w:rsidRDefault="00AD0A82" w:rsidP="00AD0A82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022E61C9" w14:textId="08C43F64" w:rsidR="00AD0A82" w:rsidRPr="00201F47" w:rsidRDefault="00AD0A82" w:rsidP="00AD0A82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</w:tr>
      <w:tr w:rsidR="00AD0A82" w:rsidRPr="00201F47" w14:paraId="2DD27585" w14:textId="5001DB1A" w:rsidTr="00201F47">
        <w:trPr>
          <w:trHeight w:val="340"/>
          <w:jc w:val="center"/>
        </w:trPr>
        <w:tc>
          <w:tcPr>
            <w:tcW w:w="2126" w:type="dxa"/>
            <w:vMerge/>
            <w:shd w:val="clear" w:color="auto" w:fill="auto"/>
            <w:hideMark/>
          </w:tcPr>
          <w:p w14:paraId="2DDAF6EE" w14:textId="77777777" w:rsidR="00AD0A82" w:rsidRPr="00201F47" w:rsidRDefault="00AD0A82" w:rsidP="00AD0A82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443FDF01" w14:textId="0D21DAA1" w:rsidR="00AD0A82" w:rsidRPr="00201F47" w:rsidRDefault="00AD0A82" w:rsidP="00AD0A82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Družina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15AFB55" w14:textId="54FAE3F3" w:rsidR="00AD0A82" w:rsidRPr="00201F47" w:rsidRDefault="00AD0A82" w:rsidP="00AD0A82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13 000 000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312A47D7" w14:textId="1AAB0AB2" w:rsidR="00AD0A82" w:rsidRPr="00201F47" w:rsidRDefault="00AD0A82" w:rsidP="00AD0A82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11 050 000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A68E123" w14:textId="321AE613" w:rsidR="00AD0A82" w:rsidRPr="00201F47" w:rsidRDefault="00AD0A82" w:rsidP="00AD0A82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2025</w:t>
            </w:r>
          </w:p>
        </w:tc>
        <w:tc>
          <w:tcPr>
            <w:tcW w:w="562" w:type="dxa"/>
            <w:vAlign w:val="center"/>
          </w:tcPr>
          <w:p w14:paraId="10A89355" w14:textId="0F164324" w:rsidR="00AD0A82" w:rsidRPr="00201F47" w:rsidRDefault="00AD0A82" w:rsidP="00AD0A82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2030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2738268" w14:textId="63F7BDE6" w:rsidR="00AD0A82" w:rsidRPr="00201F47" w:rsidRDefault="00AD0A82" w:rsidP="00AD0A82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45EAAF9" w14:textId="69531B5E" w:rsidR="00AD0A82" w:rsidRPr="00201F47" w:rsidRDefault="00AD0A82" w:rsidP="00AD0A82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ED1C81B" w14:textId="2A92A8CF" w:rsidR="00AD0A82" w:rsidRPr="00201F47" w:rsidRDefault="00AD0A82" w:rsidP="00AD0A82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0F68FC0" w14:textId="074C278F" w:rsidR="00AD0A82" w:rsidRPr="00201F47" w:rsidRDefault="00AD0A82" w:rsidP="00AD0A82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DF5675B" w14:textId="15EA4D28" w:rsidR="00AD0A82" w:rsidRPr="00201F47" w:rsidRDefault="00AD0A82" w:rsidP="00AD0A82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A8AE726" w14:textId="5DA27467" w:rsidR="00AD0A82" w:rsidRPr="00201F47" w:rsidRDefault="00AD0A82" w:rsidP="00AD0A82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391DBAD3" w14:textId="270572EB" w:rsidR="00AD0A82" w:rsidRPr="00201F47" w:rsidRDefault="00AD0A82" w:rsidP="00AD0A82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11D5EDF6" w14:textId="51D29732" w:rsidR="00AD0A82" w:rsidRPr="00201F47" w:rsidRDefault="00AD0A82" w:rsidP="00AD0A82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124B067E" w14:textId="5B22F331" w:rsidR="00AD0A82" w:rsidRPr="00201F47" w:rsidRDefault="00AD0A82" w:rsidP="00AD0A82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DA0CB6" w:rsidRPr="00201F47" w14:paraId="7A280A55" w14:textId="529B70D0" w:rsidTr="00201F47">
        <w:trPr>
          <w:trHeight w:val="340"/>
          <w:jc w:val="center"/>
        </w:trPr>
        <w:tc>
          <w:tcPr>
            <w:tcW w:w="2126" w:type="dxa"/>
            <w:vMerge w:val="restart"/>
            <w:shd w:val="clear" w:color="auto" w:fill="auto"/>
            <w:hideMark/>
          </w:tcPr>
          <w:p w14:paraId="30AC4646" w14:textId="4E2F8AA6" w:rsidR="00DA0CB6" w:rsidRPr="00201F47" w:rsidRDefault="00DA0CB6" w:rsidP="00DA0CB6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201F47">
              <w:rPr>
                <w:rFonts w:eastAsia="Times New Roman" w:cs="Calibri"/>
                <w:b/>
                <w:sz w:val="18"/>
                <w:szCs w:val="18"/>
                <w:lang w:eastAsia="cs-CZ"/>
              </w:rPr>
              <w:t xml:space="preserve">Základní škola </w:t>
            </w:r>
            <w:r w:rsidR="00EA58E8">
              <w:rPr>
                <w:rFonts w:eastAsia="Times New Roman" w:cs="Calibri"/>
                <w:b/>
                <w:sz w:val="18"/>
                <w:szCs w:val="18"/>
                <w:lang w:eastAsia="cs-CZ"/>
              </w:rPr>
              <w:br/>
            </w:r>
            <w:r w:rsidRPr="00201F47">
              <w:rPr>
                <w:rFonts w:eastAsia="Times New Roman" w:cs="Calibri"/>
                <w:b/>
                <w:sz w:val="18"/>
                <w:szCs w:val="18"/>
                <w:lang w:eastAsia="cs-CZ"/>
              </w:rPr>
              <w:t xml:space="preserve">a Mateřská škola </w:t>
            </w:r>
            <w:r w:rsidR="00EA58E8">
              <w:rPr>
                <w:rFonts w:eastAsia="Times New Roman" w:cs="Calibri"/>
                <w:b/>
                <w:sz w:val="18"/>
                <w:szCs w:val="18"/>
                <w:lang w:eastAsia="cs-CZ"/>
              </w:rPr>
              <w:br/>
            </w:r>
            <w:r w:rsidRPr="00201F47">
              <w:rPr>
                <w:rFonts w:eastAsia="Times New Roman" w:cs="Calibri"/>
                <w:b/>
                <w:sz w:val="18"/>
                <w:szCs w:val="18"/>
                <w:lang w:eastAsia="cs-CZ"/>
              </w:rPr>
              <w:t>Stará Červená Voda, příspěvková organizace</w:t>
            </w:r>
          </w:p>
        </w:tc>
        <w:tc>
          <w:tcPr>
            <w:tcW w:w="4106" w:type="dxa"/>
            <w:shd w:val="clear" w:color="auto" w:fill="auto"/>
            <w:vAlign w:val="center"/>
          </w:tcPr>
          <w:p w14:paraId="5C10ADE4" w14:textId="6E0E861A" w:rsidR="00DA0CB6" w:rsidRPr="00201F47" w:rsidRDefault="00DA0CB6" w:rsidP="00DA0CB6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Vybudování multimediální učebny včetně kabinetu, vybudování zázemí pro školní družinu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6EBE217" w14:textId="53ACAA8D" w:rsidR="00DA0CB6" w:rsidRPr="00201F47" w:rsidRDefault="00DA0CB6" w:rsidP="00DA0CB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25 000 000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5CF98672" w14:textId="05498EA4" w:rsidR="00DA0CB6" w:rsidRPr="00201F47" w:rsidRDefault="00DA0CB6" w:rsidP="00DA0C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21 250 000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24D532A" w14:textId="4A202AD4" w:rsidR="00DA0CB6" w:rsidRPr="00201F47" w:rsidRDefault="00DA0CB6" w:rsidP="00DA0CB6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2028</w:t>
            </w:r>
          </w:p>
        </w:tc>
        <w:tc>
          <w:tcPr>
            <w:tcW w:w="562" w:type="dxa"/>
            <w:vAlign w:val="center"/>
          </w:tcPr>
          <w:p w14:paraId="70B505E6" w14:textId="60429870" w:rsidR="00DA0CB6" w:rsidRPr="00201F47" w:rsidRDefault="00DA0CB6" w:rsidP="00DA0CB6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2030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705B713" w14:textId="59F2EF15" w:rsidR="00DA0CB6" w:rsidRPr="00201F47" w:rsidRDefault="00DA0CB6" w:rsidP="00DA0CB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14D2BCB" w14:textId="1C018B5F" w:rsidR="00DA0CB6" w:rsidRPr="00201F47" w:rsidRDefault="00DA0CB6" w:rsidP="00DA0CB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895E70F" w14:textId="49E5EA99" w:rsidR="00DA0CB6" w:rsidRPr="00201F47" w:rsidRDefault="00DA0CB6" w:rsidP="00DA0CB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9CDFBE6" w14:textId="2101107F" w:rsidR="00DA0CB6" w:rsidRPr="00201F47" w:rsidRDefault="00DA0CB6" w:rsidP="00DA0CB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E456B0A" w14:textId="50999A9C" w:rsidR="00DA0CB6" w:rsidRPr="00201F47" w:rsidRDefault="00DA0CB6" w:rsidP="00DA0CB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8283939" w14:textId="6C261B49" w:rsidR="00DA0CB6" w:rsidRPr="00201F47" w:rsidRDefault="00DA0CB6" w:rsidP="00DA0CB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1EE8487D" w14:textId="31354F4D" w:rsidR="00DA0CB6" w:rsidRPr="00201F47" w:rsidRDefault="00DA0CB6" w:rsidP="00DA0CB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2872F14D" w14:textId="01E20FFD" w:rsidR="00DA0CB6" w:rsidRPr="00201F47" w:rsidRDefault="00DA0CB6" w:rsidP="00DA0CB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3D370088" w14:textId="0E4F6F4F" w:rsidR="00DA0CB6" w:rsidRPr="00201F47" w:rsidRDefault="00DA0CB6" w:rsidP="00DA0CB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</w:tr>
      <w:tr w:rsidR="00DA0CB6" w:rsidRPr="00201F47" w14:paraId="31793412" w14:textId="33B21E23" w:rsidTr="00201F47">
        <w:trPr>
          <w:trHeight w:val="340"/>
          <w:jc w:val="center"/>
        </w:trPr>
        <w:tc>
          <w:tcPr>
            <w:tcW w:w="2126" w:type="dxa"/>
            <w:vMerge/>
            <w:shd w:val="clear" w:color="auto" w:fill="auto"/>
          </w:tcPr>
          <w:p w14:paraId="6D215BC8" w14:textId="77777777" w:rsidR="00DA0CB6" w:rsidRPr="00201F47" w:rsidRDefault="00DA0CB6" w:rsidP="00DA0CB6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33CB0011" w14:textId="243E5214" w:rsidR="00DA0CB6" w:rsidRPr="00201F47" w:rsidRDefault="00DA0CB6" w:rsidP="00DA0CB6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Výstavba nové tělocvičny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DCE621F" w14:textId="0E467797" w:rsidR="00DA0CB6" w:rsidRPr="00201F47" w:rsidRDefault="00DA0CB6" w:rsidP="00DA0CB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90 000 000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19FAA4C2" w14:textId="3B392EAB" w:rsidR="00DA0CB6" w:rsidRPr="00201F47" w:rsidRDefault="00DA0CB6" w:rsidP="00DA0C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76 500 000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196FFDA" w14:textId="04ED56A1" w:rsidR="00DA0CB6" w:rsidRPr="00201F47" w:rsidRDefault="00DA0CB6" w:rsidP="00DA0CB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ascii="Calibri" w:hAnsi="Calibri" w:cs="Calibri"/>
                <w:sz w:val="18"/>
                <w:szCs w:val="18"/>
              </w:rPr>
              <w:t>2028</w:t>
            </w:r>
          </w:p>
        </w:tc>
        <w:tc>
          <w:tcPr>
            <w:tcW w:w="562" w:type="dxa"/>
            <w:vAlign w:val="center"/>
          </w:tcPr>
          <w:p w14:paraId="63E157DC" w14:textId="2DEF1719" w:rsidR="00DA0CB6" w:rsidRPr="00201F47" w:rsidRDefault="00DA0CB6" w:rsidP="00DA0CB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ascii="Calibri" w:hAnsi="Calibri" w:cs="Calibri"/>
                <w:sz w:val="18"/>
                <w:szCs w:val="18"/>
              </w:rPr>
              <w:t>2031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AB574C7" w14:textId="7F6B5168" w:rsidR="00DA0CB6" w:rsidRPr="00201F47" w:rsidRDefault="00DA0CB6" w:rsidP="00DA0CB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E4DBFA5" w14:textId="64F3AFA0" w:rsidR="00DA0CB6" w:rsidRPr="00201F47" w:rsidRDefault="00DA0CB6" w:rsidP="00DA0CB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7BE1679" w14:textId="2B9141B9" w:rsidR="00DA0CB6" w:rsidRPr="00201F47" w:rsidRDefault="00DA0CB6" w:rsidP="00DA0CB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27111A1" w14:textId="6D5128EE" w:rsidR="00DA0CB6" w:rsidRPr="00201F47" w:rsidRDefault="00DA0CB6" w:rsidP="00DA0CB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6BDEFA8" w14:textId="487F217A" w:rsidR="00DA0CB6" w:rsidRPr="00201F47" w:rsidRDefault="00DA0CB6" w:rsidP="00DA0CB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F9FD346" w14:textId="78D8EDDE" w:rsidR="00DA0CB6" w:rsidRPr="00201F47" w:rsidRDefault="00DA0CB6" w:rsidP="00DA0CB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19AFD18E" w14:textId="3487AF91" w:rsidR="00DA0CB6" w:rsidRPr="00201F47" w:rsidRDefault="00DA0CB6" w:rsidP="00DA0CB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7B3A3785" w14:textId="14A5E1A7" w:rsidR="00DA0CB6" w:rsidRPr="00201F47" w:rsidRDefault="00DA0CB6" w:rsidP="00DA0CB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11A65FB7" w14:textId="20B755D8" w:rsidR="00DA0CB6" w:rsidRPr="00201F47" w:rsidRDefault="00DA0CB6" w:rsidP="00DA0CB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DA0CB6" w:rsidRPr="00201F47" w14:paraId="48EFF59C" w14:textId="77777777" w:rsidTr="00201F47">
        <w:trPr>
          <w:trHeight w:val="340"/>
          <w:jc w:val="center"/>
        </w:trPr>
        <w:tc>
          <w:tcPr>
            <w:tcW w:w="2126" w:type="dxa"/>
            <w:vMerge/>
            <w:shd w:val="clear" w:color="auto" w:fill="auto"/>
          </w:tcPr>
          <w:p w14:paraId="4C4665A5" w14:textId="77777777" w:rsidR="00DA0CB6" w:rsidRPr="00201F47" w:rsidRDefault="00DA0CB6" w:rsidP="00DA0CB6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43B64335" w14:textId="05DF9A6B" w:rsidR="00DA0CB6" w:rsidRPr="00201F47" w:rsidRDefault="00DA0CB6" w:rsidP="00DA0CB6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Odborná učebna pro polytechnickou výchovu včetně kabinetu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23D210B" w14:textId="5F05C926" w:rsidR="00DA0CB6" w:rsidRPr="00201F47" w:rsidRDefault="00DA0CB6" w:rsidP="00DA0CB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5 000 000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3E298634" w14:textId="0E0E6698" w:rsidR="00DA0CB6" w:rsidRPr="00201F47" w:rsidRDefault="00DA0CB6" w:rsidP="00DA0CB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4 250 000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A0E3F3F" w14:textId="1FBE6CFC" w:rsidR="00DA0CB6" w:rsidRPr="00201F47" w:rsidRDefault="00DA0CB6" w:rsidP="00DA0CB6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2028</w:t>
            </w:r>
          </w:p>
        </w:tc>
        <w:tc>
          <w:tcPr>
            <w:tcW w:w="562" w:type="dxa"/>
            <w:vAlign w:val="center"/>
          </w:tcPr>
          <w:p w14:paraId="6F9D433A" w14:textId="122329A5" w:rsidR="00DA0CB6" w:rsidRPr="00201F47" w:rsidRDefault="00DA0CB6" w:rsidP="00DA0CB6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2030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F29051F" w14:textId="757EA3CA" w:rsidR="00DA0CB6" w:rsidRPr="00201F47" w:rsidRDefault="00DA0CB6" w:rsidP="00DA0CB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3B67C9B" w14:textId="165E6A88" w:rsidR="00DA0CB6" w:rsidRPr="00201F47" w:rsidRDefault="00DA0CB6" w:rsidP="00DA0CB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AD73A5F" w14:textId="3F29977B" w:rsidR="00DA0CB6" w:rsidRPr="00201F47" w:rsidRDefault="00DA0CB6" w:rsidP="00DA0CB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DE73636" w14:textId="39A52CBD" w:rsidR="00DA0CB6" w:rsidRPr="00201F47" w:rsidRDefault="00DA0CB6" w:rsidP="00DA0CB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A179E72" w14:textId="10B22D73" w:rsidR="00DA0CB6" w:rsidRPr="00201F47" w:rsidRDefault="00DA0CB6" w:rsidP="00DA0CB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726334F" w14:textId="1E863FA4" w:rsidR="00DA0CB6" w:rsidRPr="00201F47" w:rsidRDefault="00DA0CB6" w:rsidP="00DA0CB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1F8B4ADF" w14:textId="1F442629" w:rsidR="00DA0CB6" w:rsidRPr="00201F47" w:rsidRDefault="00DA0CB6" w:rsidP="00DA0CB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3DC41970" w14:textId="1478B37C" w:rsidR="00DA0CB6" w:rsidRPr="00201F47" w:rsidRDefault="00DA0CB6" w:rsidP="00DA0CB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2710C205" w14:textId="758A658C" w:rsidR="00DA0CB6" w:rsidRPr="00201F47" w:rsidRDefault="00DA0CB6" w:rsidP="00DA0CB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DA0CB6" w:rsidRPr="00201F47" w14:paraId="022BA268" w14:textId="19FC56FC" w:rsidTr="00201F47">
        <w:trPr>
          <w:trHeight w:val="340"/>
          <w:jc w:val="center"/>
        </w:trPr>
        <w:tc>
          <w:tcPr>
            <w:tcW w:w="2126" w:type="dxa"/>
            <w:vMerge/>
            <w:shd w:val="clear" w:color="auto" w:fill="auto"/>
            <w:hideMark/>
          </w:tcPr>
          <w:p w14:paraId="11CF51F6" w14:textId="77777777" w:rsidR="00DA0CB6" w:rsidRPr="00201F47" w:rsidRDefault="00DA0CB6" w:rsidP="00DA0CB6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5987FF6A" w14:textId="4E1390C1" w:rsidR="00DA0CB6" w:rsidRPr="00201F47" w:rsidRDefault="00DA0CB6" w:rsidP="00DA0CB6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Konektivita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15E766D" w14:textId="35AA524E" w:rsidR="00DA0CB6" w:rsidRPr="00201F47" w:rsidRDefault="00DA0CB6" w:rsidP="00DA0CB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3 000 000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7DE7445B" w14:textId="25BE3F88" w:rsidR="00DA0CB6" w:rsidRPr="00201F47" w:rsidRDefault="00DA0CB6" w:rsidP="00DA0C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2 550 000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FF2032C" w14:textId="51E5CBF8" w:rsidR="00DA0CB6" w:rsidRPr="00201F47" w:rsidRDefault="00DA0CB6" w:rsidP="00DA0CB6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2028</w:t>
            </w:r>
          </w:p>
        </w:tc>
        <w:tc>
          <w:tcPr>
            <w:tcW w:w="562" w:type="dxa"/>
            <w:vAlign w:val="center"/>
          </w:tcPr>
          <w:p w14:paraId="7ED14EE6" w14:textId="556BF637" w:rsidR="00DA0CB6" w:rsidRPr="00201F47" w:rsidRDefault="00DA0CB6" w:rsidP="00DA0CB6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2030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FE01302" w14:textId="6768A034" w:rsidR="00DA0CB6" w:rsidRPr="00201F47" w:rsidRDefault="00DA0CB6" w:rsidP="00DA0CB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2461596" w14:textId="53F50CB2" w:rsidR="00DA0CB6" w:rsidRPr="00201F47" w:rsidRDefault="00DA0CB6" w:rsidP="00DA0CB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5B6D7A9" w14:textId="21710BB7" w:rsidR="00DA0CB6" w:rsidRPr="00201F47" w:rsidRDefault="00DA0CB6" w:rsidP="00DA0CB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27C42C4" w14:textId="5D3EC0A2" w:rsidR="00DA0CB6" w:rsidRPr="00201F47" w:rsidRDefault="00DA0CB6" w:rsidP="00DA0CB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41A37E9" w14:textId="48B2C692" w:rsidR="00DA0CB6" w:rsidRPr="00201F47" w:rsidRDefault="00DA0CB6" w:rsidP="00DA0CB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CDFD644" w14:textId="68AE9483" w:rsidR="00DA0CB6" w:rsidRPr="00201F47" w:rsidRDefault="00DA0CB6" w:rsidP="00DA0CB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6815CA16" w14:textId="4BC3CB21" w:rsidR="00DA0CB6" w:rsidRPr="00201F47" w:rsidRDefault="00DA0CB6" w:rsidP="00DA0CB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1E64FD83" w14:textId="126D438E" w:rsidR="00DA0CB6" w:rsidRPr="00201F47" w:rsidRDefault="00DA0CB6" w:rsidP="00DA0CB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7F13EED0" w14:textId="0D1E3722" w:rsidR="00DA0CB6" w:rsidRPr="00201F47" w:rsidRDefault="00DA0CB6" w:rsidP="00DA0CB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</w:tr>
      <w:tr w:rsidR="00ED3139" w:rsidRPr="00201F47" w14:paraId="055361FD" w14:textId="3EBEC5E5" w:rsidTr="00201F47">
        <w:trPr>
          <w:trHeight w:val="340"/>
          <w:jc w:val="center"/>
        </w:trPr>
        <w:tc>
          <w:tcPr>
            <w:tcW w:w="2126" w:type="dxa"/>
            <w:vMerge w:val="restart"/>
            <w:shd w:val="clear" w:color="auto" w:fill="auto"/>
            <w:hideMark/>
          </w:tcPr>
          <w:p w14:paraId="46D9E54E" w14:textId="0583D301" w:rsidR="00ED3139" w:rsidRPr="00201F47" w:rsidRDefault="00ED3139" w:rsidP="00ED3139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201F47">
              <w:rPr>
                <w:rFonts w:eastAsia="Times New Roman" w:cs="Calibri"/>
                <w:b/>
                <w:sz w:val="18"/>
                <w:szCs w:val="18"/>
                <w:lang w:eastAsia="cs-CZ"/>
              </w:rPr>
              <w:t xml:space="preserve">Základní škola </w:t>
            </w:r>
            <w:r w:rsidR="00EA58E8">
              <w:rPr>
                <w:rFonts w:eastAsia="Times New Roman" w:cs="Calibri"/>
                <w:b/>
                <w:sz w:val="18"/>
                <w:szCs w:val="18"/>
                <w:lang w:eastAsia="cs-CZ"/>
              </w:rPr>
              <w:br/>
            </w:r>
            <w:r w:rsidRPr="00201F47">
              <w:rPr>
                <w:rFonts w:eastAsia="Times New Roman" w:cs="Calibri"/>
                <w:b/>
                <w:sz w:val="18"/>
                <w:szCs w:val="18"/>
                <w:lang w:eastAsia="cs-CZ"/>
              </w:rPr>
              <w:t xml:space="preserve">a Mateřská škola Supíkovice, </w:t>
            </w:r>
            <w:r w:rsidR="00EA58E8">
              <w:rPr>
                <w:rFonts w:eastAsia="Times New Roman" w:cs="Calibri"/>
                <w:b/>
                <w:sz w:val="18"/>
                <w:szCs w:val="18"/>
                <w:lang w:eastAsia="cs-CZ"/>
              </w:rPr>
              <w:br/>
            </w:r>
            <w:r w:rsidRPr="00201F47">
              <w:rPr>
                <w:rFonts w:eastAsia="Times New Roman" w:cs="Calibri"/>
                <w:b/>
                <w:sz w:val="18"/>
                <w:szCs w:val="18"/>
                <w:lang w:eastAsia="cs-CZ"/>
              </w:rPr>
              <w:t>okres Jeseník, příspěvková organizace</w:t>
            </w:r>
          </w:p>
          <w:p w14:paraId="6EED9E0E" w14:textId="77777777" w:rsidR="00ED3139" w:rsidRPr="00201F47" w:rsidRDefault="00ED3139" w:rsidP="00ED3139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  <w:p w14:paraId="3E3330C0" w14:textId="77777777" w:rsidR="00ED3139" w:rsidRDefault="00ED3139" w:rsidP="00ED3139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  <w:p w14:paraId="021DC36C" w14:textId="77777777" w:rsidR="00F84B2D" w:rsidRDefault="00F84B2D" w:rsidP="00ED3139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  <w:p w14:paraId="5F3C3922" w14:textId="77777777" w:rsidR="00F84B2D" w:rsidRDefault="00F84B2D" w:rsidP="00ED3139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  <w:p w14:paraId="1E757BED" w14:textId="77777777" w:rsidR="00F84B2D" w:rsidRPr="00201F47" w:rsidRDefault="00F84B2D" w:rsidP="00ED3139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  <w:p w14:paraId="68ECCB8A" w14:textId="2EDE8C65" w:rsidR="00ED3139" w:rsidRPr="00201F47" w:rsidRDefault="00367E77" w:rsidP="00ED3139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18"/>
                <w:szCs w:val="18"/>
                <w:lang w:eastAsia="cs-CZ"/>
              </w:rPr>
              <w:lastRenderedPageBreak/>
              <w:t>→</w:t>
            </w:r>
            <w:r>
              <w:rPr>
                <w:rFonts w:eastAsia="Times New Roman" w:cs="Calibri"/>
                <w:b/>
                <w:sz w:val="18"/>
                <w:szCs w:val="18"/>
                <w:lang w:eastAsia="cs-CZ"/>
              </w:rPr>
              <w:t xml:space="preserve"> </w:t>
            </w:r>
            <w:r w:rsidR="00F84B2D">
              <w:rPr>
                <w:rFonts w:eastAsia="Times New Roman" w:cs="Calibri"/>
                <w:b/>
                <w:sz w:val="18"/>
                <w:szCs w:val="18"/>
                <w:lang w:eastAsia="cs-CZ"/>
              </w:rPr>
              <w:t>Supíkovice</w:t>
            </w:r>
          </w:p>
        </w:tc>
        <w:tc>
          <w:tcPr>
            <w:tcW w:w="4106" w:type="dxa"/>
            <w:shd w:val="clear" w:color="auto" w:fill="auto"/>
            <w:vAlign w:val="center"/>
          </w:tcPr>
          <w:p w14:paraId="5F495AC0" w14:textId="5B4F7008" w:rsidR="00ED3139" w:rsidRPr="00201F47" w:rsidRDefault="00ED3139" w:rsidP="00ED313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lastRenderedPageBreak/>
              <w:t>Modernizace odborných učeben (chemie)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C2B6DFD" w14:textId="67FFF279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1 500 000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19F52E40" w14:textId="3F32DC65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1 275 000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9274E83" w14:textId="1D3DEE61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562" w:type="dxa"/>
            <w:vAlign w:val="center"/>
          </w:tcPr>
          <w:p w14:paraId="50D36AAC" w14:textId="6BEEB0FD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40484D4" w14:textId="4F657625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C686F7D" w14:textId="784EE780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D89EA47" w14:textId="4C2DD703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EED4D6D" w14:textId="780612A4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0C0522B" w14:textId="2F195134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D1D3A54" w14:textId="1B8BB1AB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488FA581" w14:textId="7E90E7A4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24C31E22" w14:textId="3DC89DDA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34E70A2C" w14:textId="7FB8CA4E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ED3139" w:rsidRPr="00201F47" w14:paraId="225D46D6" w14:textId="118473D0" w:rsidTr="00201F47">
        <w:trPr>
          <w:trHeight w:val="340"/>
          <w:jc w:val="center"/>
        </w:trPr>
        <w:tc>
          <w:tcPr>
            <w:tcW w:w="2126" w:type="dxa"/>
            <w:vMerge/>
            <w:shd w:val="clear" w:color="auto" w:fill="auto"/>
            <w:hideMark/>
          </w:tcPr>
          <w:p w14:paraId="6AE2E699" w14:textId="77777777" w:rsidR="00ED3139" w:rsidRPr="00201F47" w:rsidRDefault="00ED3139" w:rsidP="00ED3139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1DB5648F" w14:textId="13E547E4" w:rsidR="00ED3139" w:rsidRPr="00201F47" w:rsidRDefault="00ED3139" w:rsidP="00ED313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Modernizace odborných učeben (dílny)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2DF87DB" w14:textId="0988DD44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1 400 000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789AA6E5" w14:textId="4062ABD6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1 190 000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46BC874" w14:textId="2466FC0C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562" w:type="dxa"/>
            <w:vAlign w:val="center"/>
          </w:tcPr>
          <w:p w14:paraId="5718A531" w14:textId="1DE020E4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BB0FC76" w14:textId="416F112D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FD201E6" w14:textId="654D7918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69FB5E2" w14:textId="6846FB8B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8119D6E" w14:textId="074D0334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6D16865" w14:textId="5130FA56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A9E9F98" w14:textId="333EAD26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5E5A01A5" w14:textId="42B88A8D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66C6A281" w14:textId="16701782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66D6AB4B" w14:textId="454A88D2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ED3139" w:rsidRPr="00201F47" w14:paraId="58F74284" w14:textId="57DD52B0" w:rsidTr="00201F47">
        <w:trPr>
          <w:trHeight w:val="340"/>
          <w:jc w:val="center"/>
        </w:trPr>
        <w:tc>
          <w:tcPr>
            <w:tcW w:w="2126" w:type="dxa"/>
            <w:vMerge/>
            <w:shd w:val="clear" w:color="auto" w:fill="auto"/>
            <w:hideMark/>
          </w:tcPr>
          <w:p w14:paraId="6F73578E" w14:textId="77777777" w:rsidR="00ED3139" w:rsidRPr="00201F47" w:rsidRDefault="00ED3139" w:rsidP="00ED3139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36F2DE4B" w14:textId="6BFF8A61" w:rsidR="00ED3139" w:rsidRPr="00201F47" w:rsidRDefault="00ED3139" w:rsidP="00ED313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Vybudování oplocení a kamerového systému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E46B8E4" w14:textId="741C1778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35D75F46" w14:textId="1BCC437C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1 700 000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A2FCDE9" w14:textId="0645A36C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562" w:type="dxa"/>
            <w:vAlign w:val="center"/>
          </w:tcPr>
          <w:p w14:paraId="210292B5" w14:textId="389B22A1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8B96AFF" w14:textId="491C53C3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C4A879D" w14:textId="74D0A331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24156BE" w14:textId="520FBD79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FA9A684" w14:textId="2102D2B9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A65FA95" w14:textId="29A8CC05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54AFDCB" w14:textId="7A4752D7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55ED8D95" w14:textId="07B8A9F3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7720FAAC" w14:textId="445E3D46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5BC29994" w14:textId="2D51CAF0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ED3139" w:rsidRPr="00201F47" w14:paraId="6B2E31E5" w14:textId="77777777" w:rsidTr="00201F47">
        <w:trPr>
          <w:trHeight w:val="340"/>
          <w:jc w:val="center"/>
        </w:trPr>
        <w:tc>
          <w:tcPr>
            <w:tcW w:w="2126" w:type="dxa"/>
            <w:vMerge/>
            <w:shd w:val="clear" w:color="auto" w:fill="auto"/>
          </w:tcPr>
          <w:p w14:paraId="07E48475" w14:textId="77777777" w:rsidR="00ED3139" w:rsidRPr="00201F47" w:rsidRDefault="00ED3139" w:rsidP="00ED3139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64BA3154" w14:textId="747E4548" w:rsidR="00ED3139" w:rsidRPr="00201F47" w:rsidRDefault="00ED3139" w:rsidP="00ED313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Rekonstrukce WC na 1. stupni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6033F87" w14:textId="671B315F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1 200 000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55A8F9FB" w14:textId="103A3FAE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1 020 000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E8AE727" w14:textId="25A9B3BB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562" w:type="dxa"/>
            <w:vAlign w:val="center"/>
          </w:tcPr>
          <w:p w14:paraId="23F26C79" w14:textId="7A60C547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1D29C42" w14:textId="75110748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7C168B1" w14:textId="2D7B9C3E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1DA2A89" w14:textId="16A07E01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99EBA9D" w14:textId="1C72719F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969E1A4" w14:textId="08251D62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E022ACA" w14:textId="75527523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14307BE6" w14:textId="706B1D5F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230DEB57" w14:textId="7A0A9423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680A38B4" w14:textId="3509925C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ED3139" w:rsidRPr="00201F47" w14:paraId="12E76ABF" w14:textId="77777777" w:rsidTr="00201F47">
        <w:trPr>
          <w:trHeight w:val="340"/>
          <w:jc w:val="center"/>
        </w:trPr>
        <w:tc>
          <w:tcPr>
            <w:tcW w:w="2126" w:type="dxa"/>
            <w:vMerge/>
            <w:shd w:val="clear" w:color="auto" w:fill="auto"/>
          </w:tcPr>
          <w:p w14:paraId="5C9943A0" w14:textId="77777777" w:rsidR="00ED3139" w:rsidRPr="00201F47" w:rsidRDefault="00ED3139" w:rsidP="00ED3139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7EC427B3" w14:textId="238E643D" w:rsidR="00ED3139" w:rsidRPr="00201F47" w:rsidRDefault="00ED3139" w:rsidP="00ED313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Rekonstrukce kuchyně a výdejny stravy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6340CFE" w14:textId="0C04635A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1 500 000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55E335A1" w14:textId="636FEFED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1 275 000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88D34AA" w14:textId="5854435E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562" w:type="dxa"/>
            <w:vAlign w:val="center"/>
          </w:tcPr>
          <w:p w14:paraId="5434B0A1" w14:textId="33A9590C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C2A02B3" w14:textId="1732C22C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2B6558E" w14:textId="3CA1E52E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7FD2233" w14:textId="5B73689C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515AA70" w14:textId="72B17D18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B384F18" w14:textId="3DE7A973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A3F45B4" w14:textId="272EE1AF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2861D924" w14:textId="7F7D38AF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4CD4103F" w14:textId="1C3EEB6D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7E801660" w14:textId="3A532404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ED3139" w:rsidRPr="00201F47" w14:paraId="5F9EFFB5" w14:textId="77777777" w:rsidTr="00201F47">
        <w:trPr>
          <w:trHeight w:val="340"/>
          <w:jc w:val="center"/>
        </w:trPr>
        <w:tc>
          <w:tcPr>
            <w:tcW w:w="2126" w:type="dxa"/>
            <w:vMerge/>
            <w:shd w:val="clear" w:color="auto" w:fill="auto"/>
          </w:tcPr>
          <w:p w14:paraId="5985656D" w14:textId="77777777" w:rsidR="00ED3139" w:rsidRPr="00201F47" w:rsidRDefault="00ED3139" w:rsidP="00ED3139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6D90F171" w14:textId="5C0B3F6C" w:rsidR="00ED3139" w:rsidRPr="00201F47" w:rsidRDefault="00ED3139" w:rsidP="00ED313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Rekonstrukce otopné soustavy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C8B7D00" w14:textId="77AB911F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1 800 000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3E475A11" w14:textId="5BF5C5ED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1 530 000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2571BC3" w14:textId="7EB704E3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562" w:type="dxa"/>
            <w:vAlign w:val="center"/>
          </w:tcPr>
          <w:p w14:paraId="46DE769A" w14:textId="4E4378F7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2D0DCA8" w14:textId="30961192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1AE0A8C" w14:textId="3BA64CFC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CD77DE5" w14:textId="4C050478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2057649" w14:textId="6945F3D2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6979BEB" w14:textId="2BA9AA9F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1457890" w14:textId="4867896E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512EFF42" w14:textId="4F9BFF3F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130363BE" w14:textId="323D64BD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04161E8F" w14:textId="75B30B08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ED3139" w:rsidRPr="00201F47" w14:paraId="63C09C7E" w14:textId="77777777" w:rsidTr="00201F47">
        <w:trPr>
          <w:trHeight w:val="340"/>
          <w:jc w:val="center"/>
        </w:trPr>
        <w:tc>
          <w:tcPr>
            <w:tcW w:w="2126" w:type="dxa"/>
            <w:vMerge/>
            <w:shd w:val="clear" w:color="auto" w:fill="auto"/>
          </w:tcPr>
          <w:p w14:paraId="663D1C98" w14:textId="77777777" w:rsidR="00ED3139" w:rsidRPr="00201F47" w:rsidRDefault="00ED3139" w:rsidP="00ED3139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517EDD8B" w14:textId="57E1BFB8" w:rsidR="00ED3139" w:rsidRPr="00201F47" w:rsidRDefault="00ED3139" w:rsidP="00ED313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Rekonstrukce příjezdového mostu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B05EDAC" w14:textId="58952CE2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1 520 000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7D7BA098" w14:textId="6EBAE187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1 292 000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ACCE181" w14:textId="126AF0C1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562" w:type="dxa"/>
            <w:vAlign w:val="center"/>
          </w:tcPr>
          <w:p w14:paraId="39E95BC7" w14:textId="2BA2E791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0F3D61F" w14:textId="78996271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56A4F4F" w14:textId="7132C00D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A7160D7" w14:textId="3EC72F91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A9CFB77" w14:textId="03C1CD7B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367B22A" w14:textId="0D929559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C2AB600" w14:textId="5C9912A9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5D94CF14" w14:textId="4BE3D360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30D90B22" w14:textId="35EA2627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118CDB2A" w14:textId="4177BD70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ED3139" w:rsidRPr="00201F47" w14:paraId="76D8498B" w14:textId="77777777" w:rsidTr="00201F47">
        <w:trPr>
          <w:trHeight w:val="340"/>
          <w:jc w:val="center"/>
        </w:trPr>
        <w:tc>
          <w:tcPr>
            <w:tcW w:w="2126" w:type="dxa"/>
            <w:vMerge/>
            <w:shd w:val="clear" w:color="auto" w:fill="auto"/>
          </w:tcPr>
          <w:p w14:paraId="6F407D7D" w14:textId="77777777" w:rsidR="00ED3139" w:rsidRPr="00201F47" w:rsidRDefault="00ED3139" w:rsidP="00ED3139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181B1DF2" w14:textId="25D24AB8" w:rsidR="00ED3139" w:rsidRPr="00201F47" w:rsidRDefault="00ED3139" w:rsidP="00ED313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Rekonstrukce střešních plášťů budov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358985D" w14:textId="2A2FDAB8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2 100 000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58DA249D" w14:textId="0F37D5B8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1 785 000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3BB8C67" w14:textId="6C0EB21B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562" w:type="dxa"/>
            <w:vAlign w:val="center"/>
          </w:tcPr>
          <w:p w14:paraId="71517DC0" w14:textId="0AD3B3D7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D061E71" w14:textId="00B76D25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ECA926B" w14:textId="75AD1697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C5FE3A4" w14:textId="59B5DC8A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5AD0371" w14:textId="46DF51CB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969B913" w14:textId="5A4E09E0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7EE027E" w14:textId="1E3EBA2E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10E26787" w14:textId="32DD90DD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58AA7205" w14:textId="3E7F2075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1DE50AB3" w14:textId="4184D9A5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ED3139" w:rsidRPr="00201F47" w14:paraId="07E77A10" w14:textId="32B1E00F" w:rsidTr="00201F47">
        <w:trPr>
          <w:trHeight w:val="340"/>
          <w:jc w:val="center"/>
        </w:trPr>
        <w:tc>
          <w:tcPr>
            <w:tcW w:w="2126" w:type="dxa"/>
            <w:shd w:val="clear" w:color="auto" w:fill="auto"/>
            <w:hideMark/>
          </w:tcPr>
          <w:p w14:paraId="17F5F259" w14:textId="77777777" w:rsidR="00367E77" w:rsidRDefault="00ED3139" w:rsidP="00ED3139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201F47">
              <w:rPr>
                <w:rFonts w:eastAsia="Times New Roman" w:cs="Calibri"/>
                <w:b/>
                <w:sz w:val="18"/>
                <w:szCs w:val="18"/>
                <w:lang w:eastAsia="cs-CZ"/>
              </w:rPr>
              <w:t xml:space="preserve">Základní škola </w:t>
            </w:r>
            <w:r w:rsidR="00367E77">
              <w:rPr>
                <w:rFonts w:eastAsia="Times New Roman" w:cs="Calibri"/>
                <w:b/>
                <w:sz w:val="18"/>
                <w:szCs w:val="18"/>
                <w:lang w:eastAsia="cs-CZ"/>
              </w:rPr>
              <w:t>V</w:t>
            </w:r>
            <w:r w:rsidRPr="00201F47">
              <w:rPr>
                <w:rFonts w:eastAsia="Times New Roman" w:cs="Calibri"/>
                <w:b/>
                <w:sz w:val="18"/>
                <w:szCs w:val="18"/>
                <w:lang w:eastAsia="cs-CZ"/>
              </w:rPr>
              <w:t xml:space="preserve">ápenná, </w:t>
            </w:r>
          </w:p>
          <w:p w14:paraId="2891729B" w14:textId="6EE66678" w:rsidR="00367E77" w:rsidRDefault="00ED3139" w:rsidP="00ED3139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201F47">
              <w:rPr>
                <w:rFonts w:eastAsia="Times New Roman" w:cs="Calibri"/>
                <w:b/>
                <w:sz w:val="18"/>
                <w:szCs w:val="18"/>
                <w:lang w:eastAsia="cs-CZ"/>
              </w:rPr>
              <w:t xml:space="preserve">okres Jeseník, </w:t>
            </w:r>
          </w:p>
          <w:p w14:paraId="17148E00" w14:textId="49219657" w:rsidR="00ED3139" w:rsidRPr="00201F47" w:rsidRDefault="00ED3139" w:rsidP="00ED3139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201F47">
              <w:rPr>
                <w:rFonts w:eastAsia="Times New Roman" w:cs="Calibri"/>
                <w:b/>
                <w:sz w:val="18"/>
                <w:szCs w:val="18"/>
                <w:lang w:eastAsia="cs-CZ"/>
              </w:rPr>
              <w:t>příspěvková organizace</w:t>
            </w:r>
          </w:p>
        </w:tc>
        <w:tc>
          <w:tcPr>
            <w:tcW w:w="4106" w:type="dxa"/>
            <w:shd w:val="clear" w:color="auto" w:fill="auto"/>
            <w:vAlign w:val="center"/>
          </w:tcPr>
          <w:p w14:paraId="0A984369" w14:textId="21525832" w:rsidR="00ED3139" w:rsidRPr="00201F47" w:rsidRDefault="00ED3139" w:rsidP="00ED3139">
            <w:pPr>
              <w:spacing w:after="0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Rekonstrukce a modernizace odborných učeben včetně zázemí v ZŠ Vápenná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E5ED4F9" w14:textId="0F5D66AB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13 000 000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0829C43F" w14:textId="48A009C3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11 050 000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71D0AAA" w14:textId="3EA3495E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562" w:type="dxa"/>
            <w:vAlign w:val="center"/>
          </w:tcPr>
          <w:p w14:paraId="0EFA79C2" w14:textId="19427896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2025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E50FA9A" w14:textId="22580B46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3AADBBD" w14:textId="10EFFDF7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CBC8374" w14:textId="19B30C5F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70BCFE8" w14:textId="43EBE5D5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B33DE29" w14:textId="78CA1DE6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FDE8D82" w14:textId="35FB5D5E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068B731A" w14:textId="4C1E97B8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6365773E" w14:textId="7DD07A0D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20B47938" w14:textId="5DD3A64B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</w:tr>
      <w:tr w:rsidR="00ED3139" w:rsidRPr="00201F47" w14:paraId="151934C5" w14:textId="68E21A8A" w:rsidTr="00201F47">
        <w:trPr>
          <w:trHeight w:val="340"/>
          <w:jc w:val="center"/>
        </w:trPr>
        <w:tc>
          <w:tcPr>
            <w:tcW w:w="2126" w:type="dxa"/>
            <w:shd w:val="clear" w:color="auto" w:fill="auto"/>
            <w:hideMark/>
          </w:tcPr>
          <w:p w14:paraId="089F6E42" w14:textId="55EA9FA6" w:rsidR="00ED3139" w:rsidRPr="00201F47" w:rsidRDefault="00ED3139" w:rsidP="00ED3139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201F47">
              <w:rPr>
                <w:rFonts w:eastAsia="Times New Roman" w:cs="Calibri"/>
                <w:b/>
                <w:sz w:val="18"/>
                <w:szCs w:val="18"/>
                <w:lang w:eastAsia="cs-CZ"/>
              </w:rPr>
              <w:t>Základní škola Vidnava, okres Jeseník - příspěvková organizace</w:t>
            </w:r>
          </w:p>
        </w:tc>
        <w:tc>
          <w:tcPr>
            <w:tcW w:w="4106" w:type="dxa"/>
            <w:shd w:val="clear" w:color="auto" w:fill="auto"/>
            <w:vAlign w:val="center"/>
          </w:tcPr>
          <w:p w14:paraId="675583DC" w14:textId="35B29811" w:rsidR="00ED3139" w:rsidRPr="00201F47" w:rsidRDefault="00ED3139" w:rsidP="00ED3139">
            <w:pPr>
              <w:spacing w:after="0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Modernizace odborných učeben II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6B07D5D" w14:textId="2B3A6DD2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15 000 000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07744D77" w14:textId="6F777ECB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12 750 000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BC64EF2" w14:textId="56482FB3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562" w:type="dxa"/>
            <w:vAlign w:val="center"/>
          </w:tcPr>
          <w:p w14:paraId="20F05BF2" w14:textId="2A5ACCE8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2027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127A55F" w14:textId="073A1128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90004CE" w14:textId="73B28703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0C51DC5" w14:textId="4C511014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513B442" w14:textId="7EFF9CA8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FF70976" w14:textId="7462BA66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332F621" w14:textId="3142EDB9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735FD044" w14:textId="66C749AD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0C971668" w14:textId="09ACEF2D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1AFB7837" w14:textId="6820BCA3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</w:tr>
      <w:tr w:rsidR="00ED3139" w:rsidRPr="00201F47" w14:paraId="6725F19D" w14:textId="5A97F4B7" w:rsidTr="00201F47">
        <w:trPr>
          <w:trHeight w:val="340"/>
          <w:jc w:val="center"/>
        </w:trPr>
        <w:tc>
          <w:tcPr>
            <w:tcW w:w="2126" w:type="dxa"/>
            <w:vMerge w:val="restart"/>
            <w:shd w:val="clear" w:color="auto" w:fill="auto"/>
            <w:hideMark/>
          </w:tcPr>
          <w:p w14:paraId="11164570" w14:textId="515EF169" w:rsidR="00ED3139" w:rsidRPr="00201F47" w:rsidRDefault="00ED3139" w:rsidP="00ED3139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201F47">
              <w:rPr>
                <w:rFonts w:eastAsia="Times New Roman" w:cs="Calibri"/>
                <w:b/>
                <w:sz w:val="18"/>
                <w:szCs w:val="18"/>
                <w:lang w:eastAsia="cs-CZ"/>
              </w:rPr>
              <w:t xml:space="preserve">Základní škola </w:t>
            </w:r>
            <w:r w:rsidR="00367E77">
              <w:rPr>
                <w:rFonts w:eastAsia="Times New Roman" w:cs="Calibri"/>
                <w:b/>
                <w:sz w:val="18"/>
                <w:szCs w:val="18"/>
                <w:lang w:eastAsia="cs-CZ"/>
              </w:rPr>
              <w:br/>
            </w:r>
            <w:r w:rsidRPr="00201F47">
              <w:rPr>
                <w:rFonts w:eastAsia="Times New Roman" w:cs="Calibri"/>
                <w:b/>
                <w:sz w:val="18"/>
                <w:szCs w:val="18"/>
                <w:lang w:eastAsia="cs-CZ"/>
              </w:rPr>
              <w:t>Zlaté Hory</w:t>
            </w:r>
          </w:p>
        </w:tc>
        <w:tc>
          <w:tcPr>
            <w:tcW w:w="4106" w:type="dxa"/>
            <w:shd w:val="clear" w:color="auto" w:fill="auto"/>
            <w:vAlign w:val="center"/>
          </w:tcPr>
          <w:p w14:paraId="1E7293FC" w14:textId="7F584CF7" w:rsidR="00ED3139" w:rsidRPr="00201F47" w:rsidRDefault="00ED3139" w:rsidP="00ED313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 xml:space="preserve">Modernizace učebny ICT, pořízení </w:t>
            </w:r>
            <w:r w:rsidR="007B59E9" w:rsidRPr="00201F47">
              <w:rPr>
                <w:rFonts w:cs="Calibri"/>
                <w:color w:val="000000"/>
                <w:sz w:val="18"/>
                <w:szCs w:val="18"/>
              </w:rPr>
              <w:br/>
            </w:r>
            <w:r w:rsidRPr="00201F47">
              <w:rPr>
                <w:rFonts w:cs="Calibri"/>
                <w:color w:val="000000"/>
                <w:sz w:val="18"/>
                <w:szCs w:val="18"/>
              </w:rPr>
              <w:t xml:space="preserve">2 mobilních digitálních učeben </w:t>
            </w:r>
            <w:r w:rsidR="007B59E9" w:rsidRPr="00201F47">
              <w:rPr>
                <w:rFonts w:cs="Calibri"/>
                <w:color w:val="000000"/>
                <w:sz w:val="18"/>
                <w:szCs w:val="18"/>
              </w:rPr>
              <w:br/>
            </w:r>
            <w:r w:rsidRPr="00201F47">
              <w:rPr>
                <w:rFonts w:cs="Calibri"/>
                <w:color w:val="000000"/>
                <w:sz w:val="18"/>
                <w:szCs w:val="18"/>
              </w:rPr>
              <w:t>a rekonstrukce kabinetu IT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CA3EA2A" w14:textId="4CF04768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9 000 000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3819A9F9" w14:textId="72E338FC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7 650 000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75B08E7" w14:textId="120E0007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562" w:type="dxa"/>
            <w:vAlign w:val="center"/>
          </w:tcPr>
          <w:p w14:paraId="77560666" w14:textId="3E23D659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6E73F67" w14:textId="3F5C4538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0782FDB" w14:textId="7023A99C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DD0AB72" w14:textId="5161D70A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94DE173" w14:textId="1C17EC1F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BCEB29F" w14:textId="51FFEC02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3A7604B" w14:textId="4C62E7B2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68108E55" w14:textId="309D307D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4DA30A11" w14:textId="2CD32212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2B1E41C7" w14:textId="2D019914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</w:tr>
      <w:tr w:rsidR="00ED3139" w:rsidRPr="00201F47" w14:paraId="55C97AB1" w14:textId="50CD4F3C" w:rsidTr="00201F47">
        <w:trPr>
          <w:trHeight w:val="340"/>
          <w:jc w:val="center"/>
        </w:trPr>
        <w:tc>
          <w:tcPr>
            <w:tcW w:w="2126" w:type="dxa"/>
            <w:vMerge/>
            <w:shd w:val="clear" w:color="auto" w:fill="auto"/>
          </w:tcPr>
          <w:p w14:paraId="35B3021B" w14:textId="77777777" w:rsidR="00ED3139" w:rsidRPr="00201F47" w:rsidRDefault="00ED3139" w:rsidP="00ED3139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2F649921" w14:textId="1E86A278" w:rsidR="00ED3139" w:rsidRPr="00201F47" w:rsidRDefault="00ED3139" w:rsidP="00ED313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 xml:space="preserve">Rekonstrukce 2 jazykových učeben </w:t>
            </w:r>
            <w:r w:rsidRPr="00201F47">
              <w:rPr>
                <w:rFonts w:cs="Calibri"/>
                <w:color w:val="000000"/>
                <w:sz w:val="18"/>
                <w:szCs w:val="18"/>
              </w:rPr>
              <w:br/>
              <w:t>+ 2 kabinetů jazyků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153603A" w14:textId="71E35A25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13 000 000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0518F588" w14:textId="1D15CDA7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11 050 000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69F77B9" w14:textId="687F4426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562" w:type="dxa"/>
            <w:vAlign w:val="center"/>
          </w:tcPr>
          <w:p w14:paraId="5673CD6A" w14:textId="756666C1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38E3204" w14:textId="10C8415B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121BBB7" w14:textId="5F83ADE4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62B237C" w14:textId="3EE02FEE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FFD3B3D" w14:textId="20D478F9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0D68247" w14:textId="1984B475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050C605" w14:textId="41A8DEF9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20DAD184" w14:textId="4BCA311B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0217542A" w14:textId="4A878CB7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7AF2FBE5" w14:textId="7FB360C4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</w:tr>
      <w:tr w:rsidR="00ED3139" w:rsidRPr="00201F47" w14:paraId="54403AAB" w14:textId="77777777" w:rsidTr="00201F47">
        <w:trPr>
          <w:trHeight w:val="340"/>
          <w:jc w:val="center"/>
        </w:trPr>
        <w:tc>
          <w:tcPr>
            <w:tcW w:w="2126" w:type="dxa"/>
            <w:vMerge/>
            <w:shd w:val="clear" w:color="auto" w:fill="auto"/>
          </w:tcPr>
          <w:p w14:paraId="7FB21D9C" w14:textId="77777777" w:rsidR="00ED3139" w:rsidRPr="00201F47" w:rsidRDefault="00ED3139" w:rsidP="00ED3139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6F26EF01" w14:textId="0AD94BF7" w:rsidR="00ED3139" w:rsidRPr="00201F47" w:rsidRDefault="00ED3139" w:rsidP="00ED3139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Rekonstrukce školní kuchyňky včetně vybavení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3ABEF3A" w14:textId="1F9437C4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4 000 000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36055345" w14:textId="142C17B9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3 400 000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55857AF" w14:textId="7A96CC8D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562" w:type="dxa"/>
            <w:vAlign w:val="center"/>
          </w:tcPr>
          <w:p w14:paraId="29289158" w14:textId="06322DD8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45C9C5C" w14:textId="4E156B3E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FE74286" w14:textId="26C01712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5EFE500" w14:textId="3241D672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F30EE10" w14:textId="22CCA324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329DD71" w14:textId="1F9B59BF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820F4D1" w14:textId="25CEBAAC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335CDBAE" w14:textId="06DC1A80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0C646F51" w14:textId="44F154F3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040F2662" w14:textId="7954CDCF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ED3139" w:rsidRPr="00201F47" w14:paraId="50DF95AD" w14:textId="77777777" w:rsidTr="00201F47">
        <w:trPr>
          <w:trHeight w:val="340"/>
          <w:jc w:val="center"/>
        </w:trPr>
        <w:tc>
          <w:tcPr>
            <w:tcW w:w="2126" w:type="dxa"/>
            <w:vMerge/>
            <w:shd w:val="clear" w:color="auto" w:fill="auto"/>
          </w:tcPr>
          <w:p w14:paraId="3F178D62" w14:textId="77777777" w:rsidR="00ED3139" w:rsidRPr="00201F47" w:rsidRDefault="00ED3139" w:rsidP="00ED3139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0597CB96" w14:textId="4D43FCCD" w:rsidR="00ED3139" w:rsidRPr="00201F47" w:rsidRDefault="00ED3139" w:rsidP="00ED3139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Tělocvična Základní školy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B69EAF2" w14:textId="45686EBE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120 000 000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19671B43" w14:textId="526D4245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102 000 000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38D888C" w14:textId="44942356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562" w:type="dxa"/>
            <w:vAlign w:val="center"/>
          </w:tcPr>
          <w:p w14:paraId="07BC26F9" w14:textId="021C8505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2025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82FD634" w14:textId="1B27BE13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E396820" w14:textId="5EB3ADA7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B5C684B" w14:textId="2E19CCD7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319E8D3" w14:textId="2ED42089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405CFD9" w14:textId="1AF0E5BD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E03B8F0" w14:textId="26AA3F74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0FDA8178" w14:textId="6C511D07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4CA58780" w14:textId="7ED39837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054C081B" w14:textId="16836DCB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ED3139" w:rsidRPr="00201F47" w14:paraId="4EFC62C8" w14:textId="77777777" w:rsidTr="00201F47">
        <w:trPr>
          <w:trHeight w:val="340"/>
          <w:jc w:val="center"/>
        </w:trPr>
        <w:tc>
          <w:tcPr>
            <w:tcW w:w="2126" w:type="dxa"/>
            <w:vMerge/>
            <w:shd w:val="clear" w:color="auto" w:fill="auto"/>
          </w:tcPr>
          <w:p w14:paraId="486FB019" w14:textId="77777777" w:rsidR="00ED3139" w:rsidRPr="00201F47" w:rsidRDefault="00ED3139" w:rsidP="00ED3139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7FC392F5" w14:textId="4446158C" w:rsidR="00ED3139" w:rsidRPr="00201F47" w:rsidRDefault="00ED3139" w:rsidP="00ED3139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Školní poradenské pracoviště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CE9C614" w14:textId="4B17C94E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3 500 000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7F60B784" w14:textId="6A9296E4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2 975 000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C6D4361" w14:textId="14B395B4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562" w:type="dxa"/>
            <w:vAlign w:val="center"/>
          </w:tcPr>
          <w:p w14:paraId="46BEC6F7" w14:textId="4882CAF2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FE3CCB2" w14:textId="5CB0745D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1308FC6" w14:textId="786CF471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F0860DE" w14:textId="06EA7908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F78F87F" w14:textId="6C31E39F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EE1E8E5" w14:textId="50F6420C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BB05AFA" w14:textId="1250A6CC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179F1518" w14:textId="3B1B8AD2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4CF8FF40" w14:textId="2AA9624C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076529AC" w14:textId="3F2CC671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ED3139" w:rsidRPr="00201F47" w14:paraId="1D4AFE4F" w14:textId="77777777" w:rsidTr="00201F47">
        <w:trPr>
          <w:trHeight w:val="340"/>
          <w:jc w:val="center"/>
        </w:trPr>
        <w:tc>
          <w:tcPr>
            <w:tcW w:w="2126" w:type="dxa"/>
            <w:vMerge/>
            <w:shd w:val="clear" w:color="auto" w:fill="auto"/>
          </w:tcPr>
          <w:p w14:paraId="43666E72" w14:textId="77777777" w:rsidR="00ED3139" w:rsidRPr="00201F47" w:rsidRDefault="00ED3139" w:rsidP="00ED3139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4BA7D272" w14:textId="4FB563DD" w:rsidR="00ED3139" w:rsidRPr="00201F47" w:rsidRDefault="00ED3139" w:rsidP="00ED3139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Venkovní učebna pro školní družinu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04140C0" w14:textId="33C5A5CF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4 500 000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625DB75A" w14:textId="4076B7FD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3 825 000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04FDAFA" w14:textId="257D2AD2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562" w:type="dxa"/>
            <w:vAlign w:val="center"/>
          </w:tcPr>
          <w:p w14:paraId="52908488" w14:textId="4DE07FD2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D393BD6" w14:textId="38948AB5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7B93FD4" w14:textId="359A1F6A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8D2A5F8" w14:textId="74B4014B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43601E5" w14:textId="38A287A4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6F39020" w14:textId="4E3A7FE9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8ECDE9D" w14:textId="3549E59C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7224EF58" w14:textId="6EFA74F3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0DFEF9A9" w14:textId="196581F8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09BC7116" w14:textId="6637CBF3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ED3139" w:rsidRPr="00201F47" w14:paraId="5FC440F4" w14:textId="0E4A8F13" w:rsidTr="00201F47">
        <w:trPr>
          <w:trHeight w:val="340"/>
          <w:jc w:val="center"/>
        </w:trPr>
        <w:tc>
          <w:tcPr>
            <w:tcW w:w="2126" w:type="dxa"/>
            <w:vMerge w:val="restart"/>
            <w:shd w:val="clear" w:color="auto" w:fill="auto"/>
            <w:hideMark/>
          </w:tcPr>
          <w:p w14:paraId="67F0F276" w14:textId="77777777" w:rsidR="00ED3139" w:rsidRPr="00201F47" w:rsidRDefault="00ED3139" w:rsidP="00ED3139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201F47">
              <w:rPr>
                <w:rFonts w:eastAsia="Times New Roman" w:cs="Calibri"/>
                <w:b/>
                <w:sz w:val="18"/>
                <w:szCs w:val="18"/>
                <w:lang w:eastAsia="cs-CZ"/>
              </w:rPr>
              <w:t>Základní škola Žulová, okres Jeseník - příspěvková organizace</w:t>
            </w:r>
          </w:p>
          <w:p w14:paraId="0D8EB5AA" w14:textId="77777777" w:rsidR="00ED3139" w:rsidRPr="00201F47" w:rsidRDefault="00ED3139" w:rsidP="00ED3139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  <w:p w14:paraId="7F7B0A8E" w14:textId="798D9045" w:rsidR="00ED3139" w:rsidRPr="00201F47" w:rsidRDefault="00ED3139" w:rsidP="00ED3139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2E50EE23" w14:textId="69D9D787" w:rsidR="00ED3139" w:rsidRPr="00201F47" w:rsidRDefault="00ED3139" w:rsidP="00ED3139">
            <w:pPr>
              <w:spacing w:after="0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Stavební úpravy učebny a vybavení pro polytechnickou výuku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1CC74A0" w14:textId="565B17CF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sz w:val="18"/>
                <w:szCs w:val="18"/>
              </w:rPr>
              <w:t>4 000 000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24D54896" w14:textId="34561AC5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sz w:val="18"/>
                <w:szCs w:val="18"/>
              </w:rPr>
              <w:t>3 400 000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BA31C01" w14:textId="51D1DB2D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sz w:val="18"/>
                <w:szCs w:val="18"/>
              </w:rPr>
              <w:t>2022</w:t>
            </w:r>
          </w:p>
        </w:tc>
        <w:tc>
          <w:tcPr>
            <w:tcW w:w="562" w:type="dxa"/>
            <w:vAlign w:val="center"/>
          </w:tcPr>
          <w:p w14:paraId="0C74F4F6" w14:textId="6E834816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sz w:val="18"/>
                <w:szCs w:val="18"/>
              </w:rPr>
              <w:t>2025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90CBCF4" w14:textId="2E99E547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8B9C8D7" w14:textId="7EF070B8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A5A9EAB" w14:textId="3B04E151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185F9A9" w14:textId="79C72792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BC7A5AE" w14:textId="5E990300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52BE385" w14:textId="548A35B2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2FD24067" w14:textId="4B1E505F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7A48E384" w14:textId="0531BAF3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7F583567" w14:textId="558FBD96" w:rsidR="00ED3139" w:rsidRPr="00201F47" w:rsidRDefault="00ED3139" w:rsidP="00ED3139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ED3139" w:rsidRPr="00201F47" w14:paraId="591F9314" w14:textId="77777777" w:rsidTr="00201F47">
        <w:trPr>
          <w:trHeight w:val="340"/>
          <w:jc w:val="center"/>
        </w:trPr>
        <w:tc>
          <w:tcPr>
            <w:tcW w:w="2126" w:type="dxa"/>
            <w:vMerge/>
            <w:shd w:val="clear" w:color="auto" w:fill="auto"/>
          </w:tcPr>
          <w:p w14:paraId="64FC6622" w14:textId="77777777" w:rsidR="00ED3139" w:rsidRPr="00201F47" w:rsidRDefault="00ED3139" w:rsidP="00ED3139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41E70570" w14:textId="0E4B9A28" w:rsidR="00ED3139" w:rsidRPr="00201F47" w:rsidRDefault="00ED3139" w:rsidP="00ED3139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 xml:space="preserve">Rekonstrukce půdních prostor na učebny </w:t>
            </w:r>
            <w:r w:rsidRPr="00201F47">
              <w:rPr>
                <w:rFonts w:cs="Calibri"/>
                <w:color w:val="000000"/>
                <w:sz w:val="18"/>
                <w:szCs w:val="18"/>
              </w:rPr>
              <w:br/>
              <w:t>a sociální zařízení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6C8606B" w14:textId="10E813DF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01F47">
              <w:rPr>
                <w:rFonts w:cs="Calibri"/>
                <w:sz w:val="18"/>
                <w:szCs w:val="18"/>
              </w:rPr>
              <w:t>8 000 000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6027D4B1" w14:textId="324F1F6A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01F47">
              <w:rPr>
                <w:rFonts w:cs="Calibri"/>
                <w:sz w:val="18"/>
                <w:szCs w:val="18"/>
              </w:rPr>
              <w:t>6 800 000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31772BF" w14:textId="2074F156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01F47">
              <w:rPr>
                <w:rFonts w:cs="Calibri"/>
                <w:sz w:val="18"/>
                <w:szCs w:val="18"/>
              </w:rPr>
              <w:t>2024</w:t>
            </w:r>
          </w:p>
        </w:tc>
        <w:tc>
          <w:tcPr>
            <w:tcW w:w="562" w:type="dxa"/>
            <w:vAlign w:val="center"/>
          </w:tcPr>
          <w:p w14:paraId="659A1188" w14:textId="415B4330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01F47">
              <w:rPr>
                <w:rFonts w:cs="Calibri"/>
                <w:sz w:val="18"/>
                <w:szCs w:val="18"/>
              </w:rPr>
              <w:t>2027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29F69E4" w14:textId="69E658DD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8AE47B7" w14:textId="19902A6C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10202EE" w14:textId="0F25C5C0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537614A" w14:textId="19FCD6E6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89C4566" w14:textId="64D8644C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E1F3B16" w14:textId="37624616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1F2A9D73" w14:textId="3513E1D2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40E7122E" w14:textId="56CB01A4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7BB13A89" w14:textId="54577D31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sz w:val="18"/>
                <w:szCs w:val="18"/>
              </w:rPr>
              <w:t>x</w:t>
            </w:r>
          </w:p>
        </w:tc>
      </w:tr>
      <w:tr w:rsidR="00ED3139" w:rsidRPr="00201F47" w14:paraId="33A16DFC" w14:textId="77777777" w:rsidTr="00201F47">
        <w:trPr>
          <w:trHeight w:val="340"/>
          <w:jc w:val="center"/>
        </w:trPr>
        <w:tc>
          <w:tcPr>
            <w:tcW w:w="2126" w:type="dxa"/>
            <w:vMerge/>
            <w:shd w:val="clear" w:color="auto" w:fill="auto"/>
          </w:tcPr>
          <w:p w14:paraId="535223F5" w14:textId="77777777" w:rsidR="00ED3139" w:rsidRPr="00201F47" w:rsidRDefault="00ED3139" w:rsidP="00ED3139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113A3F01" w14:textId="3495CFCD" w:rsidR="00ED3139" w:rsidRPr="00201F47" w:rsidRDefault="00ED3139" w:rsidP="00ED3139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Revitalizace zahrady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28FCA68" w14:textId="3B6A9FE3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01F47">
              <w:rPr>
                <w:rFonts w:cs="Calibri"/>
                <w:sz w:val="18"/>
                <w:szCs w:val="18"/>
              </w:rPr>
              <w:t>1 000 000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61549E5E" w14:textId="04848E33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01F47">
              <w:rPr>
                <w:rFonts w:cs="Calibri"/>
                <w:sz w:val="18"/>
                <w:szCs w:val="18"/>
              </w:rPr>
              <w:t>850 000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64C6AE6" w14:textId="6C4FFFFC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01F47">
              <w:rPr>
                <w:rFonts w:cs="Calibri"/>
                <w:sz w:val="18"/>
                <w:szCs w:val="18"/>
              </w:rPr>
              <w:t>2024</w:t>
            </w:r>
          </w:p>
        </w:tc>
        <w:tc>
          <w:tcPr>
            <w:tcW w:w="562" w:type="dxa"/>
            <w:vAlign w:val="center"/>
          </w:tcPr>
          <w:p w14:paraId="3CADAF81" w14:textId="541C4EFF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01F47">
              <w:rPr>
                <w:rFonts w:cs="Calibri"/>
                <w:sz w:val="18"/>
                <w:szCs w:val="18"/>
              </w:rPr>
              <w:t>2026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E32B94F" w14:textId="44EC179D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AFBF68C" w14:textId="50675E32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F2E339A" w14:textId="3720225A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A7E4D26" w14:textId="6E7ED9A4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A62791A" w14:textId="5C8CAA9F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ECCD387" w14:textId="2096FE92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72DBD042" w14:textId="27BA3AD8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75D17B98" w14:textId="2E702F2F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007F6DBC" w14:textId="5E80EABF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ED3139" w:rsidRPr="00201F47" w14:paraId="11F373BF" w14:textId="77777777" w:rsidTr="00201F47">
        <w:trPr>
          <w:trHeight w:val="340"/>
          <w:jc w:val="center"/>
        </w:trPr>
        <w:tc>
          <w:tcPr>
            <w:tcW w:w="2126" w:type="dxa"/>
            <w:vMerge/>
            <w:shd w:val="clear" w:color="auto" w:fill="auto"/>
          </w:tcPr>
          <w:p w14:paraId="288FBBC3" w14:textId="77777777" w:rsidR="00ED3139" w:rsidRPr="00201F47" w:rsidRDefault="00ED3139" w:rsidP="00ED3139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2D22DFF6" w14:textId="7251B606" w:rsidR="00ED3139" w:rsidRPr="00201F47" w:rsidRDefault="00ED3139" w:rsidP="00ED3139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Venkovní učebna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DF6BC15" w14:textId="3F3A7B7B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01F47">
              <w:rPr>
                <w:rFonts w:cs="Calibri"/>
                <w:sz w:val="18"/>
                <w:szCs w:val="18"/>
              </w:rPr>
              <w:t>600 000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6D9A31B1" w14:textId="419FFDBE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01F47">
              <w:rPr>
                <w:rFonts w:cs="Calibri"/>
                <w:sz w:val="18"/>
                <w:szCs w:val="18"/>
              </w:rPr>
              <w:t>510 000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F7138C1" w14:textId="31D6369E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01F47">
              <w:rPr>
                <w:rFonts w:cs="Calibri"/>
                <w:sz w:val="18"/>
                <w:szCs w:val="18"/>
              </w:rPr>
              <w:t>2023</w:t>
            </w:r>
          </w:p>
        </w:tc>
        <w:tc>
          <w:tcPr>
            <w:tcW w:w="562" w:type="dxa"/>
            <w:vAlign w:val="center"/>
          </w:tcPr>
          <w:p w14:paraId="459B1BDB" w14:textId="01FA2804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01F47">
              <w:rPr>
                <w:rFonts w:cs="Calibri"/>
                <w:sz w:val="18"/>
                <w:szCs w:val="18"/>
              </w:rPr>
              <w:t>2025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A886EEE" w14:textId="3052A925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F14A084" w14:textId="0BAB945D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55EABB1" w14:textId="66D2BB19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BED6092" w14:textId="13706B68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C9E8E84" w14:textId="1B7A8F00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9CE30C1" w14:textId="5BB0E108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46310493" w14:textId="6E867A6A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61895889" w14:textId="381334DC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6D167781" w14:textId="12BA8139" w:rsidR="00ED3139" w:rsidRPr="00201F47" w:rsidRDefault="00ED3139" w:rsidP="00ED313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367E77" w:rsidRPr="00201F47" w14:paraId="404089A2" w14:textId="77777777" w:rsidTr="00E7275D">
        <w:trPr>
          <w:trHeight w:val="340"/>
          <w:jc w:val="center"/>
        </w:trPr>
        <w:tc>
          <w:tcPr>
            <w:tcW w:w="2126" w:type="dxa"/>
            <w:vMerge/>
            <w:shd w:val="clear" w:color="auto" w:fill="auto"/>
          </w:tcPr>
          <w:p w14:paraId="729583A7" w14:textId="77777777" w:rsidR="00367E77" w:rsidRPr="00201F47" w:rsidRDefault="00367E77" w:rsidP="00367E77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6CE889C9" w14:textId="43C0FA1E" w:rsidR="00367E77" w:rsidRPr="00201F47" w:rsidRDefault="00367E77" w:rsidP="00367E77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Učebna polytechnické výuky, cvičná kuchyň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FFAE86B" w14:textId="492D016D" w:rsidR="00367E77" w:rsidRPr="00201F47" w:rsidRDefault="00367E77" w:rsidP="00367E77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01F47">
              <w:rPr>
                <w:rFonts w:cs="Calibri"/>
                <w:sz w:val="18"/>
                <w:szCs w:val="18"/>
              </w:rPr>
              <w:t>6 000 000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47B32936" w14:textId="5E9C7D73" w:rsidR="00367E77" w:rsidRPr="00201F47" w:rsidRDefault="00367E77" w:rsidP="00367E77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01F47">
              <w:rPr>
                <w:rFonts w:cs="Calibri"/>
                <w:sz w:val="18"/>
                <w:szCs w:val="18"/>
              </w:rPr>
              <w:t>5 100 000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F40DC60" w14:textId="3485903A" w:rsidR="00367E77" w:rsidRPr="00201F47" w:rsidRDefault="00367E77" w:rsidP="00367E77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01F47">
              <w:rPr>
                <w:rFonts w:cs="Calibri"/>
                <w:sz w:val="18"/>
                <w:szCs w:val="18"/>
              </w:rPr>
              <w:t>2024</w:t>
            </w:r>
          </w:p>
        </w:tc>
        <w:tc>
          <w:tcPr>
            <w:tcW w:w="562" w:type="dxa"/>
            <w:vAlign w:val="center"/>
          </w:tcPr>
          <w:p w14:paraId="36532DF6" w14:textId="02FAC6AF" w:rsidR="00367E77" w:rsidRPr="00201F47" w:rsidRDefault="00367E77" w:rsidP="00367E77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01F47">
              <w:rPr>
                <w:rFonts w:cs="Calibri"/>
                <w:sz w:val="18"/>
                <w:szCs w:val="18"/>
              </w:rPr>
              <w:t>2026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016FD1A" w14:textId="395FFDCD" w:rsidR="00367E77" w:rsidRPr="00201F47" w:rsidRDefault="00367E77" w:rsidP="00367E77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sz w:val="18"/>
                <w:szCs w:val="18"/>
              </w:rPr>
              <w:t> </w:t>
            </w:r>
            <w:r>
              <w:rPr>
                <w:rFonts w:cs="Calibri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CF893E7" w14:textId="1B0248CD" w:rsidR="00367E77" w:rsidRPr="00201F47" w:rsidRDefault="00367E77" w:rsidP="00367E77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-</w:t>
            </w:r>
            <w:r w:rsidRPr="00201F47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74EED5E" w14:textId="3FA80A68" w:rsidR="00367E77" w:rsidRPr="00201F47" w:rsidRDefault="00367E77" w:rsidP="00367E77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9F51114" w14:textId="2CA418AA" w:rsidR="00367E77" w:rsidRPr="00201F47" w:rsidRDefault="00367E77" w:rsidP="00367E77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299D159E" w14:textId="0B900F95" w:rsidR="00367E77" w:rsidRPr="00201F47" w:rsidRDefault="00367E77" w:rsidP="00367E77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A5310B7" w14:textId="49D16115" w:rsidR="00367E77" w:rsidRPr="00201F47" w:rsidRDefault="00367E77" w:rsidP="00367E77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2FB4E671" w14:textId="3C0C33C3" w:rsidR="00367E77" w:rsidRPr="00201F47" w:rsidRDefault="00367E77" w:rsidP="00367E77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49F94C1A" w14:textId="6B651035" w:rsidR="00367E77" w:rsidRPr="00201F47" w:rsidRDefault="00367E77" w:rsidP="00367E77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7BE94D1F" w14:textId="1CCF9A69" w:rsidR="00367E77" w:rsidRPr="00201F47" w:rsidRDefault="00367E77" w:rsidP="00367E77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sz w:val="18"/>
                <w:szCs w:val="18"/>
              </w:rPr>
              <w:t>x</w:t>
            </w:r>
          </w:p>
        </w:tc>
      </w:tr>
      <w:tr w:rsidR="00367E77" w:rsidRPr="00201F47" w14:paraId="43D2D184" w14:textId="77777777" w:rsidTr="00E7275D">
        <w:trPr>
          <w:trHeight w:val="340"/>
          <w:jc w:val="center"/>
        </w:trPr>
        <w:tc>
          <w:tcPr>
            <w:tcW w:w="2126" w:type="dxa"/>
            <w:vMerge/>
            <w:shd w:val="clear" w:color="auto" w:fill="auto"/>
          </w:tcPr>
          <w:p w14:paraId="00D18012" w14:textId="77777777" w:rsidR="00367E77" w:rsidRPr="00201F47" w:rsidRDefault="00367E77" w:rsidP="00367E77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002ADEAD" w14:textId="26619584" w:rsidR="00367E77" w:rsidRPr="00201F47" w:rsidRDefault="00367E77" w:rsidP="00367E77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Stavební úpravy učebny a vybavení pro výuku jazyků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7AD45CE" w14:textId="08B1ABB8" w:rsidR="00367E77" w:rsidRPr="00201F47" w:rsidRDefault="00367E77" w:rsidP="00367E77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01F47">
              <w:rPr>
                <w:rFonts w:cs="Calibri"/>
                <w:sz w:val="18"/>
                <w:szCs w:val="18"/>
              </w:rPr>
              <w:t>4 000 000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1D5B9C3B" w14:textId="23155F41" w:rsidR="00367E77" w:rsidRPr="00201F47" w:rsidRDefault="00367E77" w:rsidP="00367E77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01F47">
              <w:rPr>
                <w:rFonts w:cs="Calibri"/>
                <w:sz w:val="18"/>
                <w:szCs w:val="18"/>
              </w:rPr>
              <w:t>3 400 000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E854DD6" w14:textId="05F3F6F1" w:rsidR="00367E77" w:rsidRPr="00201F47" w:rsidRDefault="00367E77" w:rsidP="00367E77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01F47">
              <w:rPr>
                <w:rFonts w:cs="Calibri"/>
                <w:sz w:val="18"/>
                <w:szCs w:val="18"/>
              </w:rPr>
              <w:t>2023</w:t>
            </w:r>
          </w:p>
        </w:tc>
        <w:tc>
          <w:tcPr>
            <w:tcW w:w="562" w:type="dxa"/>
            <w:vAlign w:val="center"/>
          </w:tcPr>
          <w:p w14:paraId="3B07F2BE" w14:textId="414E80EC" w:rsidR="00367E77" w:rsidRPr="00201F47" w:rsidRDefault="00367E77" w:rsidP="00367E77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2026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AF8415C" w14:textId="0C30E5C8" w:rsidR="00367E77" w:rsidRPr="00201F47" w:rsidRDefault="00367E77" w:rsidP="00367E77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01F47">
              <w:rPr>
                <w:rFonts w:cs="Calibri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0F03432" w14:textId="3298625D" w:rsidR="00367E77" w:rsidRPr="00201F47" w:rsidRDefault="00367E77" w:rsidP="00367E77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-</w:t>
            </w:r>
            <w:r w:rsidRPr="00201F47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A0F50D4" w14:textId="41AFB119" w:rsidR="00367E77" w:rsidRPr="00201F47" w:rsidRDefault="00367E77" w:rsidP="00367E77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01F47">
              <w:rPr>
                <w:rFonts w:cs="Calibri"/>
                <w:sz w:val="18"/>
                <w:szCs w:val="18"/>
              </w:rPr>
              <w:t> </w:t>
            </w:r>
            <w:r>
              <w:rPr>
                <w:rFonts w:cs="Calibri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89CE015" w14:textId="738C2AA1" w:rsidR="00367E77" w:rsidRPr="00201F47" w:rsidRDefault="00367E77" w:rsidP="00367E77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01F47">
              <w:rPr>
                <w:rFonts w:cs="Calibri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54D6443" w14:textId="5EFBEE79" w:rsidR="00367E77" w:rsidRPr="00201F47" w:rsidRDefault="00367E77" w:rsidP="00367E77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50C47FD" w14:textId="36F84554" w:rsidR="00367E77" w:rsidRPr="00201F47" w:rsidRDefault="00367E77" w:rsidP="00367E77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3332933F" w14:textId="283C2FB8" w:rsidR="00367E77" w:rsidRPr="00201F47" w:rsidRDefault="00367E77" w:rsidP="00367E77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3647A5AA" w14:textId="0D42CBBC" w:rsidR="00367E77" w:rsidRPr="00201F47" w:rsidRDefault="00367E77" w:rsidP="00367E77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75AB3310" w14:textId="59BB206D" w:rsidR="00367E77" w:rsidRPr="00201F47" w:rsidRDefault="00367E77" w:rsidP="00367E77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01F47">
              <w:rPr>
                <w:rFonts w:cs="Calibri"/>
                <w:sz w:val="18"/>
                <w:szCs w:val="18"/>
              </w:rPr>
              <w:t>x</w:t>
            </w:r>
          </w:p>
        </w:tc>
      </w:tr>
      <w:tr w:rsidR="00867FB9" w:rsidRPr="00201F47" w14:paraId="07D933A1" w14:textId="77777777" w:rsidTr="00201F47">
        <w:trPr>
          <w:trHeight w:val="340"/>
          <w:jc w:val="center"/>
        </w:trPr>
        <w:tc>
          <w:tcPr>
            <w:tcW w:w="2126" w:type="dxa"/>
            <w:vMerge/>
            <w:shd w:val="clear" w:color="auto" w:fill="auto"/>
          </w:tcPr>
          <w:p w14:paraId="0193459E" w14:textId="77777777" w:rsidR="00867FB9" w:rsidRPr="00201F47" w:rsidRDefault="00867FB9" w:rsidP="00867FB9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09E27A0C" w14:textId="1B698CEA" w:rsidR="00867FB9" w:rsidRPr="00201F47" w:rsidRDefault="00867FB9" w:rsidP="00867FB9">
            <w:pPr>
              <w:spacing w:after="0" w:line="240" w:lineRule="auto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Rekonstrukce školní kuchyňky včetně vybavení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070C1F3" w14:textId="25C9A77F" w:rsidR="00867FB9" w:rsidRPr="00201F47" w:rsidRDefault="00867FB9" w:rsidP="00867FB9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4 000 000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10CD7756" w14:textId="442B67A9" w:rsidR="00867FB9" w:rsidRPr="00201F47" w:rsidRDefault="00867FB9" w:rsidP="00867FB9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3 400 000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567D730" w14:textId="5034A4E5" w:rsidR="00867FB9" w:rsidRPr="00201F47" w:rsidRDefault="00867FB9" w:rsidP="00867FB9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2025</w:t>
            </w:r>
          </w:p>
        </w:tc>
        <w:tc>
          <w:tcPr>
            <w:tcW w:w="562" w:type="dxa"/>
            <w:vAlign w:val="center"/>
          </w:tcPr>
          <w:p w14:paraId="6BB72813" w14:textId="0EA6D19E" w:rsidR="00867FB9" w:rsidRPr="00201F47" w:rsidRDefault="00867FB9" w:rsidP="00867FB9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2026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C89405C" w14:textId="30C44782" w:rsidR="00867FB9" w:rsidRPr="00201F47" w:rsidRDefault="00867FB9" w:rsidP="00867FB9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876F325" w14:textId="74F80709" w:rsidR="00867FB9" w:rsidRPr="00201F47" w:rsidRDefault="00867FB9" w:rsidP="00867FB9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365AB7AC" w14:textId="6A32E90A" w:rsidR="00867FB9" w:rsidRPr="00201F47" w:rsidRDefault="00867FB9" w:rsidP="00867FB9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145042B" w14:textId="3E231FBE" w:rsidR="00867FB9" w:rsidRPr="00201F47" w:rsidRDefault="00867FB9" w:rsidP="00867FB9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5FBDD8C9" w14:textId="64858035" w:rsidR="00867FB9" w:rsidRPr="00201F47" w:rsidRDefault="00867FB9" w:rsidP="00867FB9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113277D4" w14:textId="70945654" w:rsidR="00867FB9" w:rsidRPr="00201F47" w:rsidRDefault="00867FB9" w:rsidP="00867FB9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582BCD91" w14:textId="05C0D5FF" w:rsidR="00867FB9" w:rsidRPr="00201F47" w:rsidRDefault="00867FB9" w:rsidP="00867FB9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237A0D71" w14:textId="51DE4651" w:rsidR="00867FB9" w:rsidRPr="00201F47" w:rsidRDefault="00867FB9" w:rsidP="00867FB9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1C6272C2" w14:textId="573C717C" w:rsidR="00867FB9" w:rsidRPr="00201F47" w:rsidRDefault="00867FB9" w:rsidP="00867FB9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</w:tr>
      <w:tr w:rsidR="00867FB9" w:rsidRPr="00201F47" w14:paraId="687F6C55" w14:textId="77777777" w:rsidTr="00201F47">
        <w:trPr>
          <w:trHeight w:val="340"/>
          <w:jc w:val="center"/>
        </w:trPr>
        <w:tc>
          <w:tcPr>
            <w:tcW w:w="2126" w:type="dxa"/>
            <w:vMerge/>
            <w:shd w:val="clear" w:color="auto" w:fill="auto"/>
          </w:tcPr>
          <w:p w14:paraId="69FF07EC" w14:textId="77777777" w:rsidR="00867FB9" w:rsidRPr="00201F47" w:rsidRDefault="00867FB9" w:rsidP="00867FB9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4106" w:type="dxa"/>
            <w:shd w:val="clear" w:color="auto" w:fill="auto"/>
            <w:vAlign w:val="center"/>
          </w:tcPr>
          <w:p w14:paraId="77DFC86A" w14:textId="007A532A" w:rsidR="00867FB9" w:rsidRPr="00201F47" w:rsidRDefault="00867FB9" w:rsidP="00867FB9">
            <w:pPr>
              <w:spacing w:after="0" w:line="240" w:lineRule="auto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Stavební úpravy učebny a vybavení ICT učebny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F1888FC" w14:textId="44DA76A4" w:rsidR="00867FB9" w:rsidRPr="00201F47" w:rsidRDefault="00867FB9" w:rsidP="00867FB9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4 000 000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4B4C1CC3" w14:textId="0C064E31" w:rsidR="00867FB9" w:rsidRPr="00201F47" w:rsidRDefault="00867FB9" w:rsidP="00867FB9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3 400 000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1F8504A" w14:textId="68F274C1" w:rsidR="00867FB9" w:rsidRPr="00201F47" w:rsidRDefault="00867FB9" w:rsidP="00867FB9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2025</w:t>
            </w:r>
          </w:p>
        </w:tc>
        <w:tc>
          <w:tcPr>
            <w:tcW w:w="562" w:type="dxa"/>
            <w:vAlign w:val="center"/>
          </w:tcPr>
          <w:p w14:paraId="6E2CEC7D" w14:textId="387610D7" w:rsidR="00867FB9" w:rsidRPr="00201F47" w:rsidRDefault="00867FB9" w:rsidP="00867FB9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2025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C796DCC" w14:textId="2470E432" w:rsidR="00867FB9" w:rsidRPr="00201F47" w:rsidRDefault="00867FB9" w:rsidP="00867FB9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97604A5" w14:textId="19EF0EB5" w:rsidR="00867FB9" w:rsidRPr="00201F47" w:rsidRDefault="00867FB9" w:rsidP="00867FB9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F9D3077" w14:textId="0314069B" w:rsidR="00867FB9" w:rsidRPr="00201F47" w:rsidRDefault="00867FB9" w:rsidP="00867FB9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C592F1A" w14:textId="324E1B69" w:rsidR="00867FB9" w:rsidRPr="00201F47" w:rsidRDefault="00867FB9" w:rsidP="00867FB9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0470EB9D" w14:textId="797E6056" w:rsidR="00867FB9" w:rsidRPr="00201F47" w:rsidRDefault="00867FB9" w:rsidP="00867FB9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B0BA08D" w14:textId="0042C83E" w:rsidR="00867FB9" w:rsidRPr="00201F47" w:rsidRDefault="00867FB9" w:rsidP="00867FB9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081B3C1C" w14:textId="1D08B5E3" w:rsidR="00867FB9" w:rsidRPr="00201F47" w:rsidRDefault="00867FB9" w:rsidP="00867FB9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17DDAD74" w14:textId="72368441" w:rsidR="00867FB9" w:rsidRPr="00201F47" w:rsidRDefault="00867FB9" w:rsidP="00867FB9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2E540638" w14:textId="307CA215" w:rsidR="00867FB9" w:rsidRPr="00201F47" w:rsidRDefault="00867FB9" w:rsidP="00867FB9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01F47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</w:tr>
      <w:tr w:rsidR="007B59E9" w:rsidRPr="00201F47" w14:paraId="621C5756" w14:textId="77777777" w:rsidTr="00201F47">
        <w:trPr>
          <w:trHeight w:val="340"/>
          <w:jc w:val="center"/>
        </w:trPr>
        <w:tc>
          <w:tcPr>
            <w:tcW w:w="2126" w:type="dxa"/>
            <w:shd w:val="clear" w:color="auto" w:fill="auto"/>
          </w:tcPr>
          <w:p w14:paraId="42748382" w14:textId="5C52654D" w:rsidR="007B59E9" w:rsidRPr="00201F47" w:rsidRDefault="007B59E9" w:rsidP="007B59E9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201F47">
              <w:rPr>
                <w:rFonts w:eastAsia="Times New Roman" w:cs="Calibri"/>
                <w:b/>
                <w:sz w:val="18"/>
                <w:szCs w:val="18"/>
                <w:lang w:eastAsia="cs-CZ"/>
              </w:rPr>
              <w:lastRenderedPageBreak/>
              <w:t>Město Jeseník</w:t>
            </w:r>
          </w:p>
        </w:tc>
        <w:tc>
          <w:tcPr>
            <w:tcW w:w="4106" w:type="dxa"/>
            <w:shd w:val="clear" w:color="auto" w:fill="auto"/>
            <w:vAlign w:val="center"/>
          </w:tcPr>
          <w:p w14:paraId="0AE5F330" w14:textId="5FEBC0ED" w:rsidR="007B59E9" w:rsidRPr="00201F47" w:rsidRDefault="007B59E9" w:rsidP="007B59E9">
            <w:pPr>
              <w:spacing w:after="0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Revitalizace školního objektu ul. Kalvodova pro ZŠ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2AF2D90" w14:textId="2B82B983" w:rsidR="007B59E9" w:rsidRPr="00201F47" w:rsidRDefault="007B59E9" w:rsidP="007B59E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30 000 000</w:t>
            </w:r>
          </w:p>
        </w:tc>
        <w:tc>
          <w:tcPr>
            <w:tcW w:w="1143" w:type="dxa"/>
            <w:shd w:val="clear" w:color="auto" w:fill="auto"/>
            <w:vAlign w:val="center"/>
          </w:tcPr>
          <w:p w14:paraId="0573BED7" w14:textId="7AC890C5" w:rsidR="007B59E9" w:rsidRPr="00201F47" w:rsidRDefault="007B59E9" w:rsidP="007B59E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25 500 000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46CE332" w14:textId="7B66CA27" w:rsidR="007B59E9" w:rsidRPr="00201F47" w:rsidRDefault="007B59E9" w:rsidP="007B59E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562" w:type="dxa"/>
            <w:vAlign w:val="center"/>
          </w:tcPr>
          <w:p w14:paraId="2054CBA2" w14:textId="31662C49" w:rsidR="007B59E9" w:rsidRPr="00201F47" w:rsidRDefault="007B59E9" w:rsidP="007B59E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014D0DA" w14:textId="3B65E878" w:rsidR="007B59E9" w:rsidRPr="00201F47" w:rsidRDefault="007B59E9" w:rsidP="007B59E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699D3494" w14:textId="4F941770" w:rsidR="007B59E9" w:rsidRPr="00201F47" w:rsidRDefault="007B59E9" w:rsidP="007B59E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EF6F57F" w14:textId="7F540757" w:rsidR="007B59E9" w:rsidRPr="00201F47" w:rsidRDefault="007B59E9" w:rsidP="007B59E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334D9E8" w14:textId="55AA84C6" w:rsidR="007B59E9" w:rsidRPr="00201F47" w:rsidRDefault="007B59E9" w:rsidP="007B59E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D989224" w14:textId="09B476A0" w:rsidR="007B59E9" w:rsidRPr="00201F47" w:rsidRDefault="007B59E9" w:rsidP="007B59E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712B4877" w14:textId="6B3791AB" w:rsidR="007B59E9" w:rsidRPr="00201F47" w:rsidRDefault="007B59E9" w:rsidP="007B59E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2487F1D2" w14:textId="4DDC3A24" w:rsidR="007B59E9" w:rsidRPr="00201F47" w:rsidRDefault="007B59E9" w:rsidP="007B59E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0E54D10C" w14:textId="14AF5C02" w:rsidR="007B59E9" w:rsidRPr="00201F47" w:rsidRDefault="007B59E9" w:rsidP="007B59E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66E45EF9" w14:textId="54AD7A87" w:rsidR="007B59E9" w:rsidRPr="00201F47" w:rsidRDefault="007B59E9" w:rsidP="007B59E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201F4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</w:tr>
    </w:tbl>
    <w:p w14:paraId="58A2F0CE" w14:textId="609BCF46" w:rsidR="00D927B5" w:rsidRPr="00D5696D" w:rsidRDefault="00CF3789" w:rsidP="00D65E19">
      <w:pPr>
        <w:spacing w:before="60" w:after="0"/>
        <w:jc w:val="center"/>
        <w:rPr>
          <w:rFonts w:cs="Arial"/>
          <w:sz w:val="18"/>
          <w:szCs w:val="18"/>
        </w:rPr>
      </w:pPr>
      <w:r w:rsidRPr="00D5696D">
        <w:rPr>
          <w:rFonts w:cs="Arial"/>
          <w:sz w:val="18"/>
          <w:szCs w:val="18"/>
        </w:rPr>
        <w:t xml:space="preserve">Pozn.: Identifikace školy IČO a IZO viz Podrobný popis </w:t>
      </w:r>
      <w:r w:rsidR="00C8742E" w:rsidRPr="00D5696D">
        <w:rPr>
          <w:rFonts w:cs="Arial"/>
          <w:sz w:val="18"/>
          <w:szCs w:val="18"/>
        </w:rPr>
        <w:t>investičních priorit</w:t>
      </w:r>
    </w:p>
    <w:p w14:paraId="281892AA" w14:textId="0269B7BC" w:rsidR="00D43EF2" w:rsidRPr="00D5696D" w:rsidRDefault="00D43EF2" w:rsidP="00CF3789">
      <w:pPr>
        <w:spacing w:before="120"/>
        <w:jc w:val="center"/>
        <w:rPr>
          <w:rFonts w:cstheme="minorHAnsi"/>
        </w:rPr>
      </w:pPr>
    </w:p>
    <w:p w14:paraId="53B6D99A" w14:textId="5C9B5A70" w:rsidR="001C230B" w:rsidRPr="00D5696D" w:rsidRDefault="001C230B" w:rsidP="002D0A85">
      <w:pPr>
        <w:spacing w:before="480"/>
        <w:rPr>
          <w:rFonts w:cstheme="minorHAnsi"/>
          <w:bCs/>
          <w:color w:val="90C226"/>
          <w:sz w:val="26"/>
          <w:szCs w:val="26"/>
        </w:rPr>
      </w:pPr>
    </w:p>
    <w:p w14:paraId="51F8D478" w14:textId="5F87EA09" w:rsidR="00137FB9" w:rsidRPr="00D5696D" w:rsidRDefault="00115D80" w:rsidP="00137FB9">
      <w:pPr>
        <w:pStyle w:val="Nadpis1"/>
        <w:pageBreakBefore/>
        <w:pBdr>
          <w:bottom w:val="single" w:sz="4" w:space="0" w:color="90C226" w:themeColor="accent1"/>
        </w:pBdr>
        <w:spacing w:before="0" w:after="0"/>
        <w:jc w:val="center"/>
        <w:rPr>
          <w:rFonts w:asciiTheme="minorHAnsi" w:hAnsiTheme="minorHAnsi"/>
          <w:color w:val="404040" w:themeColor="text1" w:themeTint="BF"/>
          <w:sz w:val="24"/>
          <w:szCs w:val="26"/>
        </w:rPr>
      </w:pPr>
      <w:r w:rsidRPr="00D5696D">
        <w:rPr>
          <w:rFonts w:asciiTheme="minorHAnsi" w:hAnsiTheme="minorHAnsi"/>
        </w:rPr>
        <w:lastRenderedPageBreak/>
        <w:t xml:space="preserve">Prioritizace témat MŠ - </w:t>
      </w:r>
      <w:r w:rsidR="00137FB9" w:rsidRPr="00D5696D">
        <w:rPr>
          <w:rFonts w:asciiTheme="minorHAnsi" w:hAnsiTheme="minorHAnsi"/>
          <w:color w:val="404040" w:themeColor="text1" w:themeTint="BF"/>
          <w:sz w:val="24"/>
          <w:szCs w:val="26"/>
        </w:rPr>
        <w:t>seznam investičních priorit MŠ v rámci území MAP ORP Jeseník (</w:t>
      </w:r>
      <w:r w:rsidR="00ED0F1A">
        <w:rPr>
          <w:rFonts w:asciiTheme="minorHAnsi" w:hAnsiTheme="minorHAnsi"/>
          <w:color w:val="404040" w:themeColor="text1" w:themeTint="BF"/>
          <w:sz w:val="24"/>
          <w:szCs w:val="26"/>
        </w:rPr>
        <w:t xml:space="preserve">do roku </w:t>
      </w:r>
      <w:r w:rsidR="00137FB9" w:rsidRPr="00D5696D">
        <w:rPr>
          <w:rFonts w:asciiTheme="minorHAnsi" w:hAnsiTheme="minorHAnsi"/>
          <w:color w:val="404040" w:themeColor="text1" w:themeTint="BF"/>
          <w:sz w:val="24"/>
          <w:szCs w:val="26"/>
        </w:rPr>
        <w:t>202</w:t>
      </w:r>
      <w:r w:rsidR="00ED0F1A">
        <w:rPr>
          <w:rFonts w:asciiTheme="minorHAnsi" w:hAnsiTheme="minorHAnsi"/>
          <w:color w:val="404040" w:themeColor="text1" w:themeTint="BF"/>
          <w:sz w:val="24"/>
          <w:szCs w:val="26"/>
        </w:rPr>
        <w:t>8</w:t>
      </w:r>
      <w:r w:rsidR="00137FB9" w:rsidRPr="00D5696D">
        <w:rPr>
          <w:rFonts w:asciiTheme="minorHAnsi" w:hAnsiTheme="minorHAnsi"/>
          <w:color w:val="404040" w:themeColor="text1" w:themeTint="BF"/>
          <w:sz w:val="24"/>
          <w:szCs w:val="26"/>
        </w:rPr>
        <w:t>)</w:t>
      </w:r>
    </w:p>
    <w:p w14:paraId="51FBD17D" w14:textId="77777777" w:rsidR="00137FB9" w:rsidRPr="00D5696D" w:rsidRDefault="00137FB9" w:rsidP="00E7275D">
      <w:pPr>
        <w:spacing w:after="0"/>
        <w:rPr>
          <w:rFonts w:cs="Arial"/>
          <w:sz w:val="10"/>
          <w:szCs w:val="10"/>
        </w:rPr>
      </w:pPr>
    </w:p>
    <w:p w14:paraId="44A096B4" w14:textId="77777777" w:rsidR="00137FB9" w:rsidRPr="00D5696D" w:rsidRDefault="00137FB9" w:rsidP="00E7275D">
      <w:pPr>
        <w:pStyle w:val="Odstavecseseznamem"/>
        <w:spacing w:after="0"/>
        <w:rPr>
          <w:rFonts w:cs="Arial"/>
          <w:sz w:val="10"/>
          <w:szCs w:val="10"/>
        </w:rPr>
      </w:pPr>
    </w:p>
    <w:p w14:paraId="52F2732D" w14:textId="318711EB" w:rsidR="00ED0F1A" w:rsidRDefault="00ED0F1A" w:rsidP="00ED0F1A">
      <w:pPr>
        <w:jc w:val="center"/>
        <w:rPr>
          <w:rFonts w:cstheme="minorHAnsi"/>
        </w:rPr>
      </w:pPr>
      <w:r w:rsidRPr="00D5696D">
        <w:rPr>
          <w:rFonts w:cstheme="minorHAnsi"/>
        </w:rPr>
        <w:t xml:space="preserve">Všechny investiční priority </w:t>
      </w:r>
      <w:r>
        <w:rPr>
          <w:rFonts w:cstheme="minorHAnsi"/>
        </w:rPr>
        <w:t>spadají do prioritní oblasti 1, cíle 1.3.</w:t>
      </w:r>
    </w:p>
    <w:p w14:paraId="5FC25F9D" w14:textId="25C72902" w:rsidR="00137FB9" w:rsidRPr="00D5696D" w:rsidRDefault="00ED0F1A" w:rsidP="00137FB9">
      <w:pPr>
        <w:jc w:val="center"/>
        <w:rPr>
          <w:rFonts w:cstheme="minorHAnsi"/>
        </w:rPr>
      </w:pPr>
      <w:r w:rsidRPr="00D5696D">
        <w:rPr>
          <w:rFonts w:cstheme="minorHAnsi"/>
        </w:rPr>
        <w:t>Všechny investiční priority jsou realizovány na území Olomouckého kraje v rámci ORP Jeseník</w:t>
      </w:r>
      <w:r>
        <w:rPr>
          <w:rFonts w:cstheme="minorHAnsi"/>
        </w:rPr>
        <w:t xml:space="preserve"> (</w:t>
      </w:r>
      <w:r w:rsidRPr="00D5696D">
        <w:rPr>
          <w:rFonts w:cstheme="minorHAnsi"/>
        </w:rPr>
        <w:t>vždy v katastru obce, ve které se škola, školské zařízení či další objekt nachází</w:t>
      </w:r>
      <w:r>
        <w:rPr>
          <w:rFonts w:cstheme="minorHAnsi"/>
        </w:rPr>
        <w:t>)</w:t>
      </w:r>
      <w:r w:rsidRPr="00D5696D">
        <w:rPr>
          <w:rFonts w:cstheme="minorHAnsi"/>
        </w:rPr>
        <w:t xml:space="preserve">. Podrobný popis projektových záměrů s detailním popisem připravenosti k realizaci je součástí přílohové části tohoto dokumentu. </w:t>
      </w:r>
      <w:r w:rsidR="00137FB9" w:rsidRPr="00D5696D">
        <w:rPr>
          <w:rFonts w:cstheme="minorHAnsi"/>
        </w:rPr>
        <w:t xml:space="preserve"> </w:t>
      </w:r>
    </w:p>
    <w:tbl>
      <w:tblPr>
        <w:tblW w:w="137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6"/>
        <w:gridCol w:w="3487"/>
        <w:gridCol w:w="1338"/>
        <w:gridCol w:w="1072"/>
        <w:gridCol w:w="1072"/>
        <w:gridCol w:w="1072"/>
        <w:gridCol w:w="1183"/>
        <w:gridCol w:w="1276"/>
      </w:tblGrid>
      <w:tr w:rsidR="006209FA" w:rsidRPr="00D5696D" w14:paraId="429BB865" w14:textId="55D68C9B" w:rsidTr="006750F6">
        <w:trPr>
          <w:trHeight w:val="300"/>
          <w:tblHeader/>
          <w:jc w:val="center"/>
        </w:trPr>
        <w:tc>
          <w:tcPr>
            <w:tcW w:w="3256" w:type="dxa"/>
            <w:vMerge w:val="restart"/>
            <w:shd w:val="clear" w:color="auto" w:fill="F2F2F2" w:themeFill="background1" w:themeFillShade="F2"/>
            <w:vAlign w:val="center"/>
            <w:hideMark/>
          </w:tcPr>
          <w:p w14:paraId="1F2291AC" w14:textId="582095CD" w:rsidR="006750F6" w:rsidRDefault="00C46F67" w:rsidP="006750F6">
            <w:pPr>
              <w:spacing w:after="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351F07">
              <w:rPr>
                <w:rFonts w:eastAsia="Times New Roman" w:cs="Calibri"/>
                <w:b/>
                <w:sz w:val="18"/>
                <w:szCs w:val="18"/>
                <w:lang w:eastAsia="cs-CZ"/>
              </w:rPr>
              <w:t>Identifikace školy,</w:t>
            </w:r>
          </w:p>
          <w:p w14:paraId="54583CC8" w14:textId="751FCECF" w:rsidR="006750F6" w:rsidRDefault="00C46F67" w:rsidP="006750F6">
            <w:pPr>
              <w:spacing w:after="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351F07">
              <w:rPr>
                <w:rFonts w:eastAsia="Times New Roman" w:cs="Calibri"/>
                <w:b/>
                <w:sz w:val="18"/>
                <w:szCs w:val="18"/>
                <w:lang w:eastAsia="cs-CZ"/>
              </w:rPr>
              <w:t>školské</w:t>
            </w:r>
            <w:r w:rsidR="00C55EF3" w:rsidRPr="00351F07">
              <w:rPr>
                <w:rFonts w:eastAsia="Times New Roman" w:cs="Calibri"/>
                <w:b/>
                <w:sz w:val="18"/>
                <w:szCs w:val="18"/>
                <w:lang w:eastAsia="cs-CZ"/>
              </w:rPr>
              <w:t>ho zařízení</w:t>
            </w:r>
          </w:p>
          <w:p w14:paraId="61ABA98C" w14:textId="0C3B271D" w:rsidR="00C46F67" w:rsidRPr="00351F07" w:rsidRDefault="00C55EF3" w:rsidP="006750F6">
            <w:pPr>
              <w:spacing w:after="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351F07">
              <w:rPr>
                <w:rFonts w:eastAsia="Times New Roman" w:cs="Calibri"/>
                <w:b/>
                <w:sz w:val="18"/>
                <w:szCs w:val="18"/>
                <w:lang w:eastAsia="cs-CZ"/>
              </w:rPr>
              <w:t>či dalšího subjektu</w:t>
            </w:r>
          </w:p>
        </w:tc>
        <w:tc>
          <w:tcPr>
            <w:tcW w:w="3487" w:type="dxa"/>
            <w:vMerge w:val="restart"/>
            <w:shd w:val="clear" w:color="auto" w:fill="F2F2F2" w:themeFill="background1" w:themeFillShade="F2"/>
            <w:vAlign w:val="center"/>
            <w:hideMark/>
          </w:tcPr>
          <w:p w14:paraId="11944ED5" w14:textId="43B705BB" w:rsidR="00C46F67" w:rsidRPr="00351F07" w:rsidRDefault="00C46F67" w:rsidP="00ED6B88">
            <w:pPr>
              <w:spacing w:after="0" w:line="240" w:lineRule="auto"/>
              <w:jc w:val="center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351F07">
              <w:rPr>
                <w:rFonts w:eastAsia="Times New Roman" w:cs="Calibri"/>
                <w:b/>
                <w:sz w:val="18"/>
                <w:szCs w:val="18"/>
                <w:lang w:eastAsia="cs-CZ"/>
              </w:rPr>
              <w:t>Název projektu</w:t>
            </w:r>
            <w:r w:rsidR="007E2B0D" w:rsidRPr="00351F07">
              <w:rPr>
                <w:rFonts w:eastAsia="Times New Roman" w:cs="Calibri"/>
                <w:b/>
                <w:sz w:val="18"/>
                <w:szCs w:val="18"/>
                <w:lang w:eastAsia="cs-CZ"/>
              </w:rPr>
              <w:t xml:space="preserve"> - MŠ</w:t>
            </w: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  <w:hideMark/>
          </w:tcPr>
          <w:p w14:paraId="01A0F53C" w14:textId="77777777" w:rsidR="00C46F67" w:rsidRPr="00B057DA" w:rsidRDefault="00C46F67" w:rsidP="00EE5A2A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cs-CZ"/>
              </w:rPr>
            </w:pPr>
            <w:r w:rsidRPr="00B057DA">
              <w:rPr>
                <w:rFonts w:eastAsia="Times New Roman" w:cs="Calibri"/>
                <w:sz w:val="16"/>
                <w:szCs w:val="16"/>
                <w:lang w:eastAsia="cs-CZ"/>
              </w:rPr>
              <w:t>Výdaje projektu v tis. Kč</w:t>
            </w:r>
          </w:p>
        </w:tc>
        <w:tc>
          <w:tcPr>
            <w:tcW w:w="1072" w:type="dxa"/>
            <w:vMerge w:val="restart"/>
            <w:shd w:val="clear" w:color="auto" w:fill="F2F2F2" w:themeFill="background1" w:themeFillShade="F2"/>
            <w:vAlign w:val="center"/>
            <w:hideMark/>
          </w:tcPr>
          <w:p w14:paraId="16ECA696" w14:textId="62475E58" w:rsidR="00C46F67" w:rsidRPr="00B057DA" w:rsidRDefault="00C46F67" w:rsidP="00EE5A2A">
            <w:pPr>
              <w:spacing w:after="0" w:line="240" w:lineRule="auto"/>
              <w:jc w:val="center"/>
              <w:rPr>
                <w:rFonts w:eastAsia="Times New Roman" w:cs="Calibri"/>
                <w:b/>
                <w:sz w:val="16"/>
                <w:szCs w:val="16"/>
                <w:lang w:eastAsia="cs-CZ"/>
              </w:rPr>
            </w:pPr>
            <w:r w:rsidRPr="00B057DA">
              <w:rPr>
                <w:rFonts w:eastAsia="Times New Roman" w:cs="Calibri"/>
                <w:b/>
                <w:sz w:val="16"/>
                <w:szCs w:val="16"/>
                <w:lang w:eastAsia="cs-CZ"/>
              </w:rPr>
              <w:t>Zahájení realizace</w:t>
            </w:r>
          </w:p>
        </w:tc>
        <w:tc>
          <w:tcPr>
            <w:tcW w:w="1072" w:type="dxa"/>
            <w:vMerge w:val="restart"/>
            <w:shd w:val="clear" w:color="auto" w:fill="F2F2F2" w:themeFill="background1" w:themeFillShade="F2"/>
            <w:vAlign w:val="center"/>
          </w:tcPr>
          <w:p w14:paraId="0D30F48E" w14:textId="7ABE88A3" w:rsidR="00C46F67" w:rsidRPr="00B057DA" w:rsidRDefault="00C46F67" w:rsidP="00EE5A2A">
            <w:pPr>
              <w:spacing w:after="0" w:line="240" w:lineRule="auto"/>
              <w:jc w:val="center"/>
              <w:rPr>
                <w:rFonts w:eastAsia="Times New Roman" w:cs="Calibri"/>
                <w:b/>
                <w:sz w:val="16"/>
                <w:szCs w:val="16"/>
                <w:lang w:eastAsia="cs-CZ"/>
              </w:rPr>
            </w:pPr>
            <w:r w:rsidRPr="00B057DA">
              <w:rPr>
                <w:rFonts w:eastAsia="Times New Roman" w:cs="Calibri"/>
                <w:b/>
                <w:sz w:val="16"/>
                <w:szCs w:val="16"/>
                <w:lang w:eastAsia="cs-CZ"/>
              </w:rPr>
              <w:t>Ukončení realizace</w:t>
            </w:r>
          </w:p>
        </w:tc>
        <w:tc>
          <w:tcPr>
            <w:tcW w:w="2459" w:type="dxa"/>
            <w:gridSpan w:val="2"/>
            <w:shd w:val="clear" w:color="auto" w:fill="F2F2F2" w:themeFill="background1" w:themeFillShade="F2"/>
            <w:vAlign w:val="center"/>
          </w:tcPr>
          <w:p w14:paraId="22DCEF1A" w14:textId="0C486826" w:rsidR="00C46F67" w:rsidRPr="00351F07" w:rsidRDefault="00C46F67" w:rsidP="00EE5A2A">
            <w:pPr>
              <w:spacing w:after="0" w:line="240" w:lineRule="auto"/>
              <w:jc w:val="center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351F07">
              <w:rPr>
                <w:rFonts w:eastAsia="Times New Roman" w:cs="Calibri"/>
                <w:b/>
                <w:sz w:val="18"/>
                <w:szCs w:val="18"/>
                <w:lang w:eastAsia="cs-CZ"/>
              </w:rPr>
              <w:t>Typ projektu</w:t>
            </w:r>
          </w:p>
        </w:tc>
      </w:tr>
      <w:tr w:rsidR="00C46F67" w:rsidRPr="00D5696D" w14:paraId="2BC4543F" w14:textId="10CD754A" w:rsidTr="006750F6">
        <w:trPr>
          <w:trHeight w:val="885"/>
          <w:tblHeader/>
          <w:jc w:val="center"/>
        </w:trPr>
        <w:tc>
          <w:tcPr>
            <w:tcW w:w="3256" w:type="dxa"/>
            <w:vMerge/>
            <w:shd w:val="clear" w:color="auto" w:fill="F2F2F2" w:themeFill="background1" w:themeFillShade="F2"/>
            <w:hideMark/>
          </w:tcPr>
          <w:p w14:paraId="6AFDC37B" w14:textId="77777777" w:rsidR="00C46F67" w:rsidRPr="00351F07" w:rsidRDefault="00C46F67" w:rsidP="00C46F67">
            <w:pPr>
              <w:spacing w:after="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3487" w:type="dxa"/>
            <w:vMerge/>
            <w:shd w:val="clear" w:color="auto" w:fill="F2F2F2" w:themeFill="background1" w:themeFillShade="F2"/>
            <w:vAlign w:val="center"/>
            <w:hideMark/>
          </w:tcPr>
          <w:p w14:paraId="24414477" w14:textId="77777777" w:rsidR="00C46F67" w:rsidRPr="00351F07" w:rsidRDefault="00C46F67" w:rsidP="00ED6B88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338" w:type="dxa"/>
            <w:shd w:val="clear" w:color="auto" w:fill="F2F2F2" w:themeFill="background1" w:themeFillShade="F2"/>
            <w:vAlign w:val="center"/>
            <w:hideMark/>
          </w:tcPr>
          <w:p w14:paraId="76EC4997" w14:textId="77777777" w:rsidR="00C46F67" w:rsidRPr="00B057DA" w:rsidRDefault="00C46F67" w:rsidP="00EE5A2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cs-CZ"/>
              </w:rPr>
            </w:pPr>
            <w:r w:rsidRPr="00B057DA">
              <w:rPr>
                <w:rFonts w:eastAsia="Times New Roman" w:cs="Calibri"/>
                <w:b/>
                <w:color w:val="000000"/>
                <w:sz w:val="16"/>
                <w:szCs w:val="16"/>
                <w:lang w:eastAsia="cs-CZ"/>
              </w:rPr>
              <w:t>Celkové výdaje projektu</w:t>
            </w:r>
          </w:p>
        </w:tc>
        <w:tc>
          <w:tcPr>
            <w:tcW w:w="1072" w:type="dxa"/>
            <w:shd w:val="clear" w:color="auto" w:fill="F2F2F2" w:themeFill="background1" w:themeFillShade="F2"/>
            <w:vAlign w:val="center"/>
          </w:tcPr>
          <w:p w14:paraId="61D0272E" w14:textId="77777777" w:rsidR="00C46F67" w:rsidRPr="00B057DA" w:rsidRDefault="00C46F67" w:rsidP="00EE5A2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cs-CZ"/>
              </w:rPr>
            </w:pPr>
            <w:r w:rsidRPr="00B057DA">
              <w:rPr>
                <w:rFonts w:eastAsia="Times New Roman" w:cs="Calibri"/>
                <w:b/>
                <w:color w:val="000000"/>
                <w:sz w:val="16"/>
                <w:szCs w:val="16"/>
                <w:lang w:eastAsia="cs-CZ"/>
              </w:rPr>
              <w:t>Z toho způsobilé výdaje EFRR</w:t>
            </w:r>
          </w:p>
        </w:tc>
        <w:tc>
          <w:tcPr>
            <w:tcW w:w="1072" w:type="dxa"/>
            <w:vMerge/>
            <w:shd w:val="clear" w:color="auto" w:fill="F2F2F2" w:themeFill="background1" w:themeFillShade="F2"/>
            <w:vAlign w:val="center"/>
            <w:hideMark/>
          </w:tcPr>
          <w:p w14:paraId="097BFD56" w14:textId="77777777" w:rsidR="00C46F67" w:rsidRPr="00B057DA" w:rsidRDefault="00C46F67" w:rsidP="00EE5A2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1072" w:type="dxa"/>
            <w:vMerge/>
            <w:shd w:val="clear" w:color="auto" w:fill="F2F2F2" w:themeFill="background1" w:themeFillShade="F2"/>
            <w:vAlign w:val="center"/>
          </w:tcPr>
          <w:p w14:paraId="0CB020D3" w14:textId="77777777" w:rsidR="00C46F67" w:rsidRPr="00B057DA" w:rsidRDefault="00C46F67" w:rsidP="00EE5A2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1183" w:type="dxa"/>
            <w:shd w:val="clear" w:color="auto" w:fill="F2F2F2" w:themeFill="background1" w:themeFillShade="F2"/>
            <w:vAlign w:val="center"/>
          </w:tcPr>
          <w:p w14:paraId="2273F599" w14:textId="77777777" w:rsidR="00C35E11" w:rsidRPr="00351F07" w:rsidRDefault="00C46F67" w:rsidP="00C35E1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cs-CZ"/>
              </w:rPr>
            </w:pPr>
            <w:r w:rsidRPr="00351F07">
              <w:rPr>
                <w:rFonts w:eastAsia="Times New Roman" w:cs="Calibri"/>
                <w:b/>
                <w:color w:val="000000"/>
                <w:sz w:val="16"/>
                <w:szCs w:val="16"/>
                <w:lang w:eastAsia="cs-CZ"/>
              </w:rPr>
              <w:t>Navýšení kapacity MŠ</w:t>
            </w:r>
            <w:r w:rsidR="00C35E11" w:rsidRPr="00351F07">
              <w:rPr>
                <w:rFonts w:eastAsia="Times New Roman" w:cs="Calibri"/>
                <w:b/>
                <w:color w:val="000000"/>
                <w:sz w:val="16"/>
                <w:szCs w:val="16"/>
                <w:lang w:eastAsia="cs-CZ"/>
              </w:rPr>
              <w:t>/</w:t>
            </w:r>
          </w:p>
          <w:p w14:paraId="1D4702D0" w14:textId="55A1B444" w:rsidR="00C46F67" w:rsidRPr="00351F07" w:rsidRDefault="00C35E11" w:rsidP="00C35E1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cs-CZ"/>
              </w:rPr>
            </w:pPr>
            <w:r w:rsidRPr="00351F07">
              <w:rPr>
                <w:rFonts w:eastAsia="Times New Roman" w:cs="Calibri"/>
                <w:b/>
                <w:color w:val="000000"/>
                <w:sz w:val="16"/>
                <w:szCs w:val="16"/>
                <w:lang w:eastAsia="cs-CZ"/>
              </w:rPr>
              <w:t>n</w:t>
            </w:r>
            <w:r w:rsidR="00C46F67" w:rsidRPr="00351F07">
              <w:rPr>
                <w:rFonts w:eastAsia="Times New Roman" w:cs="Calibri"/>
                <w:b/>
                <w:color w:val="000000"/>
                <w:sz w:val="16"/>
                <w:szCs w:val="16"/>
                <w:lang w:eastAsia="cs-CZ"/>
              </w:rPr>
              <w:t>ovostavba MŠ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35195E3E" w14:textId="1DCFC262" w:rsidR="00C46F67" w:rsidRPr="00351F07" w:rsidRDefault="00C46F67" w:rsidP="00EE5A2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cs-CZ"/>
              </w:rPr>
            </w:pPr>
            <w:r w:rsidRPr="00351F07">
              <w:rPr>
                <w:rFonts w:eastAsia="Times New Roman" w:cs="Calibri"/>
                <w:b/>
                <w:color w:val="000000"/>
                <w:sz w:val="16"/>
                <w:szCs w:val="16"/>
                <w:lang w:eastAsia="cs-CZ"/>
              </w:rPr>
              <w:t xml:space="preserve">Zajištění hygien. požadavků </w:t>
            </w:r>
            <w:r w:rsidR="00574B3C" w:rsidRPr="00351F07">
              <w:rPr>
                <w:rFonts w:eastAsia="Times New Roman" w:cs="Calibri"/>
                <w:b/>
                <w:color w:val="000000"/>
                <w:sz w:val="16"/>
                <w:szCs w:val="16"/>
                <w:lang w:eastAsia="cs-CZ"/>
              </w:rPr>
              <w:br/>
            </w:r>
            <w:r w:rsidRPr="00351F07">
              <w:rPr>
                <w:rFonts w:eastAsia="Times New Roman" w:cs="Calibri"/>
                <w:b/>
                <w:color w:val="000000"/>
                <w:sz w:val="16"/>
                <w:szCs w:val="16"/>
                <w:lang w:eastAsia="cs-CZ"/>
              </w:rPr>
              <w:t>u MŠ</w:t>
            </w:r>
          </w:p>
        </w:tc>
      </w:tr>
      <w:tr w:rsidR="007E2B0D" w:rsidRPr="00D5696D" w14:paraId="2F185E8A" w14:textId="4E7E877E" w:rsidTr="006750F6">
        <w:trPr>
          <w:trHeight w:val="340"/>
          <w:jc w:val="center"/>
        </w:trPr>
        <w:tc>
          <w:tcPr>
            <w:tcW w:w="3256" w:type="dxa"/>
            <w:shd w:val="clear" w:color="auto" w:fill="auto"/>
            <w:hideMark/>
          </w:tcPr>
          <w:p w14:paraId="2B1E7284" w14:textId="36749912" w:rsidR="007E2B0D" w:rsidRPr="00351F07" w:rsidRDefault="007E2B0D" w:rsidP="001E0B04">
            <w:pPr>
              <w:spacing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351F07">
              <w:rPr>
                <w:rFonts w:eastAsia="Times New Roman" w:cs="Calibri"/>
                <w:b/>
                <w:sz w:val="18"/>
                <w:szCs w:val="18"/>
                <w:lang w:eastAsia="cs-CZ"/>
              </w:rPr>
              <w:t xml:space="preserve">Základní škola a Mateřská škola </w:t>
            </w:r>
            <w:r w:rsidR="00B057DA">
              <w:rPr>
                <w:rFonts w:eastAsia="Times New Roman" w:cs="Calibri"/>
                <w:b/>
                <w:sz w:val="18"/>
                <w:szCs w:val="18"/>
                <w:lang w:eastAsia="cs-CZ"/>
              </w:rPr>
              <w:br/>
            </w:r>
            <w:r w:rsidRPr="00351F07">
              <w:rPr>
                <w:rFonts w:eastAsia="Times New Roman" w:cs="Calibri"/>
                <w:b/>
                <w:sz w:val="18"/>
                <w:szCs w:val="18"/>
                <w:lang w:eastAsia="cs-CZ"/>
              </w:rPr>
              <w:t xml:space="preserve">Bělá pod Pradědem, </w:t>
            </w:r>
            <w:r w:rsidR="00B057DA">
              <w:rPr>
                <w:rFonts w:eastAsia="Times New Roman" w:cs="Calibri"/>
                <w:b/>
                <w:sz w:val="18"/>
                <w:szCs w:val="18"/>
                <w:lang w:eastAsia="cs-CZ"/>
              </w:rPr>
              <w:br/>
            </w:r>
            <w:r w:rsidRPr="00351F07">
              <w:rPr>
                <w:rFonts w:eastAsia="Times New Roman" w:cs="Calibri"/>
                <w:b/>
                <w:sz w:val="18"/>
                <w:szCs w:val="18"/>
                <w:lang w:eastAsia="cs-CZ"/>
              </w:rPr>
              <w:t>příspěvk</w:t>
            </w:r>
            <w:r w:rsidR="00C55EF3" w:rsidRPr="00351F07">
              <w:rPr>
                <w:rFonts w:eastAsia="Times New Roman" w:cs="Calibri"/>
                <w:b/>
                <w:sz w:val="18"/>
                <w:szCs w:val="18"/>
                <w:lang w:eastAsia="cs-CZ"/>
              </w:rPr>
              <w:t>ová organizace</w:t>
            </w:r>
          </w:p>
        </w:tc>
        <w:tc>
          <w:tcPr>
            <w:tcW w:w="3487" w:type="dxa"/>
            <w:shd w:val="clear" w:color="auto" w:fill="auto"/>
            <w:vAlign w:val="center"/>
          </w:tcPr>
          <w:p w14:paraId="4A1BEF65" w14:textId="709C1203" w:rsidR="007E2B0D" w:rsidRPr="00351F07" w:rsidRDefault="007E2B0D" w:rsidP="00ED6B88">
            <w:pPr>
              <w:spacing w:after="0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Přístavba MŠ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2CBBCD6F" w14:textId="2961DDFB" w:rsidR="007E2B0D" w:rsidRPr="00351F07" w:rsidRDefault="007E2B0D" w:rsidP="00EE5A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9 000 000   </w:t>
            </w:r>
          </w:p>
        </w:tc>
        <w:tc>
          <w:tcPr>
            <w:tcW w:w="1072" w:type="dxa"/>
            <w:shd w:val="clear" w:color="auto" w:fill="auto"/>
            <w:vAlign w:val="center"/>
          </w:tcPr>
          <w:p w14:paraId="3BC4E9B3" w14:textId="2A8DA49A" w:rsidR="007E2B0D" w:rsidRPr="00351F07" w:rsidRDefault="007E2B0D" w:rsidP="00EE5A2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7 650 000  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14:paraId="0C4651B8" w14:textId="16F06730" w:rsidR="007E2B0D" w:rsidRPr="00351F07" w:rsidRDefault="007E2B0D" w:rsidP="00EE5A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072" w:type="dxa"/>
            <w:vAlign w:val="center"/>
          </w:tcPr>
          <w:p w14:paraId="1D86288E" w14:textId="5E5FB90C" w:rsidR="007E2B0D" w:rsidRPr="00351F07" w:rsidRDefault="007E2B0D" w:rsidP="00EE5A2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5C4D3B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</w:t>
            </w:r>
            <w:r w:rsidR="005C4D3B" w:rsidRPr="005C4D3B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7</w:t>
            </w:r>
          </w:p>
        </w:tc>
        <w:tc>
          <w:tcPr>
            <w:tcW w:w="1183" w:type="dxa"/>
            <w:vAlign w:val="center"/>
          </w:tcPr>
          <w:p w14:paraId="046EB56D" w14:textId="3ECE0181" w:rsidR="007E2B0D" w:rsidRPr="00351F07" w:rsidRDefault="007E2B0D" w:rsidP="00EE5A2A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x </w:t>
            </w:r>
          </w:p>
        </w:tc>
        <w:tc>
          <w:tcPr>
            <w:tcW w:w="1276" w:type="dxa"/>
            <w:vAlign w:val="center"/>
          </w:tcPr>
          <w:p w14:paraId="6720D9CB" w14:textId="680016FF" w:rsidR="007E2B0D" w:rsidRPr="00351F07" w:rsidRDefault="0061788C" w:rsidP="00EE5A2A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  <w:r w:rsidR="007E2B0D" w:rsidRPr="00351F07">
              <w:rPr>
                <w:rFonts w:cs="Calibri"/>
                <w:color w:val="000000"/>
                <w:sz w:val="18"/>
                <w:szCs w:val="18"/>
              </w:rPr>
              <w:t> </w:t>
            </w:r>
          </w:p>
        </w:tc>
      </w:tr>
      <w:tr w:rsidR="007E2B0D" w:rsidRPr="00D5696D" w14:paraId="153CBD68" w14:textId="4825E572" w:rsidTr="006750F6">
        <w:trPr>
          <w:trHeight w:val="340"/>
          <w:jc w:val="center"/>
        </w:trPr>
        <w:tc>
          <w:tcPr>
            <w:tcW w:w="3256" w:type="dxa"/>
            <w:shd w:val="clear" w:color="auto" w:fill="auto"/>
            <w:hideMark/>
          </w:tcPr>
          <w:p w14:paraId="2D7A5F30" w14:textId="343CFE92" w:rsidR="007E2B0D" w:rsidRPr="00351F07" w:rsidRDefault="007E2B0D" w:rsidP="001E0B04">
            <w:pPr>
              <w:spacing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351F07">
              <w:rPr>
                <w:rFonts w:eastAsia="Times New Roman" w:cs="Calibri"/>
                <w:b/>
                <w:sz w:val="18"/>
                <w:szCs w:val="18"/>
                <w:lang w:eastAsia="cs-CZ"/>
              </w:rPr>
              <w:t xml:space="preserve">Základní škola a Mateřská škola </w:t>
            </w:r>
            <w:r w:rsidR="00B057DA">
              <w:rPr>
                <w:rFonts w:eastAsia="Times New Roman" w:cs="Calibri"/>
                <w:b/>
                <w:sz w:val="18"/>
                <w:szCs w:val="18"/>
                <w:lang w:eastAsia="cs-CZ"/>
              </w:rPr>
              <w:br/>
            </w:r>
            <w:r w:rsidRPr="00351F07">
              <w:rPr>
                <w:rFonts w:eastAsia="Times New Roman" w:cs="Calibri"/>
                <w:b/>
                <w:sz w:val="18"/>
                <w:szCs w:val="18"/>
                <w:lang w:eastAsia="cs-CZ"/>
              </w:rPr>
              <w:t>Čer</w:t>
            </w:r>
            <w:r w:rsidR="00C55EF3" w:rsidRPr="00351F07">
              <w:rPr>
                <w:rFonts w:eastAsia="Times New Roman" w:cs="Calibri"/>
                <w:b/>
                <w:sz w:val="18"/>
                <w:szCs w:val="18"/>
                <w:lang w:eastAsia="cs-CZ"/>
              </w:rPr>
              <w:t>ná Voda, příspěvková organizace</w:t>
            </w:r>
            <w:r w:rsidRPr="00351F07">
              <w:rPr>
                <w:rFonts w:eastAsia="Times New Roman" w:cs="Calibri"/>
                <w:b/>
                <w:sz w:val="18"/>
                <w:szCs w:val="18"/>
                <w:lang w:eastAsia="cs-CZ"/>
              </w:rPr>
              <w:t xml:space="preserve"> </w:t>
            </w:r>
          </w:p>
        </w:tc>
        <w:tc>
          <w:tcPr>
            <w:tcW w:w="3487" w:type="dxa"/>
            <w:shd w:val="clear" w:color="auto" w:fill="auto"/>
            <w:vAlign w:val="center"/>
          </w:tcPr>
          <w:p w14:paraId="4AA27AF2" w14:textId="74400E5D" w:rsidR="007E2B0D" w:rsidRPr="00351F07" w:rsidRDefault="007E2B0D" w:rsidP="00ED6B88">
            <w:pPr>
              <w:spacing w:after="0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Venkovní prostředí pro MŠ 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56536CD4" w14:textId="40E62DC4" w:rsidR="007E2B0D" w:rsidRPr="00351F07" w:rsidRDefault="007E2B0D" w:rsidP="00EE5A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1 000 000   </w:t>
            </w:r>
          </w:p>
        </w:tc>
        <w:tc>
          <w:tcPr>
            <w:tcW w:w="1072" w:type="dxa"/>
            <w:shd w:val="clear" w:color="auto" w:fill="auto"/>
            <w:vAlign w:val="center"/>
          </w:tcPr>
          <w:p w14:paraId="5982F5D4" w14:textId="59768DC5" w:rsidR="007E2B0D" w:rsidRPr="00351F07" w:rsidRDefault="007E2B0D" w:rsidP="00EE5A2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850 000  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14:paraId="101DA6AD" w14:textId="3429A90A" w:rsidR="007E2B0D" w:rsidRPr="00351F07" w:rsidRDefault="007E2B0D" w:rsidP="00EE5A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1072" w:type="dxa"/>
            <w:vAlign w:val="center"/>
          </w:tcPr>
          <w:p w14:paraId="3EBA0545" w14:textId="3D46C2BE" w:rsidR="007E2B0D" w:rsidRPr="00351F07" w:rsidRDefault="007E2B0D" w:rsidP="00EE5A2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183" w:type="dxa"/>
            <w:vAlign w:val="center"/>
          </w:tcPr>
          <w:p w14:paraId="613E1CF2" w14:textId="5EA9D241" w:rsidR="007E2B0D" w:rsidRPr="00351F07" w:rsidRDefault="007E2B0D" w:rsidP="00EE5A2A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14:paraId="70E02798" w14:textId="33F402A6" w:rsidR="007E2B0D" w:rsidRPr="00351F07" w:rsidRDefault="007E2B0D" w:rsidP="00EE5A2A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58522D" w:rsidRPr="00D5696D" w14:paraId="73DD5CE0" w14:textId="363078D1" w:rsidTr="006750F6">
        <w:trPr>
          <w:trHeight w:val="340"/>
          <w:jc w:val="center"/>
        </w:trPr>
        <w:tc>
          <w:tcPr>
            <w:tcW w:w="3256" w:type="dxa"/>
            <w:vMerge w:val="restart"/>
            <w:shd w:val="clear" w:color="auto" w:fill="auto"/>
            <w:hideMark/>
          </w:tcPr>
          <w:p w14:paraId="63DC87FD" w14:textId="6CE4F5CB" w:rsidR="0058522D" w:rsidRPr="00351F07" w:rsidRDefault="0058522D" w:rsidP="0058522D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351F07">
              <w:rPr>
                <w:rFonts w:eastAsia="Times New Roman" w:cs="Calibri"/>
                <w:b/>
                <w:sz w:val="18"/>
                <w:szCs w:val="18"/>
                <w:lang w:eastAsia="cs-CZ"/>
              </w:rPr>
              <w:t xml:space="preserve">Mateřská škola </w:t>
            </w:r>
            <w:r w:rsidR="00B057DA">
              <w:rPr>
                <w:rFonts w:eastAsia="Times New Roman" w:cs="Calibri"/>
                <w:b/>
                <w:sz w:val="18"/>
                <w:szCs w:val="18"/>
                <w:lang w:eastAsia="cs-CZ"/>
              </w:rPr>
              <w:br/>
            </w:r>
            <w:r w:rsidRPr="00351F07">
              <w:rPr>
                <w:rFonts w:eastAsia="Times New Roman" w:cs="Calibri"/>
                <w:b/>
                <w:sz w:val="18"/>
                <w:szCs w:val="18"/>
                <w:lang w:eastAsia="cs-CZ"/>
              </w:rPr>
              <w:t xml:space="preserve">Česká Ves, Holanova 53 </w:t>
            </w:r>
            <w:r w:rsidR="00B057DA">
              <w:rPr>
                <w:rFonts w:eastAsia="Times New Roman" w:cs="Calibri"/>
                <w:b/>
                <w:sz w:val="18"/>
                <w:szCs w:val="18"/>
                <w:lang w:eastAsia="cs-CZ"/>
              </w:rPr>
              <w:br/>
            </w:r>
            <w:r w:rsidRPr="00351F07">
              <w:rPr>
                <w:rFonts w:eastAsia="Times New Roman" w:cs="Calibri"/>
                <w:b/>
                <w:sz w:val="18"/>
                <w:szCs w:val="18"/>
                <w:lang w:eastAsia="cs-CZ"/>
              </w:rPr>
              <w:t>- příspěvková organizace</w:t>
            </w:r>
          </w:p>
        </w:tc>
        <w:tc>
          <w:tcPr>
            <w:tcW w:w="3487" w:type="dxa"/>
            <w:shd w:val="clear" w:color="auto" w:fill="auto"/>
            <w:vAlign w:val="center"/>
          </w:tcPr>
          <w:p w14:paraId="1E59D63F" w14:textId="3E3B7F7E" w:rsidR="0058522D" w:rsidRPr="0058522D" w:rsidRDefault="0058522D" w:rsidP="0058522D">
            <w:pPr>
              <w:spacing w:after="0" w:line="240" w:lineRule="auto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58522D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Rekonstrukce umýváren a sociálního zařízení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777CE07C" w14:textId="09D32D16" w:rsidR="0058522D" w:rsidRPr="0058522D" w:rsidRDefault="0058522D" w:rsidP="0058522D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58522D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 xml:space="preserve">3 000 000   </w:t>
            </w:r>
          </w:p>
        </w:tc>
        <w:tc>
          <w:tcPr>
            <w:tcW w:w="1072" w:type="dxa"/>
            <w:shd w:val="clear" w:color="auto" w:fill="auto"/>
            <w:vAlign w:val="center"/>
          </w:tcPr>
          <w:p w14:paraId="0CBCFEB2" w14:textId="04DAC239" w:rsidR="0058522D" w:rsidRPr="0058522D" w:rsidRDefault="0058522D" w:rsidP="0058522D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58522D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 xml:space="preserve">2 400 000  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14:paraId="498399B4" w14:textId="27469CE5" w:rsidR="0058522D" w:rsidRPr="0058522D" w:rsidRDefault="0058522D" w:rsidP="0058522D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58522D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2025</w:t>
            </w:r>
          </w:p>
        </w:tc>
        <w:tc>
          <w:tcPr>
            <w:tcW w:w="1072" w:type="dxa"/>
            <w:vAlign w:val="center"/>
          </w:tcPr>
          <w:p w14:paraId="6A3CE0AB" w14:textId="55C7CFBE" w:rsidR="0058522D" w:rsidRPr="0058522D" w:rsidRDefault="0058522D" w:rsidP="0058522D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58522D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2028</w:t>
            </w:r>
          </w:p>
        </w:tc>
        <w:tc>
          <w:tcPr>
            <w:tcW w:w="1183" w:type="dxa"/>
            <w:vAlign w:val="center"/>
          </w:tcPr>
          <w:p w14:paraId="3FD86E7E" w14:textId="6C758569" w:rsidR="0058522D" w:rsidRPr="0058522D" w:rsidRDefault="0058522D" w:rsidP="0058522D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58522D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x</w:t>
            </w:r>
          </w:p>
        </w:tc>
        <w:tc>
          <w:tcPr>
            <w:tcW w:w="1276" w:type="dxa"/>
            <w:vAlign w:val="center"/>
          </w:tcPr>
          <w:p w14:paraId="7C97CB8E" w14:textId="59CA1C0D" w:rsidR="0058522D" w:rsidRPr="0058522D" w:rsidRDefault="0058522D" w:rsidP="0058522D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58522D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x</w:t>
            </w:r>
          </w:p>
        </w:tc>
      </w:tr>
      <w:tr w:rsidR="0058522D" w:rsidRPr="00D5696D" w14:paraId="120B8D64" w14:textId="77777777" w:rsidTr="006750F6">
        <w:trPr>
          <w:trHeight w:val="340"/>
          <w:jc w:val="center"/>
        </w:trPr>
        <w:tc>
          <w:tcPr>
            <w:tcW w:w="3256" w:type="dxa"/>
            <w:vMerge/>
            <w:shd w:val="clear" w:color="auto" w:fill="auto"/>
          </w:tcPr>
          <w:p w14:paraId="353FE20E" w14:textId="77777777" w:rsidR="0058522D" w:rsidRPr="00351F07" w:rsidRDefault="0058522D" w:rsidP="0058522D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3487" w:type="dxa"/>
            <w:shd w:val="clear" w:color="auto" w:fill="auto"/>
            <w:vAlign w:val="center"/>
          </w:tcPr>
          <w:p w14:paraId="6ED01145" w14:textId="0F5C1371" w:rsidR="0058522D" w:rsidRPr="0058522D" w:rsidRDefault="0058522D" w:rsidP="0058522D">
            <w:pPr>
              <w:spacing w:after="0" w:line="240" w:lineRule="auto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58522D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Venkovní učebna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3F336A45" w14:textId="39A2FE8F" w:rsidR="0058522D" w:rsidRPr="0058522D" w:rsidRDefault="0058522D" w:rsidP="0058522D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58522D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 xml:space="preserve">600 000   </w:t>
            </w:r>
          </w:p>
        </w:tc>
        <w:tc>
          <w:tcPr>
            <w:tcW w:w="1072" w:type="dxa"/>
            <w:shd w:val="clear" w:color="auto" w:fill="auto"/>
            <w:vAlign w:val="center"/>
          </w:tcPr>
          <w:p w14:paraId="3280A99E" w14:textId="3D0C73A4" w:rsidR="0058522D" w:rsidRPr="0058522D" w:rsidRDefault="0058522D" w:rsidP="0058522D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58522D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 xml:space="preserve">500 000  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14:paraId="0CF7CFFE" w14:textId="21BD1D31" w:rsidR="0058522D" w:rsidRPr="0058522D" w:rsidRDefault="0058522D" w:rsidP="0058522D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58522D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2025</w:t>
            </w:r>
          </w:p>
        </w:tc>
        <w:tc>
          <w:tcPr>
            <w:tcW w:w="1072" w:type="dxa"/>
            <w:vAlign w:val="center"/>
          </w:tcPr>
          <w:p w14:paraId="19F30297" w14:textId="6F15A6A2" w:rsidR="0058522D" w:rsidRPr="0058522D" w:rsidRDefault="0058522D" w:rsidP="0058522D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58522D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2027</w:t>
            </w:r>
          </w:p>
        </w:tc>
        <w:tc>
          <w:tcPr>
            <w:tcW w:w="1183" w:type="dxa"/>
            <w:vAlign w:val="center"/>
          </w:tcPr>
          <w:p w14:paraId="1AB720FE" w14:textId="2CA679C8" w:rsidR="0058522D" w:rsidRPr="0058522D" w:rsidRDefault="0058522D" w:rsidP="0058522D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58522D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x</w:t>
            </w:r>
          </w:p>
        </w:tc>
        <w:tc>
          <w:tcPr>
            <w:tcW w:w="1276" w:type="dxa"/>
            <w:vAlign w:val="center"/>
          </w:tcPr>
          <w:p w14:paraId="7E796458" w14:textId="099ABAE9" w:rsidR="0058522D" w:rsidRPr="0058522D" w:rsidRDefault="0058522D" w:rsidP="0058522D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58522D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x</w:t>
            </w:r>
          </w:p>
        </w:tc>
      </w:tr>
      <w:tr w:rsidR="0058522D" w:rsidRPr="00D5696D" w14:paraId="70EEFF6F" w14:textId="77777777" w:rsidTr="006750F6">
        <w:trPr>
          <w:trHeight w:val="340"/>
          <w:jc w:val="center"/>
        </w:trPr>
        <w:tc>
          <w:tcPr>
            <w:tcW w:w="3256" w:type="dxa"/>
            <w:vMerge/>
            <w:shd w:val="clear" w:color="auto" w:fill="auto"/>
          </w:tcPr>
          <w:p w14:paraId="3403B67C" w14:textId="4F91CDA8" w:rsidR="0058522D" w:rsidRPr="00351F07" w:rsidRDefault="0058522D" w:rsidP="0058522D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3487" w:type="dxa"/>
            <w:shd w:val="clear" w:color="auto" w:fill="auto"/>
            <w:vAlign w:val="center"/>
          </w:tcPr>
          <w:p w14:paraId="0D7C76B6" w14:textId="767139E2" w:rsidR="0058522D" w:rsidRPr="0058522D" w:rsidRDefault="0058522D" w:rsidP="0058522D">
            <w:pPr>
              <w:spacing w:after="0" w:line="240" w:lineRule="auto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58522D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Půdní vestavba a vybavení nové třídy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7AE2D86A" w14:textId="1A2F74F6" w:rsidR="0058522D" w:rsidRPr="0058522D" w:rsidRDefault="0058522D" w:rsidP="0058522D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58522D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 xml:space="preserve">10 200 000   </w:t>
            </w:r>
          </w:p>
        </w:tc>
        <w:tc>
          <w:tcPr>
            <w:tcW w:w="1072" w:type="dxa"/>
            <w:shd w:val="clear" w:color="auto" w:fill="auto"/>
            <w:vAlign w:val="center"/>
          </w:tcPr>
          <w:p w14:paraId="6B955277" w14:textId="7BC7F063" w:rsidR="0058522D" w:rsidRPr="0058522D" w:rsidRDefault="0058522D" w:rsidP="0058522D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58522D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 xml:space="preserve">8 500 000  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14:paraId="5A899817" w14:textId="716499D9" w:rsidR="0058522D" w:rsidRPr="0058522D" w:rsidRDefault="0058522D" w:rsidP="0058522D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58522D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2026</w:t>
            </w:r>
          </w:p>
        </w:tc>
        <w:tc>
          <w:tcPr>
            <w:tcW w:w="1072" w:type="dxa"/>
            <w:vAlign w:val="center"/>
          </w:tcPr>
          <w:p w14:paraId="6B9C83BE" w14:textId="2C726931" w:rsidR="0058522D" w:rsidRPr="0058522D" w:rsidRDefault="0058522D" w:rsidP="0058522D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58522D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2028</w:t>
            </w:r>
          </w:p>
        </w:tc>
        <w:tc>
          <w:tcPr>
            <w:tcW w:w="1183" w:type="dxa"/>
            <w:vAlign w:val="center"/>
          </w:tcPr>
          <w:p w14:paraId="6E77049C" w14:textId="2500C46A" w:rsidR="0058522D" w:rsidRPr="0058522D" w:rsidRDefault="0058522D" w:rsidP="0058522D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58522D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x</w:t>
            </w:r>
          </w:p>
        </w:tc>
        <w:tc>
          <w:tcPr>
            <w:tcW w:w="1276" w:type="dxa"/>
            <w:vAlign w:val="center"/>
          </w:tcPr>
          <w:p w14:paraId="66F8C6C9" w14:textId="127E3AFB" w:rsidR="0058522D" w:rsidRPr="0058522D" w:rsidRDefault="0058522D" w:rsidP="0058522D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58522D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x</w:t>
            </w:r>
          </w:p>
        </w:tc>
      </w:tr>
      <w:tr w:rsidR="0048254E" w:rsidRPr="00D5696D" w14:paraId="7B3C05B9" w14:textId="3CF77E60" w:rsidTr="006750F6">
        <w:trPr>
          <w:trHeight w:val="340"/>
          <w:jc w:val="center"/>
        </w:trPr>
        <w:tc>
          <w:tcPr>
            <w:tcW w:w="3256" w:type="dxa"/>
            <w:vMerge w:val="restart"/>
            <w:shd w:val="clear" w:color="auto" w:fill="auto"/>
            <w:hideMark/>
          </w:tcPr>
          <w:p w14:paraId="25FCBF5F" w14:textId="3B2EA9B0" w:rsidR="0048254E" w:rsidRPr="00351F07" w:rsidRDefault="0048254E" w:rsidP="00EC14C6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351F07">
              <w:rPr>
                <w:rFonts w:eastAsia="Times New Roman" w:cs="Calibri"/>
                <w:b/>
                <w:sz w:val="18"/>
                <w:szCs w:val="18"/>
                <w:lang w:eastAsia="cs-CZ"/>
              </w:rPr>
              <w:t xml:space="preserve">Mateřská škola </w:t>
            </w:r>
            <w:r w:rsidR="00B057DA">
              <w:rPr>
                <w:rFonts w:eastAsia="Times New Roman" w:cs="Calibri"/>
                <w:b/>
                <w:sz w:val="18"/>
                <w:szCs w:val="18"/>
                <w:lang w:eastAsia="cs-CZ"/>
              </w:rPr>
              <w:br/>
            </w:r>
            <w:r w:rsidRPr="00351F07">
              <w:rPr>
                <w:rFonts w:eastAsia="Times New Roman" w:cs="Calibri"/>
                <w:b/>
                <w:sz w:val="18"/>
                <w:szCs w:val="18"/>
                <w:lang w:eastAsia="cs-CZ"/>
              </w:rPr>
              <w:t xml:space="preserve">Česká Ves, Jesenická 98 </w:t>
            </w:r>
            <w:r w:rsidR="00B057DA">
              <w:rPr>
                <w:rFonts w:eastAsia="Times New Roman" w:cs="Calibri"/>
                <w:b/>
                <w:sz w:val="18"/>
                <w:szCs w:val="18"/>
                <w:lang w:eastAsia="cs-CZ"/>
              </w:rPr>
              <w:br/>
            </w:r>
            <w:r w:rsidRPr="00351F07">
              <w:rPr>
                <w:rFonts w:eastAsia="Times New Roman" w:cs="Calibri"/>
                <w:b/>
                <w:sz w:val="18"/>
                <w:szCs w:val="18"/>
                <w:lang w:eastAsia="cs-CZ"/>
              </w:rPr>
              <w:t>- příspě</w:t>
            </w:r>
            <w:r w:rsidR="00C55EF3" w:rsidRPr="00351F07">
              <w:rPr>
                <w:rFonts w:eastAsia="Times New Roman" w:cs="Calibri"/>
                <w:b/>
                <w:sz w:val="18"/>
                <w:szCs w:val="18"/>
                <w:lang w:eastAsia="cs-CZ"/>
              </w:rPr>
              <w:t>vková organizace</w:t>
            </w:r>
          </w:p>
        </w:tc>
        <w:tc>
          <w:tcPr>
            <w:tcW w:w="3487" w:type="dxa"/>
            <w:shd w:val="clear" w:color="auto" w:fill="auto"/>
            <w:vAlign w:val="center"/>
          </w:tcPr>
          <w:p w14:paraId="6C465D2D" w14:textId="5F76DF47" w:rsidR="0048254E" w:rsidRPr="00351F07" w:rsidRDefault="0048254E" w:rsidP="00ED6B8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Vybavení didaktickými pomůckami, interaktivní tabule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627173FE" w14:textId="5BD50A4F" w:rsidR="0048254E" w:rsidRPr="00351F07" w:rsidRDefault="0048254E" w:rsidP="00EE5A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350 000   </w:t>
            </w:r>
          </w:p>
        </w:tc>
        <w:tc>
          <w:tcPr>
            <w:tcW w:w="1072" w:type="dxa"/>
            <w:shd w:val="clear" w:color="auto" w:fill="auto"/>
            <w:vAlign w:val="center"/>
          </w:tcPr>
          <w:p w14:paraId="357BBFCD" w14:textId="16F966D9" w:rsidR="0048254E" w:rsidRPr="00351F07" w:rsidRDefault="0048254E" w:rsidP="00EE5A2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297 500  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14:paraId="6779DDDB" w14:textId="78EB46C1" w:rsidR="0048254E" w:rsidRPr="00351F07" w:rsidRDefault="0048254E" w:rsidP="00EE5A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1072" w:type="dxa"/>
            <w:vAlign w:val="center"/>
          </w:tcPr>
          <w:p w14:paraId="40A183AD" w14:textId="75065598" w:rsidR="0048254E" w:rsidRPr="00351F07" w:rsidRDefault="0048254E" w:rsidP="00EE5A2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183" w:type="dxa"/>
            <w:vAlign w:val="center"/>
          </w:tcPr>
          <w:p w14:paraId="4C631ABC" w14:textId="0F0E8F40" w:rsidR="0048254E" w:rsidRPr="00351F07" w:rsidRDefault="0048254E" w:rsidP="00EE5A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14:paraId="7DB7FDD7" w14:textId="3C9A346F" w:rsidR="0048254E" w:rsidRPr="00351F07" w:rsidRDefault="0048254E" w:rsidP="00EE5A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48254E" w:rsidRPr="00D5696D" w14:paraId="6AF35C1F" w14:textId="16922090" w:rsidTr="006750F6">
        <w:trPr>
          <w:trHeight w:val="340"/>
          <w:jc w:val="center"/>
        </w:trPr>
        <w:tc>
          <w:tcPr>
            <w:tcW w:w="3256" w:type="dxa"/>
            <w:vMerge/>
            <w:shd w:val="clear" w:color="auto" w:fill="auto"/>
            <w:hideMark/>
          </w:tcPr>
          <w:p w14:paraId="48B48B9C" w14:textId="77777777" w:rsidR="0048254E" w:rsidRPr="00351F07" w:rsidRDefault="0048254E" w:rsidP="00EC14C6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3487" w:type="dxa"/>
            <w:shd w:val="clear" w:color="auto" w:fill="auto"/>
            <w:vAlign w:val="center"/>
          </w:tcPr>
          <w:p w14:paraId="515CADD2" w14:textId="6E608DE4" w:rsidR="0048254E" w:rsidRPr="00351F07" w:rsidRDefault="0048254E" w:rsidP="00ED6B8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Vybavení školní zahrady 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6B853C6F" w14:textId="02DA6A48" w:rsidR="0048254E" w:rsidRPr="00351F07" w:rsidRDefault="0048254E" w:rsidP="00EE5A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300 000   </w:t>
            </w:r>
          </w:p>
        </w:tc>
        <w:tc>
          <w:tcPr>
            <w:tcW w:w="1072" w:type="dxa"/>
            <w:shd w:val="clear" w:color="auto" w:fill="auto"/>
            <w:vAlign w:val="center"/>
          </w:tcPr>
          <w:p w14:paraId="716C64C8" w14:textId="102C0B79" w:rsidR="0048254E" w:rsidRPr="00351F07" w:rsidRDefault="0048254E" w:rsidP="00EE5A2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255 000  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14:paraId="6663539A" w14:textId="04C0E719" w:rsidR="0048254E" w:rsidRPr="00351F07" w:rsidRDefault="0048254E" w:rsidP="00EE5A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1072" w:type="dxa"/>
            <w:vAlign w:val="center"/>
          </w:tcPr>
          <w:p w14:paraId="72956134" w14:textId="776E4ECB" w:rsidR="0048254E" w:rsidRPr="00351F07" w:rsidRDefault="0048254E" w:rsidP="00EE5A2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183" w:type="dxa"/>
            <w:vAlign w:val="center"/>
          </w:tcPr>
          <w:p w14:paraId="18ADF619" w14:textId="5DD1C219" w:rsidR="0048254E" w:rsidRPr="00351F07" w:rsidRDefault="0048254E" w:rsidP="00EE5A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14:paraId="7EF7E6BC" w14:textId="531018C4" w:rsidR="0048254E" w:rsidRPr="00351F07" w:rsidRDefault="0048254E" w:rsidP="00EE5A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48254E" w:rsidRPr="00D5696D" w14:paraId="4626BE05" w14:textId="77777777" w:rsidTr="006750F6">
        <w:trPr>
          <w:trHeight w:val="340"/>
          <w:jc w:val="center"/>
        </w:trPr>
        <w:tc>
          <w:tcPr>
            <w:tcW w:w="3256" w:type="dxa"/>
            <w:vMerge/>
            <w:shd w:val="clear" w:color="auto" w:fill="auto"/>
          </w:tcPr>
          <w:p w14:paraId="358133A9" w14:textId="77777777" w:rsidR="0048254E" w:rsidRPr="00351F07" w:rsidRDefault="0048254E" w:rsidP="00EC14C6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3487" w:type="dxa"/>
            <w:shd w:val="clear" w:color="auto" w:fill="auto"/>
            <w:vAlign w:val="center"/>
          </w:tcPr>
          <w:p w14:paraId="38A7B67B" w14:textId="093061A3" w:rsidR="0048254E" w:rsidRPr="00351F07" w:rsidRDefault="0048254E" w:rsidP="00ED6B8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Vybavení jídelny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15106F98" w14:textId="2B92EF52" w:rsidR="0048254E" w:rsidRPr="00351F07" w:rsidRDefault="0048254E" w:rsidP="00EE5A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50 000   </w:t>
            </w:r>
          </w:p>
        </w:tc>
        <w:tc>
          <w:tcPr>
            <w:tcW w:w="1072" w:type="dxa"/>
            <w:shd w:val="clear" w:color="auto" w:fill="auto"/>
            <w:vAlign w:val="center"/>
          </w:tcPr>
          <w:p w14:paraId="3295C4B4" w14:textId="3EF3E7A5" w:rsidR="0048254E" w:rsidRPr="00351F07" w:rsidRDefault="0048254E" w:rsidP="00EE5A2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42 500  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14:paraId="36A806DB" w14:textId="2E0A6A07" w:rsidR="0048254E" w:rsidRPr="00351F07" w:rsidRDefault="0048254E" w:rsidP="00EE5A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1072" w:type="dxa"/>
            <w:vAlign w:val="center"/>
          </w:tcPr>
          <w:p w14:paraId="671BD4C0" w14:textId="60925426" w:rsidR="0048254E" w:rsidRPr="00351F07" w:rsidRDefault="0048254E" w:rsidP="00EE5A2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1183" w:type="dxa"/>
            <w:vAlign w:val="center"/>
          </w:tcPr>
          <w:p w14:paraId="31BDB7BF" w14:textId="68B32C30" w:rsidR="0048254E" w:rsidRPr="00351F07" w:rsidRDefault="0048254E" w:rsidP="00EE5A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14:paraId="563EE6BD" w14:textId="3CB32D57" w:rsidR="0048254E" w:rsidRPr="00351F07" w:rsidRDefault="0048254E" w:rsidP="00EE5A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48254E" w:rsidRPr="00D5696D" w14:paraId="635A83B6" w14:textId="075BC3DE" w:rsidTr="006750F6">
        <w:trPr>
          <w:trHeight w:val="340"/>
          <w:jc w:val="center"/>
        </w:trPr>
        <w:tc>
          <w:tcPr>
            <w:tcW w:w="3256" w:type="dxa"/>
            <w:vMerge/>
            <w:shd w:val="clear" w:color="auto" w:fill="auto"/>
            <w:hideMark/>
          </w:tcPr>
          <w:p w14:paraId="15220986" w14:textId="77777777" w:rsidR="0048254E" w:rsidRPr="00351F07" w:rsidRDefault="0048254E" w:rsidP="00EC14C6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3487" w:type="dxa"/>
            <w:shd w:val="clear" w:color="auto" w:fill="auto"/>
            <w:vAlign w:val="center"/>
          </w:tcPr>
          <w:p w14:paraId="55D421AF" w14:textId="201E5CCB" w:rsidR="0048254E" w:rsidRPr="00351F07" w:rsidRDefault="0048254E" w:rsidP="00ED6B8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Vybavení školní kuchyně 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461D25C5" w14:textId="40DF3EC4" w:rsidR="0048254E" w:rsidRPr="00351F07" w:rsidRDefault="0048254E" w:rsidP="00EE5A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150 000   </w:t>
            </w:r>
          </w:p>
        </w:tc>
        <w:tc>
          <w:tcPr>
            <w:tcW w:w="1072" w:type="dxa"/>
            <w:shd w:val="clear" w:color="auto" w:fill="auto"/>
            <w:vAlign w:val="center"/>
          </w:tcPr>
          <w:p w14:paraId="673EBF52" w14:textId="4F77CF14" w:rsidR="0048254E" w:rsidRPr="00351F07" w:rsidRDefault="0048254E" w:rsidP="00EE5A2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127 500  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14:paraId="6D3E94F0" w14:textId="424FFEFE" w:rsidR="0048254E" w:rsidRPr="00351F07" w:rsidRDefault="0048254E" w:rsidP="00EE5A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1072" w:type="dxa"/>
            <w:vAlign w:val="center"/>
          </w:tcPr>
          <w:p w14:paraId="239595D9" w14:textId="11F6301E" w:rsidR="0048254E" w:rsidRPr="00351F07" w:rsidRDefault="0048254E" w:rsidP="00EE5A2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183" w:type="dxa"/>
            <w:vAlign w:val="center"/>
          </w:tcPr>
          <w:p w14:paraId="3C63B6CB" w14:textId="2CA09A35" w:rsidR="0048254E" w:rsidRPr="00351F07" w:rsidRDefault="0048254E" w:rsidP="00EE5A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14:paraId="6675E201" w14:textId="2848BCA5" w:rsidR="0048254E" w:rsidRPr="00351F07" w:rsidRDefault="0048254E" w:rsidP="00EE5A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D65A8D" w:rsidRPr="00D5696D" w14:paraId="4AC9A21D" w14:textId="536C2FB5" w:rsidTr="006750F6">
        <w:trPr>
          <w:trHeight w:val="340"/>
          <w:jc w:val="center"/>
        </w:trPr>
        <w:tc>
          <w:tcPr>
            <w:tcW w:w="3256" w:type="dxa"/>
            <w:vMerge w:val="restart"/>
            <w:shd w:val="clear" w:color="auto" w:fill="auto"/>
            <w:hideMark/>
          </w:tcPr>
          <w:p w14:paraId="1FE5FF38" w14:textId="48F25060" w:rsidR="00D65A8D" w:rsidRPr="00351F07" w:rsidRDefault="00D65A8D" w:rsidP="00D65A8D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351F07">
              <w:rPr>
                <w:rFonts w:eastAsia="Times New Roman" w:cs="Calibri"/>
                <w:b/>
                <w:sz w:val="18"/>
                <w:szCs w:val="18"/>
                <w:lang w:eastAsia="cs-CZ"/>
              </w:rPr>
              <w:t xml:space="preserve">Mateřská škola </w:t>
            </w:r>
            <w:r w:rsidR="00B057DA">
              <w:rPr>
                <w:rFonts w:eastAsia="Times New Roman" w:cs="Calibri"/>
                <w:b/>
                <w:sz w:val="18"/>
                <w:szCs w:val="18"/>
                <w:lang w:eastAsia="cs-CZ"/>
              </w:rPr>
              <w:br/>
            </w:r>
            <w:r w:rsidRPr="00351F07">
              <w:rPr>
                <w:rFonts w:eastAsia="Times New Roman" w:cs="Calibri"/>
                <w:b/>
                <w:sz w:val="18"/>
                <w:szCs w:val="18"/>
                <w:lang w:eastAsia="cs-CZ"/>
              </w:rPr>
              <w:t xml:space="preserve">Javorník, Míru 356 </w:t>
            </w:r>
            <w:r w:rsidR="00B057DA">
              <w:rPr>
                <w:rFonts w:eastAsia="Times New Roman" w:cs="Calibri"/>
                <w:b/>
                <w:sz w:val="18"/>
                <w:szCs w:val="18"/>
                <w:lang w:eastAsia="cs-CZ"/>
              </w:rPr>
              <w:br/>
            </w:r>
            <w:r w:rsidRPr="00351F07">
              <w:rPr>
                <w:rFonts w:eastAsia="Times New Roman" w:cs="Calibri"/>
                <w:b/>
                <w:sz w:val="18"/>
                <w:szCs w:val="18"/>
                <w:lang w:eastAsia="cs-CZ"/>
              </w:rPr>
              <w:t>- příspěvková organizace</w:t>
            </w:r>
          </w:p>
        </w:tc>
        <w:tc>
          <w:tcPr>
            <w:tcW w:w="3487" w:type="dxa"/>
            <w:shd w:val="clear" w:color="auto" w:fill="auto"/>
            <w:vAlign w:val="center"/>
          </w:tcPr>
          <w:p w14:paraId="557CD39F" w14:textId="10AE6443" w:rsidR="00D65A8D" w:rsidRPr="00351F07" w:rsidRDefault="00D65A8D" w:rsidP="00ED6B88">
            <w:pPr>
              <w:spacing w:after="0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Vybudování stálé ložnice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30CF6829" w14:textId="1DFC1239" w:rsidR="00D65A8D" w:rsidRPr="00351F07" w:rsidRDefault="00D65A8D" w:rsidP="00D65A8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2 500 000   </w:t>
            </w:r>
          </w:p>
        </w:tc>
        <w:tc>
          <w:tcPr>
            <w:tcW w:w="1072" w:type="dxa"/>
            <w:shd w:val="clear" w:color="auto" w:fill="auto"/>
            <w:vAlign w:val="center"/>
          </w:tcPr>
          <w:p w14:paraId="1FDBA7DE" w14:textId="2E1EFA20" w:rsidR="00D65A8D" w:rsidRPr="00351F07" w:rsidRDefault="00D65A8D" w:rsidP="00D65A8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2 125 000  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14:paraId="48C3A140" w14:textId="59FB0F85" w:rsidR="00D65A8D" w:rsidRPr="00351F07" w:rsidRDefault="00D65A8D" w:rsidP="00D65A8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202</w:t>
            </w:r>
            <w:r w:rsidR="001222C0">
              <w:rPr>
                <w:rFonts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72" w:type="dxa"/>
            <w:vAlign w:val="center"/>
          </w:tcPr>
          <w:p w14:paraId="3F2E707F" w14:textId="1E8E3477" w:rsidR="00D65A8D" w:rsidRPr="00351F07" w:rsidRDefault="00D65A8D" w:rsidP="00D65A8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1222C0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</w:t>
            </w:r>
            <w:r w:rsidR="001222C0" w:rsidRPr="001222C0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6</w:t>
            </w:r>
          </w:p>
        </w:tc>
        <w:tc>
          <w:tcPr>
            <w:tcW w:w="1183" w:type="dxa"/>
            <w:vAlign w:val="center"/>
          </w:tcPr>
          <w:p w14:paraId="34182D53" w14:textId="6E14E5A6" w:rsidR="00D65A8D" w:rsidRPr="00351F07" w:rsidRDefault="00D65A8D" w:rsidP="00D65A8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14:paraId="786F0971" w14:textId="667F2E8B" w:rsidR="00D65A8D" w:rsidRPr="00351F07" w:rsidRDefault="00D65A8D" w:rsidP="00D65A8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 -</w:t>
            </w:r>
          </w:p>
        </w:tc>
      </w:tr>
      <w:tr w:rsidR="001222C0" w:rsidRPr="00D5696D" w14:paraId="4C8B1FBC" w14:textId="77777777" w:rsidTr="006750F6">
        <w:trPr>
          <w:trHeight w:val="340"/>
          <w:jc w:val="center"/>
        </w:trPr>
        <w:tc>
          <w:tcPr>
            <w:tcW w:w="3256" w:type="dxa"/>
            <w:vMerge/>
            <w:shd w:val="clear" w:color="auto" w:fill="auto"/>
          </w:tcPr>
          <w:p w14:paraId="5B55EDC1" w14:textId="77777777" w:rsidR="001222C0" w:rsidRPr="00351F07" w:rsidRDefault="001222C0" w:rsidP="001222C0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3487" w:type="dxa"/>
            <w:shd w:val="clear" w:color="auto" w:fill="auto"/>
            <w:vAlign w:val="center"/>
          </w:tcPr>
          <w:p w14:paraId="0A8EF030" w14:textId="71B9C43C" w:rsidR="001222C0" w:rsidRPr="00351F07" w:rsidRDefault="001222C0" w:rsidP="001222C0">
            <w:pPr>
              <w:spacing w:after="0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Vstup (hlavní branka, boční brány)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28A12A92" w14:textId="7EAA19CB" w:rsidR="001222C0" w:rsidRPr="00351F07" w:rsidRDefault="001222C0" w:rsidP="001222C0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100 000   </w:t>
            </w:r>
          </w:p>
        </w:tc>
        <w:tc>
          <w:tcPr>
            <w:tcW w:w="1072" w:type="dxa"/>
            <w:shd w:val="clear" w:color="auto" w:fill="auto"/>
            <w:vAlign w:val="center"/>
          </w:tcPr>
          <w:p w14:paraId="49EAE14E" w14:textId="5EAC8571" w:rsidR="001222C0" w:rsidRPr="00351F07" w:rsidRDefault="001222C0" w:rsidP="001222C0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85 000  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14:paraId="52D24500" w14:textId="1B883444" w:rsidR="001222C0" w:rsidRPr="00351F07" w:rsidRDefault="001222C0" w:rsidP="001222C0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202</w:t>
            </w:r>
            <w:r>
              <w:rPr>
                <w:rFonts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72" w:type="dxa"/>
            <w:vAlign w:val="center"/>
          </w:tcPr>
          <w:p w14:paraId="67ADFEC5" w14:textId="5349E3FA" w:rsidR="001222C0" w:rsidRPr="001222C0" w:rsidRDefault="001222C0" w:rsidP="001222C0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202</w:t>
            </w:r>
            <w:r>
              <w:rPr>
                <w:rFonts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83" w:type="dxa"/>
            <w:vAlign w:val="center"/>
          </w:tcPr>
          <w:p w14:paraId="1913A961" w14:textId="54BBCE67" w:rsidR="001222C0" w:rsidRPr="00351F07" w:rsidRDefault="001222C0" w:rsidP="001222C0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14:paraId="2255B19A" w14:textId="43EA246D" w:rsidR="001222C0" w:rsidRPr="00351F07" w:rsidRDefault="001222C0" w:rsidP="001222C0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1222C0" w:rsidRPr="00D5696D" w14:paraId="05E397D8" w14:textId="77777777" w:rsidTr="006750F6">
        <w:trPr>
          <w:trHeight w:val="340"/>
          <w:jc w:val="center"/>
        </w:trPr>
        <w:tc>
          <w:tcPr>
            <w:tcW w:w="3256" w:type="dxa"/>
            <w:vMerge/>
            <w:shd w:val="clear" w:color="auto" w:fill="auto"/>
          </w:tcPr>
          <w:p w14:paraId="604437BD" w14:textId="77777777" w:rsidR="001222C0" w:rsidRPr="00351F07" w:rsidRDefault="001222C0" w:rsidP="001222C0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3487" w:type="dxa"/>
            <w:shd w:val="clear" w:color="auto" w:fill="auto"/>
            <w:vAlign w:val="center"/>
          </w:tcPr>
          <w:p w14:paraId="341B46BF" w14:textId="4C75CD56" w:rsidR="001222C0" w:rsidRPr="001222C0" w:rsidRDefault="001222C0" w:rsidP="001222C0">
            <w:pPr>
              <w:spacing w:after="0" w:line="240" w:lineRule="auto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1222C0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Rekonstrukce zahrady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1575D53F" w14:textId="0C4DAC6F" w:rsidR="001222C0" w:rsidRPr="001222C0" w:rsidRDefault="001222C0" w:rsidP="001222C0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1222C0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 xml:space="preserve">150 000   </w:t>
            </w:r>
          </w:p>
        </w:tc>
        <w:tc>
          <w:tcPr>
            <w:tcW w:w="1072" w:type="dxa"/>
            <w:shd w:val="clear" w:color="auto" w:fill="auto"/>
            <w:vAlign w:val="center"/>
          </w:tcPr>
          <w:p w14:paraId="64828CC7" w14:textId="1ADCD014" w:rsidR="001222C0" w:rsidRPr="001222C0" w:rsidRDefault="001222C0" w:rsidP="001222C0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1222C0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 xml:space="preserve">127 500  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14:paraId="7F5FA5A6" w14:textId="24275A1F" w:rsidR="001222C0" w:rsidRPr="001222C0" w:rsidRDefault="001222C0" w:rsidP="001222C0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1222C0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2025</w:t>
            </w:r>
          </w:p>
        </w:tc>
        <w:tc>
          <w:tcPr>
            <w:tcW w:w="1072" w:type="dxa"/>
            <w:vAlign w:val="center"/>
          </w:tcPr>
          <w:p w14:paraId="1362DF12" w14:textId="14B91C59" w:rsidR="001222C0" w:rsidRPr="001222C0" w:rsidRDefault="001222C0" w:rsidP="001222C0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1222C0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2026</w:t>
            </w:r>
          </w:p>
        </w:tc>
        <w:tc>
          <w:tcPr>
            <w:tcW w:w="1183" w:type="dxa"/>
            <w:vAlign w:val="center"/>
          </w:tcPr>
          <w:p w14:paraId="5314827D" w14:textId="1C8147F1" w:rsidR="001222C0" w:rsidRPr="001222C0" w:rsidRDefault="001222C0" w:rsidP="001222C0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1222C0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14:paraId="54DEE427" w14:textId="38374FDC" w:rsidR="001222C0" w:rsidRPr="001222C0" w:rsidRDefault="001222C0" w:rsidP="001222C0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1222C0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 </w:t>
            </w:r>
            <w:r w:rsidR="00813A51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</w:tr>
      <w:tr w:rsidR="00CF2BF1" w:rsidRPr="00D5696D" w14:paraId="752BFA59" w14:textId="68F2120D" w:rsidTr="006750F6">
        <w:trPr>
          <w:trHeight w:val="340"/>
          <w:jc w:val="center"/>
        </w:trPr>
        <w:tc>
          <w:tcPr>
            <w:tcW w:w="3256" w:type="dxa"/>
            <w:vMerge w:val="restart"/>
            <w:shd w:val="clear" w:color="auto" w:fill="auto"/>
            <w:hideMark/>
          </w:tcPr>
          <w:p w14:paraId="29CA99F8" w14:textId="59A7C144" w:rsidR="00CF2BF1" w:rsidRPr="00351F07" w:rsidRDefault="00CF2BF1" w:rsidP="00EC14C6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351F07">
              <w:rPr>
                <w:rFonts w:eastAsia="Times New Roman" w:cs="Calibri"/>
                <w:b/>
                <w:sz w:val="18"/>
                <w:szCs w:val="18"/>
                <w:lang w:eastAsia="cs-CZ"/>
              </w:rPr>
              <w:t xml:space="preserve">Mateřská škola </w:t>
            </w:r>
            <w:r w:rsidR="00B057DA">
              <w:rPr>
                <w:rFonts w:eastAsia="Times New Roman" w:cs="Calibri"/>
                <w:b/>
                <w:sz w:val="18"/>
                <w:szCs w:val="18"/>
                <w:lang w:eastAsia="cs-CZ"/>
              </w:rPr>
              <w:br/>
            </w:r>
            <w:r w:rsidRPr="00351F07">
              <w:rPr>
                <w:rFonts w:eastAsia="Times New Roman" w:cs="Calibri"/>
                <w:b/>
                <w:sz w:val="18"/>
                <w:szCs w:val="18"/>
                <w:lang w:eastAsia="cs-CZ"/>
              </w:rPr>
              <w:t xml:space="preserve">Javorník, Polská 488 </w:t>
            </w:r>
            <w:r w:rsidR="00B057DA">
              <w:rPr>
                <w:rFonts w:eastAsia="Times New Roman" w:cs="Calibri"/>
                <w:b/>
                <w:sz w:val="18"/>
                <w:szCs w:val="18"/>
                <w:lang w:eastAsia="cs-CZ"/>
              </w:rPr>
              <w:br/>
            </w:r>
            <w:r w:rsidRPr="00351F07">
              <w:rPr>
                <w:rFonts w:eastAsia="Times New Roman" w:cs="Calibri"/>
                <w:b/>
                <w:sz w:val="18"/>
                <w:szCs w:val="18"/>
                <w:lang w:eastAsia="cs-CZ"/>
              </w:rPr>
              <w:t>- příspěvková organizace</w:t>
            </w:r>
          </w:p>
        </w:tc>
        <w:tc>
          <w:tcPr>
            <w:tcW w:w="3487" w:type="dxa"/>
            <w:shd w:val="clear" w:color="auto" w:fill="auto"/>
            <w:vAlign w:val="center"/>
          </w:tcPr>
          <w:p w14:paraId="5C818F6B" w14:textId="409D6C8F" w:rsidR="00CF2BF1" w:rsidRPr="00351F07" w:rsidRDefault="00CF2BF1" w:rsidP="00ED6B88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Zázemí pro vzdělávání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7167D66B" w14:textId="79005130" w:rsidR="00CF2BF1" w:rsidRPr="00351F07" w:rsidRDefault="00CF2BF1" w:rsidP="00EE5A2A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2 000 000   </w:t>
            </w:r>
          </w:p>
        </w:tc>
        <w:tc>
          <w:tcPr>
            <w:tcW w:w="1072" w:type="dxa"/>
            <w:shd w:val="clear" w:color="auto" w:fill="auto"/>
            <w:vAlign w:val="center"/>
          </w:tcPr>
          <w:p w14:paraId="3799C799" w14:textId="1C3787B7" w:rsidR="00CF2BF1" w:rsidRPr="00351F07" w:rsidRDefault="00CF2BF1" w:rsidP="00EE5A2A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1 700 000  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14:paraId="218B14D2" w14:textId="195E32E7" w:rsidR="00CF2BF1" w:rsidRPr="00351F07" w:rsidRDefault="00CF2BF1" w:rsidP="00EE5A2A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072" w:type="dxa"/>
            <w:vAlign w:val="center"/>
          </w:tcPr>
          <w:p w14:paraId="1E90378D" w14:textId="4DD37CF7" w:rsidR="00CF2BF1" w:rsidRPr="00351F07" w:rsidRDefault="00CF2BF1" w:rsidP="00EE5A2A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183" w:type="dxa"/>
            <w:vAlign w:val="center"/>
          </w:tcPr>
          <w:p w14:paraId="72DD1B5F" w14:textId="456E00A6" w:rsidR="00CF2BF1" w:rsidRPr="00351F07" w:rsidRDefault="00CF2BF1" w:rsidP="00EE5A2A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14:paraId="29AB694C" w14:textId="281BAFE1" w:rsidR="00CF2BF1" w:rsidRPr="00351F07" w:rsidRDefault="00CF2BF1" w:rsidP="00EE5A2A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1B4F7B" w:rsidRPr="00D5696D" w14:paraId="299BF6BC" w14:textId="2FF343A7" w:rsidTr="006750F6">
        <w:trPr>
          <w:trHeight w:val="340"/>
          <w:jc w:val="center"/>
        </w:trPr>
        <w:tc>
          <w:tcPr>
            <w:tcW w:w="3256" w:type="dxa"/>
            <w:vMerge/>
            <w:shd w:val="clear" w:color="auto" w:fill="auto"/>
            <w:hideMark/>
          </w:tcPr>
          <w:p w14:paraId="33302923" w14:textId="77777777" w:rsidR="001B4F7B" w:rsidRPr="00351F07" w:rsidRDefault="001B4F7B" w:rsidP="001B4F7B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3487" w:type="dxa"/>
            <w:shd w:val="clear" w:color="auto" w:fill="auto"/>
            <w:vAlign w:val="center"/>
          </w:tcPr>
          <w:p w14:paraId="59A6E07B" w14:textId="75D032EE" w:rsidR="001B4F7B" w:rsidRPr="00351F07" w:rsidRDefault="001B4F7B" w:rsidP="00ED6B88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Venkovní učebna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71FEB46F" w14:textId="5FE0A25B" w:rsidR="001B4F7B" w:rsidRPr="00351F07" w:rsidRDefault="001B4F7B" w:rsidP="001B4F7B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200 000   </w:t>
            </w:r>
          </w:p>
        </w:tc>
        <w:tc>
          <w:tcPr>
            <w:tcW w:w="1072" w:type="dxa"/>
            <w:shd w:val="clear" w:color="auto" w:fill="auto"/>
            <w:vAlign w:val="center"/>
          </w:tcPr>
          <w:p w14:paraId="535CF9CA" w14:textId="610CBD39" w:rsidR="001B4F7B" w:rsidRPr="00351F07" w:rsidRDefault="001B4F7B" w:rsidP="001B4F7B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170 000  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14:paraId="30E790C7" w14:textId="3BFAE906" w:rsidR="001B4F7B" w:rsidRPr="00351F07" w:rsidRDefault="001B4F7B" w:rsidP="001B4F7B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072" w:type="dxa"/>
            <w:vAlign w:val="center"/>
          </w:tcPr>
          <w:p w14:paraId="7CDC9667" w14:textId="25EE69DD" w:rsidR="001B4F7B" w:rsidRPr="00351F07" w:rsidRDefault="001B4F7B" w:rsidP="001B4F7B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183" w:type="dxa"/>
            <w:vAlign w:val="center"/>
          </w:tcPr>
          <w:p w14:paraId="0C456DDB" w14:textId="0726A714" w:rsidR="001B4F7B" w:rsidRPr="00351F07" w:rsidRDefault="001B4F7B" w:rsidP="001B4F7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14:paraId="22773C9B" w14:textId="70E470B2" w:rsidR="001B4F7B" w:rsidRPr="00351F07" w:rsidRDefault="001B4F7B" w:rsidP="001B4F7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B057DA" w:rsidRPr="00D5696D" w14:paraId="2C157BAE" w14:textId="77777777" w:rsidTr="006750F6">
        <w:trPr>
          <w:trHeight w:val="340"/>
          <w:jc w:val="center"/>
        </w:trPr>
        <w:tc>
          <w:tcPr>
            <w:tcW w:w="3256" w:type="dxa"/>
            <w:vMerge w:val="restart"/>
            <w:shd w:val="clear" w:color="auto" w:fill="auto"/>
            <w:hideMark/>
          </w:tcPr>
          <w:p w14:paraId="66C77069" w14:textId="77777777" w:rsidR="00B057DA" w:rsidRDefault="00B057DA" w:rsidP="00EC14C6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351F07">
              <w:rPr>
                <w:rFonts w:eastAsia="Times New Roman" w:cs="Calibri"/>
                <w:b/>
                <w:sz w:val="18"/>
                <w:szCs w:val="18"/>
                <w:lang w:eastAsia="cs-CZ"/>
              </w:rPr>
              <w:t xml:space="preserve">Mateřská škola </w:t>
            </w:r>
          </w:p>
          <w:p w14:paraId="37BF4F42" w14:textId="77777777" w:rsidR="00B057DA" w:rsidRDefault="00B057DA" w:rsidP="00EC14C6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351F07">
              <w:rPr>
                <w:rFonts w:eastAsia="Times New Roman" w:cs="Calibri"/>
                <w:b/>
                <w:sz w:val="18"/>
                <w:szCs w:val="18"/>
                <w:lang w:eastAsia="cs-CZ"/>
              </w:rPr>
              <w:t xml:space="preserve">Jeseník, Jiráskova 799, </w:t>
            </w:r>
          </w:p>
          <w:p w14:paraId="005535C4" w14:textId="0C3065D5" w:rsidR="00B057DA" w:rsidRPr="00351F07" w:rsidRDefault="00B057DA" w:rsidP="00EC14C6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351F07">
              <w:rPr>
                <w:rFonts w:eastAsia="Times New Roman" w:cs="Calibri"/>
                <w:b/>
                <w:sz w:val="18"/>
                <w:szCs w:val="18"/>
                <w:lang w:eastAsia="cs-CZ"/>
              </w:rPr>
              <w:t>příspěvková organizace</w:t>
            </w:r>
          </w:p>
        </w:tc>
        <w:tc>
          <w:tcPr>
            <w:tcW w:w="3487" w:type="dxa"/>
            <w:shd w:val="clear" w:color="auto" w:fill="auto"/>
            <w:vAlign w:val="center"/>
          </w:tcPr>
          <w:p w14:paraId="5FFC3E79" w14:textId="49831BF0" w:rsidR="00B057DA" w:rsidRPr="00351F07" w:rsidRDefault="00B057DA" w:rsidP="00ED6B8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Modernizace technického vybavení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6AF5907B" w14:textId="07D34B82" w:rsidR="00B057DA" w:rsidRPr="00351F07" w:rsidRDefault="00B057DA" w:rsidP="00EE5A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800 000   </w:t>
            </w:r>
          </w:p>
        </w:tc>
        <w:tc>
          <w:tcPr>
            <w:tcW w:w="1072" w:type="dxa"/>
            <w:shd w:val="clear" w:color="auto" w:fill="auto"/>
            <w:vAlign w:val="center"/>
          </w:tcPr>
          <w:p w14:paraId="69B4B5D1" w14:textId="500478CB" w:rsidR="00B057DA" w:rsidRPr="00351F07" w:rsidRDefault="00B057DA" w:rsidP="00EE5A2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680 000  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14:paraId="54B00BEF" w14:textId="569AD0EC" w:rsidR="00B057DA" w:rsidRPr="00351F07" w:rsidRDefault="00B057DA" w:rsidP="00EE5A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072" w:type="dxa"/>
            <w:vAlign w:val="center"/>
          </w:tcPr>
          <w:p w14:paraId="00C6B714" w14:textId="0C4DCB06" w:rsidR="00B057DA" w:rsidRPr="00351F07" w:rsidRDefault="00B057DA" w:rsidP="00EE5A2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183" w:type="dxa"/>
            <w:vAlign w:val="center"/>
          </w:tcPr>
          <w:p w14:paraId="626A3947" w14:textId="1F725E21" w:rsidR="00B057DA" w:rsidRPr="00351F07" w:rsidRDefault="00B057DA" w:rsidP="00EE5A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14:paraId="20244FC8" w14:textId="0191CD44" w:rsidR="00B057DA" w:rsidRPr="00351F07" w:rsidRDefault="00B057DA" w:rsidP="00EE5A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B057DA" w:rsidRPr="00D5696D" w14:paraId="62058949" w14:textId="77777777" w:rsidTr="006750F6">
        <w:trPr>
          <w:trHeight w:val="340"/>
          <w:jc w:val="center"/>
        </w:trPr>
        <w:tc>
          <w:tcPr>
            <w:tcW w:w="3256" w:type="dxa"/>
            <w:vMerge/>
            <w:shd w:val="clear" w:color="auto" w:fill="auto"/>
          </w:tcPr>
          <w:p w14:paraId="33F1A10F" w14:textId="77777777" w:rsidR="00B057DA" w:rsidRPr="00351F07" w:rsidRDefault="00B057DA" w:rsidP="00EC14C6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3487" w:type="dxa"/>
            <w:shd w:val="clear" w:color="auto" w:fill="auto"/>
            <w:vAlign w:val="center"/>
          </w:tcPr>
          <w:p w14:paraId="57BC8C79" w14:textId="37FE60D4" w:rsidR="00B057DA" w:rsidRPr="00351F07" w:rsidRDefault="00B057DA" w:rsidP="00ED6B8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Vybudování venkovní přírodní učebny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7765D77E" w14:textId="34D56993" w:rsidR="00B057DA" w:rsidRPr="00351F07" w:rsidRDefault="00B057DA" w:rsidP="00EE5A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1 000 000   </w:t>
            </w:r>
          </w:p>
        </w:tc>
        <w:tc>
          <w:tcPr>
            <w:tcW w:w="1072" w:type="dxa"/>
            <w:shd w:val="clear" w:color="auto" w:fill="auto"/>
            <w:vAlign w:val="center"/>
          </w:tcPr>
          <w:p w14:paraId="1908FF4D" w14:textId="7A400DF5" w:rsidR="00B057DA" w:rsidRPr="00351F07" w:rsidRDefault="00B057DA" w:rsidP="00EE5A2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850 000  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14:paraId="0936F0A3" w14:textId="06645CE1" w:rsidR="00B057DA" w:rsidRPr="00351F07" w:rsidRDefault="00B057DA" w:rsidP="00EE5A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072" w:type="dxa"/>
            <w:vAlign w:val="center"/>
          </w:tcPr>
          <w:p w14:paraId="1BBA5184" w14:textId="534BD45E" w:rsidR="00B057DA" w:rsidRPr="00351F07" w:rsidRDefault="00B057DA" w:rsidP="00EE5A2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183" w:type="dxa"/>
            <w:vAlign w:val="center"/>
          </w:tcPr>
          <w:p w14:paraId="55D6068D" w14:textId="1F1EEF92" w:rsidR="00B057DA" w:rsidRPr="00351F07" w:rsidRDefault="00B057DA" w:rsidP="00EE5A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14:paraId="0EC621A6" w14:textId="00D96A37" w:rsidR="00B057DA" w:rsidRPr="00351F07" w:rsidRDefault="00B057DA" w:rsidP="00EE5A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B057DA" w:rsidRPr="00D5696D" w14:paraId="4D57E2AC" w14:textId="77777777" w:rsidTr="006750F6">
        <w:trPr>
          <w:trHeight w:val="340"/>
          <w:jc w:val="center"/>
        </w:trPr>
        <w:tc>
          <w:tcPr>
            <w:tcW w:w="3256" w:type="dxa"/>
            <w:vMerge/>
            <w:shd w:val="clear" w:color="auto" w:fill="auto"/>
          </w:tcPr>
          <w:p w14:paraId="03884890" w14:textId="77777777" w:rsidR="00B057DA" w:rsidRPr="00351F07" w:rsidRDefault="00B057DA" w:rsidP="00813A51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3487" w:type="dxa"/>
            <w:shd w:val="clear" w:color="auto" w:fill="auto"/>
            <w:vAlign w:val="center"/>
          </w:tcPr>
          <w:p w14:paraId="1E547FAD" w14:textId="5166D955" w:rsidR="00B057DA" w:rsidRPr="00813A51" w:rsidRDefault="00B057DA" w:rsidP="00813A51">
            <w:pPr>
              <w:spacing w:after="0" w:line="240" w:lineRule="auto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813A51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Rekonstrukce parkoviště u MŠ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2AB2CEA4" w14:textId="21B66055" w:rsidR="00B057DA" w:rsidRPr="00813A51" w:rsidRDefault="00B057DA" w:rsidP="00813A51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813A51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 xml:space="preserve">500 000   </w:t>
            </w:r>
          </w:p>
        </w:tc>
        <w:tc>
          <w:tcPr>
            <w:tcW w:w="1072" w:type="dxa"/>
            <w:shd w:val="clear" w:color="auto" w:fill="auto"/>
            <w:vAlign w:val="center"/>
          </w:tcPr>
          <w:p w14:paraId="28AE254C" w14:textId="6C9A5419" w:rsidR="00B057DA" w:rsidRPr="00813A51" w:rsidRDefault="00B057DA" w:rsidP="00813A51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813A51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 xml:space="preserve">425 000  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14:paraId="3BD9A588" w14:textId="77993E43" w:rsidR="00B057DA" w:rsidRPr="00813A51" w:rsidRDefault="00B057DA" w:rsidP="00813A51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813A51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2027</w:t>
            </w:r>
          </w:p>
        </w:tc>
        <w:tc>
          <w:tcPr>
            <w:tcW w:w="1072" w:type="dxa"/>
            <w:vAlign w:val="center"/>
          </w:tcPr>
          <w:p w14:paraId="27B032D7" w14:textId="4CF681DB" w:rsidR="00B057DA" w:rsidRPr="00813A51" w:rsidRDefault="00B057DA" w:rsidP="00813A51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813A51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2027</w:t>
            </w:r>
          </w:p>
        </w:tc>
        <w:tc>
          <w:tcPr>
            <w:tcW w:w="1183" w:type="dxa"/>
            <w:vAlign w:val="center"/>
          </w:tcPr>
          <w:p w14:paraId="2D9B332E" w14:textId="6405F03E" w:rsidR="00B057DA" w:rsidRPr="00813A51" w:rsidRDefault="00B057DA" w:rsidP="00813A51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813A51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 </w:t>
            </w:r>
            <w:r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14:paraId="360733B8" w14:textId="52DE60E0" w:rsidR="00B057DA" w:rsidRPr="00813A51" w:rsidRDefault="00B057DA" w:rsidP="00813A51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  <w:r w:rsidRPr="00813A51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 </w:t>
            </w:r>
          </w:p>
        </w:tc>
      </w:tr>
      <w:tr w:rsidR="008534FD" w:rsidRPr="00D5696D" w14:paraId="71DF193A" w14:textId="77777777" w:rsidTr="006750F6">
        <w:trPr>
          <w:trHeight w:val="340"/>
          <w:jc w:val="center"/>
        </w:trPr>
        <w:tc>
          <w:tcPr>
            <w:tcW w:w="3256" w:type="dxa"/>
            <w:vMerge w:val="restart"/>
            <w:shd w:val="clear" w:color="auto" w:fill="auto"/>
            <w:hideMark/>
          </w:tcPr>
          <w:p w14:paraId="23CDCA21" w14:textId="77777777" w:rsidR="00425CDF" w:rsidRDefault="008534FD" w:rsidP="008534FD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351F07">
              <w:rPr>
                <w:rFonts w:eastAsia="Times New Roman" w:cs="Calibri"/>
                <w:b/>
                <w:sz w:val="18"/>
                <w:szCs w:val="18"/>
                <w:lang w:eastAsia="cs-CZ"/>
              </w:rPr>
              <w:lastRenderedPageBreak/>
              <w:t xml:space="preserve">Mateřská škola </w:t>
            </w:r>
          </w:p>
          <w:p w14:paraId="2724EC3C" w14:textId="304D62A3" w:rsidR="008534FD" w:rsidRPr="00351F07" w:rsidRDefault="008534FD" w:rsidP="008534FD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351F07">
              <w:rPr>
                <w:rFonts w:eastAsia="Times New Roman" w:cs="Calibri"/>
                <w:b/>
                <w:sz w:val="18"/>
                <w:szCs w:val="18"/>
                <w:lang w:eastAsia="cs-CZ"/>
              </w:rPr>
              <w:t>Karla Čapka Jeseník</w:t>
            </w:r>
          </w:p>
        </w:tc>
        <w:tc>
          <w:tcPr>
            <w:tcW w:w="3487" w:type="dxa"/>
            <w:shd w:val="clear" w:color="auto" w:fill="auto"/>
            <w:vAlign w:val="center"/>
          </w:tcPr>
          <w:p w14:paraId="4E8775F7" w14:textId="275F73A7" w:rsidR="008534FD" w:rsidRPr="00351F07" w:rsidRDefault="008534FD" w:rsidP="008534F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Dovybavení školy WC a umyvadly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3DC5591A" w14:textId="40B7982D" w:rsidR="008534FD" w:rsidRPr="008534FD" w:rsidRDefault="008534FD" w:rsidP="008534FD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8534FD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 xml:space="preserve">900 000   </w:t>
            </w:r>
          </w:p>
        </w:tc>
        <w:tc>
          <w:tcPr>
            <w:tcW w:w="1072" w:type="dxa"/>
            <w:shd w:val="clear" w:color="auto" w:fill="auto"/>
            <w:vAlign w:val="center"/>
          </w:tcPr>
          <w:p w14:paraId="56F80227" w14:textId="1A3254DE" w:rsidR="008534FD" w:rsidRPr="008534FD" w:rsidRDefault="008534FD" w:rsidP="008534FD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8534FD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 xml:space="preserve">765 000  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14:paraId="0377657E" w14:textId="3342079E" w:rsidR="008534FD" w:rsidRPr="008534FD" w:rsidRDefault="008534FD" w:rsidP="008534FD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8534FD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2025</w:t>
            </w:r>
          </w:p>
        </w:tc>
        <w:tc>
          <w:tcPr>
            <w:tcW w:w="1072" w:type="dxa"/>
            <w:vAlign w:val="center"/>
          </w:tcPr>
          <w:p w14:paraId="167D45A7" w14:textId="180EBADD" w:rsidR="008534FD" w:rsidRPr="008534FD" w:rsidRDefault="008534FD" w:rsidP="008534FD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8534FD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2026</w:t>
            </w:r>
          </w:p>
        </w:tc>
        <w:tc>
          <w:tcPr>
            <w:tcW w:w="1183" w:type="dxa"/>
            <w:vAlign w:val="center"/>
          </w:tcPr>
          <w:p w14:paraId="5EE5D7F4" w14:textId="533DC46A" w:rsidR="008534FD" w:rsidRPr="008534FD" w:rsidRDefault="008534FD" w:rsidP="008534FD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8534FD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14:paraId="329AA600" w14:textId="689A0407" w:rsidR="008534FD" w:rsidRPr="008534FD" w:rsidRDefault="008534FD" w:rsidP="008534FD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8534FD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</w:tr>
      <w:tr w:rsidR="008534FD" w:rsidRPr="00D5696D" w14:paraId="5C1DB93F" w14:textId="77777777" w:rsidTr="006750F6">
        <w:trPr>
          <w:trHeight w:val="340"/>
          <w:jc w:val="center"/>
        </w:trPr>
        <w:tc>
          <w:tcPr>
            <w:tcW w:w="3256" w:type="dxa"/>
            <w:vMerge/>
            <w:shd w:val="clear" w:color="auto" w:fill="auto"/>
          </w:tcPr>
          <w:p w14:paraId="5EACBF9A" w14:textId="77777777" w:rsidR="008534FD" w:rsidRPr="00351F07" w:rsidRDefault="008534FD" w:rsidP="008534FD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3487" w:type="dxa"/>
            <w:shd w:val="clear" w:color="auto" w:fill="auto"/>
            <w:vAlign w:val="center"/>
          </w:tcPr>
          <w:p w14:paraId="243F6145" w14:textId="4495C073" w:rsidR="008534FD" w:rsidRPr="008534FD" w:rsidRDefault="008534FD" w:rsidP="008534FD">
            <w:pPr>
              <w:spacing w:after="0" w:line="240" w:lineRule="auto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8534FD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Venkovní enviromentální srub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2E83643E" w14:textId="77997FEB" w:rsidR="008534FD" w:rsidRPr="008534FD" w:rsidRDefault="008534FD" w:rsidP="008534FD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8534FD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 xml:space="preserve">800 000   </w:t>
            </w:r>
          </w:p>
        </w:tc>
        <w:tc>
          <w:tcPr>
            <w:tcW w:w="1072" w:type="dxa"/>
            <w:shd w:val="clear" w:color="auto" w:fill="auto"/>
            <w:vAlign w:val="center"/>
          </w:tcPr>
          <w:p w14:paraId="01A95FA4" w14:textId="56CD527B" w:rsidR="008534FD" w:rsidRPr="008534FD" w:rsidRDefault="008534FD" w:rsidP="008534FD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8534FD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 xml:space="preserve">680 000  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14:paraId="59C6C422" w14:textId="1DE2191E" w:rsidR="008534FD" w:rsidRPr="008534FD" w:rsidRDefault="008534FD" w:rsidP="008534FD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8534FD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2026</w:t>
            </w:r>
          </w:p>
        </w:tc>
        <w:tc>
          <w:tcPr>
            <w:tcW w:w="1072" w:type="dxa"/>
            <w:vAlign w:val="center"/>
          </w:tcPr>
          <w:p w14:paraId="395F36FA" w14:textId="05EA64FA" w:rsidR="008534FD" w:rsidRPr="008534FD" w:rsidRDefault="008534FD" w:rsidP="008534FD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8534FD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2026</w:t>
            </w:r>
          </w:p>
        </w:tc>
        <w:tc>
          <w:tcPr>
            <w:tcW w:w="1183" w:type="dxa"/>
            <w:vAlign w:val="center"/>
          </w:tcPr>
          <w:p w14:paraId="14CCE5F8" w14:textId="7E2A65AC" w:rsidR="008534FD" w:rsidRPr="008534FD" w:rsidRDefault="008534FD" w:rsidP="008534FD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8534FD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 </w:t>
            </w:r>
            <w:r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14:paraId="139F2A12" w14:textId="3B8B8147" w:rsidR="008534FD" w:rsidRPr="008534FD" w:rsidRDefault="008534FD" w:rsidP="008534FD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8534FD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 </w:t>
            </w:r>
            <w:r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</w:tr>
      <w:tr w:rsidR="008534FD" w:rsidRPr="00D5696D" w14:paraId="12650884" w14:textId="77777777" w:rsidTr="006750F6">
        <w:trPr>
          <w:trHeight w:val="340"/>
          <w:jc w:val="center"/>
        </w:trPr>
        <w:tc>
          <w:tcPr>
            <w:tcW w:w="3256" w:type="dxa"/>
            <w:vMerge/>
            <w:shd w:val="clear" w:color="auto" w:fill="auto"/>
          </w:tcPr>
          <w:p w14:paraId="2357E2DE" w14:textId="77777777" w:rsidR="008534FD" w:rsidRPr="00351F07" w:rsidRDefault="008534FD" w:rsidP="008534FD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3487" w:type="dxa"/>
            <w:shd w:val="clear" w:color="auto" w:fill="auto"/>
            <w:vAlign w:val="center"/>
          </w:tcPr>
          <w:p w14:paraId="7DA72AB2" w14:textId="4004D4CB" w:rsidR="008534FD" w:rsidRPr="008534FD" w:rsidRDefault="008534FD" w:rsidP="008534FD">
            <w:pPr>
              <w:spacing w:after="0" w:line="240" w:lineRule="auto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8534FD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 xml:space="preserve">Podlahy tříd školy 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111DFCE2" w14:textId="66636091" w:rsidR="008534FD" w:rsidRPr="008534FD" w:rsidRDefault="008534FD" w:rsidP="008534FD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8534FD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 xml:space="preserve">500 000   </w:t>
            </w:r>
          </w:p>
        </w:tc>
        <w:tc>
          <w:tcPr>
            <w:tcW w:w="1072" w:type="dxa"/>
            <w:shd w:val="clear" w:color="auto" w:fill="auto"/>
            <w:vAlign w:val="center"/>
          </w:tcPr>
          <w:p w14:paraId="467B1449" w14:textId="0D7C82D4" w:rsidR="008534FD" w:rsidRPr="008534FD" w:rsidRDefault="008534FD" w:rsidP="008534FD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8534FD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 xml:space="preserve">425 000  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14:paraId="7AC61878" w14:textId="7CB3C4EC" w:rsidR="008534FD" w:rsidRPr="008534FD" w:rsidRDefault="008534FD" w:rsidP="008534FD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8534FD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2027</w:t>
            </w:r>
          </w:p>
        </w:tc>
        <w:tc>
          <w:tcPr>
            <w:tcW w:w="1072" w:type="dxa"/>
            <w:vAlign w:val="center"/>
          </w:tcPr>
          <w:p w14:paraId="1CA5BFA3" w14:textId="17967DA2" w:rsidR="008534FD" w:rsidRPr="008534FD" w:rsidRDefault="008534FD" w:rsidP="008534FD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8534FD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2027</w:t>
            </w:r>
          </w:p>
        </w:tc>
        <w:tc>
          <w:tcPr>
            <w:tcW w:w="1183" w:type="dxa"/>
            <w:vAlign w:val="center"/>
          </w:tcPr>
          <w:p w14:paraId="1DB5966D" w14:textId="035E78E9" w:rsidR="008534FD" w:rsidRPr="008534FD" w:rsidRDefault="008534FD" w:rsidP="008534FD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8534FD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14:paraId="5A588EA4" w14:textId="5A5139F1" w:rsidR="008534FD" w:rsidRPr="008534FD" w:rsidRDefault="008534FD" w:rsidP="008534FD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8534FD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x</w:t>
            </w:r>
          </w:p>
        </w:tc>
      </w:tr>
      <w:tr w:rsidR="00060FDC" w:rsidRPr="00D5696D" w14:paraId="5D672B20" w14:textId="134942D7" w:rsidTr="006750F6">
        <w:trPr>
          <w:trHeight w:val="340"/>
          <w:jc w:val="center"/>
        </w:trPr>
        <w:tc>
          <w:tcPr>
            <w:tcW w:w="3256" w:type="dxa"/>
            <w:vMerge w:val="restart"/>
            <w:shd w:val="clear" w:color="auto" w:fill="auto"/>
            <w:hideMark/>
          </w:tcPr>
          <w:p w14:paraId="50E90453" w14:textId="77777777" w:rsidR="00425CDF" w:rsidRDefault="00060FDC" w:rsidP="00060FDC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351F07">
              <w:rPr>
                <w:rFonts w:eastAsia="Times New Roman" w:cs="Calibri"/>
                <w:b/>
                <w:sz w:val="18"/>
                <w:szCs w:val="18"/>
                <w:lang w:eastAsia="cs-CZ"/>
              </w:rPr>
              <w:t xml:space="preserve">Mateřská škola </w:t>
            </w:r>
          </w:p>
          <w:p w14:paraId="3D743E37" w14:textId="77777777" w:rsidR="00425CDF" w:rsidRDefault="00060FDC" w:rsidP="00060FDC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351F07">
              <w:rPr>
                <w:rFonts w:eastAsia="Times New Roman" w:cs="Calibri"/>
                <w:b/>
                <w:sz w:val="18"/>
                <w:szCs w:val="18"/>
                <w:lang w:eastAsia="cs-CZ"/>
              </w:rPr>
              <w:t xml:space="preserve">Kopretina Jeseník, </w:t>
            </w:r>
          </w:p>
          <w:p w14:paraId="1B232982" w14:textId="1657B2D4" w:rsidR="00060FDC" w:rsidRPr="00351F07" w:rsidRDefault="00060FDC" w:rsidP="00060FDC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351F07">
              <w:rPr>
                <w:rFonts w:eastAsia="Times New Roman" w:cs="Calibri"/>
                <w:b/>
                <w:sz w:val="18"/>
                <w:szCs w:val="18"/>
                <w:lang w:eastAsia="cs-CZ"/>
              </w:rPr>
              <w:t>příspěvková organizace</w:t>
            </w:r>
          </w:p>
        </w:tc>
        <w:tc>
          <w:tcPr>
            <w:tcW w:w="3487" w:type="dxa"/>
            <w:shd w:val="clear" w:color="auto" w:fill="auto"/>
            <w:vAlign w:val="center"/>
          </w:tcPr>
          <w:p w14:paraId="2EFC161A" w14:textId="061BA830" w:rsidR="00060FDC" w:rsidRPr="00351F07" w:rsidRDefault="00060FDC" w:rsidP="00060FDC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Výukové altány - školní zahrady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17E8ADED" w14:textId="6E0FFDD8" w:rsidR="00060FDC" w:rsidRPr="00351F07" w:rsidRDefault="00060FDC" w:rsidP="00060FD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300 000   </w:t>
            </w:r>
          </w:p>
        </w:tc>
        <w:tc>
          <w:tcPr>
            <w:tcW w:w="1072" w:type="dxa"/>
            <w:shd w:val="clear" w:color="auto" w:fill="auto"/>
            <w:vAlign w:val="center"/>
          </w:tcPr>
          <w:p w14:paraId="546525B4" w14:textId="768A4173" w:rsidR="00060FDC" w:rsidRPr="00351F07" w:rsidRDefault="00060FDC" w:rsidP="00060FD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255 000  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14:paraId="4764449B" w14:textId="30FDCDE4" w:rsidR="00060FDC" w:rsidRPr="00351F07" w:rsidRDefault="00060FDC" w:rsidP="00060FD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060FDC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2026</w:t>
            </w:r>
          </w:p>
        </w:tc>
        <w:tc>
          <w:tcPr>
            <w:tcW w:w="1072" w:type="dxa"/>
            <w:vAlign w:val="center"/>
          </w:tcPr>
          <w:p w14:paraId="4BE2E415" w14:textId="13D07A13" w:rsidR="00060FDC" w:rsidRPr="00351F07" w:rsidRDefault="00060FDC" w:rsidP="00060FD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060FDC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2027</w:t>
            </w:r>
          </w:p>
        </w:tc>
        <w:tc>
          <w:tcPr>
            <w:tcW w:w="1183" w:type="dxa"/>
            <w:vAlign w:val="center"/>
          </w:tcPr>
          <w:p w14:paraId="1239216E" w14:textId="3FE7E100" w:rsidR="00060FDC" w:rsidRPr="00351F07" w:rsidRDefault="00060FDC" w:rsidP="00060FD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14:paraId="7C95EFC5" w14:textId="3DAF9C62" w:rsidR="00060FDC" w:rsidRPr="00351F07" w:rsidRDefault="00060FDC" w:rsidP="00060FD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060FDC" w:rsidRPr="00D5696D" w14:paraId="54714055" w14:textId="77777777" w:rsidTr="006750F6">
        <w:trPr>
          <w:trHeight w:val="340"/>
          <w:jc w:val="center"/>
        </w:trPr>
        <w:tc>
          <w:tcPr>
            <w:tcW w:w="3256" w:type="dxa"/>
            <w:vMerge/>
            <w:shd w:val="clear" w:color="auto" w:fill="auto"/>
          </w:tcPr>
          <w:p w14:paraId="33CC7BC8" w14:textId="77777777" w:rsidR="00060FDC" w:rsidRPr="00351F07" w:rsidRDefault="00060FDC" w:rsidP="00060FDC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3487" w:type="dxa"/>
            <w:shd w:val="clear" w:color="auto" w:fill="auto"/>
            <w:vAlign w:val="center"/>
          </w:tcPr>
          <w:p w14:paraId="46B588B0" w14:textId="150F3E36" w:rsidR="00060FDC" w:rsidRPr="00351F07" w:rsidRDefault="00060FDC" w:rsidP="00060FDC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Revitalizace školních zahrad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3D49AA65" w14:textId="04D25298" w:rsidR="00060FDC" w:rsidRPr="00351F07" w:rsidRDefault="00060FDC" w:rsidP="00060FD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1 500 000   </w:t>
            </w:r>
          </w:p>
        </w:tc>
        <w:tc>
          <w:tcPr>
            <w:tcW w:w="1072" w:type="dxa"/>
            <w:shd w:val="clear" w:color="auto" w:fill="auto"/>
            <w:vAlign w:val="center"/>
          </w:tcPr>
          <w:p w14:paraId="4E1AB218" w14:textId="13B754CF" w:rsidR="00060FDC" w:rsidRPr="00351F07" w:rsidRDefault="00060FDC" w:rsidP="00060FD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1 275 000  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14:paraId="712F0E8B" w14:textId="7B3D3687" w:rsidR="00060FDC" w:rsidRPr="00060FDC" w:rsidRDefault="00060FDC" w:rsidP="00060FDC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060FDC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2026</w:t>
            </w:r>
          </w:p>
        </w:tc>
        <w:tc>
          <w:tcPr>
            <w:tcW w:w="1072" w:type="dxa"/>
            <w:vAlign w:val="center"/>
          </w:tcPr>
          <w:p w14:paraId="354DE3CE" w14:textId="7661D51F" w:rsidR="00060FDC" w:rsidRPr="00060FDC" w:rsidRDefault="00060FDC" w:rsidP="00060FDC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060FDC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2027</w:t>
            </w:r>
          </w:p>
        </w:tc>
        <w:tc>
          <w:tcPr>
            <w:tcW w:w="1183" w:type="dxa"/>
            <w:vAlign w:val="center"/>
          </w:tcPr>
          <w:p w14:paraId="082932AD" w14:textId="2239FEAC" w:rsidR="00060FDC" w:rsidRPr="00351F07" w:rsidRDefault="00060FDC" w:rsidP="00060FD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14:paraId="2F89CC59" w14:textId="25EBE26E" w:rsidR="00060FDC" w:rsidRPr="00351F07" w:rsidRDefault="00060FDC" w:rsidP="00060FD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060FDC" w:rsidRPr="00D5696D" w14:paraId="6BF7DA4F" w14:textId="77777777" w:rsidTr="006750F6">
        <w:trPr>
          <w:trHeight w:val="340"/>
          <w:jc w:val="center"/>
        </w:trPr>
        <w:tc>
          <w:tcPr>
            <w:tcW w:w="3256" w:type="dxa"/>
            <w:vMerge/>
            <w:shd w:val="clear" w:color="auto" w:fill="auto"/>
          </w:tcPr>
          <w:p w14:paraId="419FAF32" w14:textId="77777777" w:rsidR="00060FDC" w:rsidRPr="00351F07" w:rsidRDefault="00060FDC" w:rsidP="00060FDC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3487" w:type="dxa"/>
            <w:shd w:val="clear" w:color="auto" w:fill="auto"/>
            <w:vAlign w:val="center"/>
          </w:tcPr>
          <w:p w14:paraId="2610DC18" w14:textId="655A568C" w:rsidR="00060FDC" w:rsidRPr="00351F07" w:rsidRDefault="00060FDC" w:rsidP="00060FDC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Modernizace vybavení učeben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6FD850C5" w14:textId="55B728BA" w:rsidR="00060FDC" w:rsidRPr="00351F07" w:rsidRDefault="00060FDC" w:rsidP="00060FD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1 200 000   </w:t>
            </w:r>
          </w:p>
        </w:tc>
        <w:tc>
          <w:tcPr>
            <w:tcW w:w="1072" w:type="dxa"/>
            <w:shd w:val="clear" w:color="auto" w:fill="auto"/>
            <w:vAlign w:val="center"/>
          </w:tcPr>
          <w:p w14:paraId="589F7D6A" w14:textId="6EA248AD" w:rsidR="00060FDC" w:rsidRPr="00351F07" w:rsidRDefault="00060FDC" w:rsidP="00060FD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1 020 000  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14:paraId="799B426A" w14:textId="62CAFE45" w:rsidR="00060FDC" w:rsidRPr="00351F07" w:rsidRDefault="00060FDC" w:rsidP="00060FD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072" w:type="dxa"/>
            <w:vAlign w:val="center"/>
          </w:tcPr>
          <w:p w14:paraId="544FE6D3" w14:textId="20898CC9" w:rsidR="00060FDC" w:rsidRPr="00351F07" w:rsidRDefault="00060FDC" w:rsidP="00060FD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060FDC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2028</w:t>
            </w:r>
          </w:p>
        </w:tc>
        <w:tc>
          <w:tcPr>
            <w:tcW w:w="1183" w:type="dxa"/>
            <w:vAlign w:val="center"/>
          </w:tcPr>
          <w:p w14:paraId="1857127C" w14:textId="57EACE30" w:rsidR="00060FDC" w:rsidRPr="00351F07" w:rsidRDefault="00060FDC" w:rsidP="00060FD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14:paraId="5F6CCCC0" w14:textId="65F4F91A" w:rsidR="00060FDC" w:rsidRPr="00351F07" w:rsidRDefault="00060FDC" w:rsidP="00060FD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060FDC" w:rsidRPr="00D5696D" w14:paraId="06DEB04F" w14:textId="77777777" w:rsidTr="006750F6">
        <w:trPr>
          <w:trHeight w:val="340"/>
          <w:jc w:val="center"/>
        </w:trPr>
        <w:tc>
          <w:tcPr>
            <w:tcW w:w="3256" w:type="dxa"/>
            <w:vMerge/>
            <w:shd w:val="clear" w:color="auto" w:fill="auto"/>
          </w:tcPr>
          <w:p w14:paraId="2811F8F2" w14:textId="77777777" w:rsidR="00060FDC" w:rsidRPr="00351F07" w:rsidRDefault="00060FDC" w:rsidP="00060FDC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3487" w:type="dxa"/>
            <w:shd w:val="clear" w:color="auto" w:fill="auto"/>
            <w:vAlign w:val="center"/>
          </w:tcPr>
          <w:p w14:paraId="54881588" w14:textId="39F77CF4" w:rsidR="00060FDC" w:rsidRPr="00060FDC" w:rsidRDefault="00060FDC" w:rsidP="00060FDC">
            <w:pPr>
              <w:spacing w:after="0" w:line="240" w:lineRule="auto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060FDC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Nové oplocení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03AEF666" w14:textId="3C3629AD" w:rsidR="00060FDC" w:rsidRPr="00060FDC" w:rsidRDefault="00060FDC" w:rsidP="00060FDC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060FDC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 xml:space="preserve">900 000   </w:t>
            </w:r>
          </w:p>
        </w:tc>
        <w:tc>
          <w:tcPr>
            <w:tcW w:w="1072" w:type="dxa"/>
            <w:shd w:val="clear" w:color="auto" w:fill="auto"/>
            <w:vAlign w:val="center"/>
          </w:tcPr>
          <w:p w14:paraId="6A2F616C" w14:textId="04E99536" w:rsidR="00060FDC" w:rsidRPr="00060FDC" w:rsidRDefault="00060FDC" w:rsidP="00060FDC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060FDC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 xml:space="preserve">765 000  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14:paraId="36B9592E" w14:textId="100DF769" w:rsidR="00060FDC" w:rsidRPr="00060FDC" w:rsidRDefault="00060FDC" w:rsidP="00060FDC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060FDC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2025</w:t>
            </w:r>
          </w:p>
        </w:tc>
        <w:tc>
          <w:tcPr>
            <w:tcW w:w="1072" w:type="dxa"/>
            <w:vAlign w:val="center"/>
          </w:tcPr>
          <w:p w14:paraId="7F9F1798" w14:textId="02D932DE" w:rsidR="00060FDC" w:rsidRPr="00060FDC" w:rsidRDefault="00060FDC" w:rsidP="00060FDC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060FDC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2027</w:t>
            </w:r>
          </w:p>
        </w:tc>
        <w:tc>
          <w:tcPr>
            <w:tcW w:w="1183" w:type="dxa"/>
            <w:vAlign w:val="center"/>
          </w:tcPr>
          <w:p w14:paraId="155912EA" w14:textId="61811935" w:rsidR="00060FDC" w:rsidRPr="00060FDC" w:rsidRDefault="00060FDC" w:rsidP="00060FDC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060FDC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14:paraId="153755AE" w14:textId="30B0E6B1" w:rsidR="00060FDC" w:rsidRPr="00060FDC" w:rsidRDefault="00060FDC" w:rsidP="00060FDC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060FDC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</w:tr>
      <w:tr w:rsidR="00060FDC" w:rsidRPr="00D5696D" w14:paraId="45801FCA" w14:textId="77777777" w:rsidTr="006750F6">
        <w:trPr>
          <w:trHeight w:val="340"/>
          <w:jc w:val="center"/>
        </w:trPr>
        <w:tc>
          <w:tcPr>
            <w:tcW w:w="3256" w:type="dxa"/>
            <w:vMerge/>
            <w:shd w:val="clear" w:color="auto" w:fill="auto"/>
          </w:tcPr>
          <w:p w14:paraId="5964B6D6" w14:textId="77777777" w:rsidR="00060FDC" w:rsidRPr="00351F07" w:rsidRDefault="00060FDC" w:rsidP="00060FDC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3487" w:type="dxa"/>
            <w:shd w:val="clear" w:color="auto" w:fill="auto"/>
            <w:vAlign w:val="center"/>
          </w:tcPr>
          <w:p w14:paraId="07C721C9" w14:textId="66817EA5" w:rsidR="00060FDC" w:rsidRPr="00060FDC" w:rsidRDefault="00060FDC" w:rsidP="00060FDC">
            <w:pPr>
              <w:spacing w:after="0" w:line="240" w:lineRule="auto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060FDC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 xml:space="preserve">Rekonstrukce přístřešku 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7D67E106" w14:textId="0D8ED604" w:rsidR="00060FDC" w:rsidRPr="00060FDC" w:rsidRDefault="00060FDC" w:rsidP="00060FDC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060FDC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 xml:space="preserve">800 000   </w:t>
            </w:r>
          </w:p>
        </w:tc>
        <w:tc>
          <w:tcPr>
            <w:tcW w:w="1072" w:type="dxa"/>
            <w:shd w:val="clear" w:color="auto" w:fill="auto"/>
            <w:vAlign w:val="center"/>
          </w:tcPr>
          <w:p w14:paraId="1530AE8D" w14:textId="3BB51665" w:rsidR="00060FDC" w:rsidRPr="00060FDC" w:rsidRDefault="00060FDC" w:rsidP="00060FDC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060FDC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 xml:space="preserve">680 000  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14:paraId="07A50502" w14:textId="2D28EA59" w:rsidR="00060FDC" w:rsidRPr="00060FDC" w:rsidRDefault="00060FDC" w:rsidP="00060FDC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060FDC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2025</w:t>
            </w:r>
          </w:p>
        </w:tc>
        <w:tc>
          <w:tcPr>
            <w:tcW w:w="1072" w:type="dxa"/>
            <w:vAlign w:val="center"/>
          </w:tcPr>
          <w:p w14:paraId="60BDD087" w14:textId="15B32104" w:rsidR="00060FDC" w:rsidRPr="00060FDC" w:rsidRDefault="00060FDC" w:rsidP="00060FDC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060FDC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2025</w:t>
            </w:r>
          </w:p>
        </w:tc>
        <w:tc>
          <w:tcPr>
            <w:tcW w:w="1183" w:type="dxa"/>
            <w:vAlign w:val="center"/>
          </w:tcPr>
          <w:p w14:paraId="6CF5AAB9" w14:textId="14065146" w:rsidR="00060FDC" w:rsidRPr="00060FDC" w:rsidRDefault="00060FDC" w:rsidP="00060FDC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060FDC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14:paraId="27A379B0" w14:textId="5168B475" w:rsidR="00060FDC" w:rsidRPr="00060FDC" w:rsidRDefault="00060FDC" w:rsidP="00060FDC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060FDC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</w:tr>
      <w:tr w:rsidR="00400A1F" w:rsidRPr="00D5696D" w14:paraId="45693B54" w14:textId="1F1C4537" w:rsidTr="006750F6">
        <w:trPr>
          <w:trHeight w:val="340"/>
          <w:jc w:val="center"/>
        </w:trPr>
        <w:tc>
          <w:tcPr>
            <w:tcW w:w="3256" w:type="dxa"/>
            <w:vMerge w:val="restart"/>
            <w:shd w:val="clear" w:color="auto" w:fill="auto"/>
            <w:hideMark/>
          </w:tcPr>
          <w:p w14:paraId="6741B359" w14:textId="77777777" w:rsidR="00425CDF" w:rsidRDefault="00400A1F" w:rsidP="00400A1F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351F07">
              <w:rPr>
                <w:rFonts w:eastAsia="Times New Roman" w:cs="Calibri"/>
                <w:b/>
                <w:sz w:val="18"/>
                <w:szCs w:val="18"/>
                <w:lang w:eastAsia="cs-CZ"/>
              </w:rPr>
              <w:t xml:space="preserve">Mateřská škola </w:t>
            </w:r>
          </w:p>
          <w:p w14:paraId="6B6501B7" w14:textId="2F839D99" w:rsidR="00400A1F" w:rsidRPr="00351F07" w:rsidRDefault="00400A1F" w:rsidP="00400A1F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351F07">
              <w:rPr>
                <w:rFonts w:eastAsia="Times New Roman" w:cs="Calibri"/>
                <w:b/>
                <w:sz w:val="18"/>
                <w:szCs w:val="18"/>
                <w:lang w:eastAsia="cs-CZ"/>
              </w:rPr>
              <w:t>Jeseník, Křížkovského 1217, příspěvková organizace</w:t>
            </w:r>
          </w:p>
        </w:tc>
        <w:tc>
          <w:tcPr>
            <w:tcW w:w="3487" w:type="dxa"/>
            <w:shd w:val="clear" w:color="auto" w:fill="auto"/>
            <w:vAlign w:val="center"/>
          </w:tcPr>
          <w:p w14:paraId="1CFFBF6C" w14:textId="00A9E025" w:rsidR="00400A1F" w:rsidRPr="00351F07" w:rsidRDefault="00400A1F" w:rsidP="00400A1F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Rekonstrukce kotelny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1A5F421E" w14:textId="11358FAC" w:rsidR="00400A1F" w:rsidRPr="00351F07" w:rsidRDefault="00400A1F" w:rsidP="00400A1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1 500 000   </w:t>
            </w:r>
          </w:p>
        </w:tc>
        <w:tc>
          <w:tcPr>
            <w:tcW w:w="1072" w:type="dxa"/>
            <w:shd w:val="clear" w:color="auto" w:fill="auto"/>
            <w:vAlign w:val="center"/>
          </w:tcPr>
          <w:p w14:paraId="53782EFF" w14:textId="6E293ADF" w:rsidR="00400A1F" w:rsidRPr="00351F07" w:rsidRDefault="00400A1F" w:rsidP="00400A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1 275 000  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14:paraId="44AFCC05" w14:textId="53CDC59B" w:rsidR="00400A1F" w:rsidRPr="00400A1F" w:rsidRDefault="00400A1F" w:rsidP="00400A1F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400A1F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2026</w:t>
            </w:r>
          </w:p>
        </w:tc>
        <w:tc>
          <w:tcPr>
            <w:tcW w:w="1072" w:type="dxa"/>
            <w:vAlign w:val="center"/>
          </w:tcPr>
          <w:p w14:paraId="0233406D" w14:textId="039C8627" w:rsidR="00400A1F" w:rsidRPr="00400A1F" w:rsidRDefault="00400A1F" w:rsidP="00400A1F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400A1F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2028</w:t>
            </w:r>
          </w:p>
        </w:tc>
        <w:tc>
          <w:tcPr>
            <w:tcW w:w="1183" w:type="dxa"/>
            <w:vAlign w:val="center"/>
          </w:tcPr>
          <w:p w14:paraId="689E2BAE" w14:textId="52BB6439" w:rsidR="00400A1F" w:rsidRPr="00351F07" w:rsidRDefault="00400A1F" w:rsidP="00400A1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14:paraId="1A981125" w14:textId="7A00C595" w:rsidR="00400A1F" w:rsidRPr="00351F07" w:rsidRDefault="00400A1F" w:rsidP="00400A1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400A1F" w:rsidRPr="00D5696D" w14:paraId="385BDC08" w14:textId="56D67AD4" w:rsidTr="006750F6">
        <w:trPr>
          <w:trHeight w:val="340"/>
          <w:jc w:val="center"/>
        </w:trPr>
        <w:tc>
          <w:tcPr>
            <w:tcW w:w="3256" w:type="dxa"/>
            <w:vMerge/>
            <w:shd w:val="clear" w:color="auto" w:fill="auto"/>
            <w:hideMark/>
          </w:tcPr>
          <w:p w14:paraId="7115F276" w14:textId="77777777" w:rsidR="00400A1F" w:rsidRPr="00351F07" w:rsidRDefault="00400A1F" w:rsidP="00400A1F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3487" w:type="dxa"/>
            <w:shd w:val="clear" w:color="auto" w:fill="auto"/>
            <w:vAlign w:val="center"/>
          </w:tcPr>
          <w:p w14:paraId="72038463" w14:textId="10088E96" w:rsidR="00400A1F" w:rsidRPr="00351F07" w:rsidRDefault="00400A1F" w:rsidP="00400A1F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Revitalizace školní zahrady (učebna)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0BFABCFC" w14:textId="0AA8CE08" w:rsidR="00400A1F" w:rsidRPr="00351F07" w:rsidRDefault="00400A1F" w:rsidP="00400A1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2 000 000   </w:t>
            </w:r>
          </w:p>
        </w:tc>
        <w:tc>
          <w:tcPr>
            <w:tcW w:w="1072" w:type="dxa"/>
            <w:shd w:val="clear" w:color="auto" w:fill="auto"/>
            <w:vAlign w:val="center"/>
          </w:tcPr>
          <w:p w14:paraId="2D30BC21" w14:textId="08F4C7C6" w:rsidR="00400A1F" w:rsidRPr="00351F07" w:rsidRDefault="00400A1F" w:rsidP="00400A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1 700 000  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14:paraId="41AE1AC0" w14:textId="0FF864E2" w:rsidR="00400A1F" w:rsidRPr="00400A1F" w:rsidRDefault="00400A1F" w:rsidP="00400A1F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400A1F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2025</w:t>
            </w:r>
          </w:p>
        </w:tc>
        <w:tc>
          <w:tcPr>
            <w:tcW w:w="1072" w:type="dxa"/>
            <w:vAlign w:val="center"/>
          </w:tcPr>
          <w:p w14:paraId="14EDA9E4" w14:textId="6F7EED21" w:rsidR="00400A1F" w:rsidRPr="00400A1F" w:rsidRDefault="00400A1F" w:rsidP="00400A1F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400A1F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2026</w:t>
            </w:r>
          </w:p>
        </w:tc>
        <w:tc>
          <w:tcPr>
            <w:tcW w:w="1183" w:type="dxa"/>
            <w:vAlign w:val="center"/>
          </w:tcPr>
          <w:p w14:paraId="4168FCB3" w14:textId="08371857" w:rsidR="00400A1F" w:rsidRPr="00351F07" w:rsidRDefault="00400A1F" w:rsidP="00400A1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14:paraId="7D32EE4E" w14:textId="44AD68CB" w:rsidR="00400A1F" w:rsidRPr="00351F07" w:rsidRDefault="00400A1F" w:rsidP="00400A1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752124" w:rsidRPr="00D5696D" w14:paraId="75AD6057" w14:textId="08664A40" w:rsidTr="006750F6">
        <w:trPr>
          <w:trHeight w:val="340"/>
          <w:jc w:val="center"/>
        </w:trPr>
        <w:tc>
          <w:tcPr>
            <w:tcW w:w="3256" w:type="dxa"/>
            <w:shd w:val="clear" w:color="auto" w:fill="auto"/>
            <w:hideMark/>
          </w:tcPr>
          <w:p w14:paraId="793C7017" w14:textId="77777777" w:rsidR="00425CDF" w:rsidRDefault="00752124" w:rsidP="00EC14C6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351F07">
              <w:rPr>
                <w:rFonts w:eastAsia="Times New Roman" w:cs="Calibri"/>
                <w:b/>
                <w:sz w:val="18"/>
                <w:szCs w:val="18"/>
                <w:lang w:eastAsia="cs-CZ"/>
              </w:rPr>
              <w:t>Základní škola a Mateřská škola</w:t>
            </w:r>
          </w:p>
          <w:p w14:paraId="24C3D14B" w14:textId="77777777" w:rsidR="00425CDF" w:rsidRDefault="00752124" w:rsidP="00EC14C6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351F07">
              <w:rPr>
                <w:rFonts w:eastAsia="Times New Roman" w:cs="Calibri"/>
                <w:b/>
                <w:sz w:val="18"/>
                <w:szCs w:val="18"/>
                <w:lang w:eastAsia="cs-CZ"/>
              </w:rPr>
              <w:t>Kobylá nad V</w:t>
            </w:r>
            <w:r w:rsidR="00C55EF3" w:rsidRPr="00351F07">
              <w:rPr>
                <w:rFonts w:eastAsia="Times New Roman" w:cs="Calibri"/>
                <w:b/>
                <w:sz w:val="18"/>
                <w:szCs w:val="18"/>
                <w:lang w:eastAsia="cs-CZ"/>
              </w:rPr>
              <w:t xml:space="preserve">idnavkou </w:t>
            </w:r>
          </w:p>
          <w:p w14:paraId="2B59B754" w14:textId="3FA47FB3" w:rsidR="00752124" w:rsidRPr="00351F07" w:rsidRDefault="00C55EF3" w:rsidP="00EC14C6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351F07">
              <w:rPr>
                <w:rFonts w:eastAsia="Times New Roman" w:cs="Calibri"/>
                <w:b/>
                <w:sz w:val="18"/>
                <w:szCs w:val="18"/>
                <w:lang w:eastAsia="cs-CZ"/>
              </w:rPr>
              <w:t>příspěvková organizace</w:t>
            </w:r>
          </w:p>
        </w:tc>
        <w:tc>
          <w:tcPr>
            <w:tcW w:w="3487" w:type="dxa"/>
            <w:shd w:val="clear" w:color="auto" w:fill="auto"/>
            <w:vAlign w:val="center"/>
          </w:tcPr>
          <w:p w14:paraId="2BDAD7E0" w14:textId="399FC65D" w:rsidR="00752124" w:rsidRPr="00351F07" w:rsidRDefault="00752124" w:rsidP="00ED6B88">
            <w:pPr>
              <w:spacing w:after="0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Rekonstrukce zahrady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0598755C" w14:textId="2FB7B77C" w:rsidR="00752124" w:rsidRPr="00351F07" w:rsidRDefault="00752124" w:rsidP="00EE5A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700 000   </w:t>
            </w:r>
          </w:p>
        </w:tc>
        <w:tc>
          <w:tcPr>
            <w:tcW w:w="1072" w:type="dxa"/>
            <w:shd w:val="clear" w:color="auto" w:fill="auto"/>
            <w:vAlign w:val="center"/>
          </w:tcPr>
          <w:p w14:paraId="44DAFAC0" w14:textId="3606CDF0" w:rsidR="00752124" w:rsidRPr="00351F07" w:rsidRDefault="00752124" w:rsidP="00EE5A2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595 000  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14:paraId="1FD277A9" w14:textId="3E174B60" w:rsidR="00752124" w:rsidRPr="00351F07" w:rsidRDefault="00752124" w:rsidP="00EE5A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1072" w:type="dxa"/>
            <w:vAlign w:val="center"/>
          </w:tcPr>
          <w:p w14:paraId="36700648" w14:textId="1C847E1A" w:rsidR="00752124" w:rsidRPr="00351F07" w:rsidRDefault="00752124" w:rsidP="00EE5A2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202</w:t>
            </w:r>
            <w:r w:rsidR="00954DCD">
              <w:rPr>
                <w:rFonts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83" w:type="dxa"/>
            <w:vAlign w:val="center"/>
          </w:tcPr>
          <w:p w14:paraId="49EF5792" w14:textId="66F14966" w:rsidR="00752124" w:rsidRPr="00351F07" w:rsidRDefault="00752124" w:rsidP="00EE5A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14:paraId="573B3BA3" w14:textId="5199C963" w:rsidR="00752124" w:rsidRPr="00351F07" w:rsidRDefault="00752124" w:rsidP="00EE5A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4E30B3" w:rsidRPr="00D5696D" w14:paraId="2A99ECEC" w14:textId="56336429" w:rsidTr="006750F6">
        <w:trPr>
          <w:trHeight w:val="340"/>
          <w:jc w:val="center"/>
        </w:trPr>
        <w:tc>
          <w:tcPr>
            <w:tcW w:w="3256" w:type="dxa"/>
            <w:vMerge w:val="restart"/>
            <w:shd w:val="clear" w:color="auto" w:fill="auto"/>
            <w:hideMark/>
          </w:tcPr>
          <w:p w14:paraId="5FE58419" w14:textId="77777777" w:rsidR="00425CDF" w:rsidRDefault="004E30B3" w:rsidP="004E30B3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351F07">
              <w:rPr>
                <w:rFonts w:eastAsia="Times New Roman" w:cs="Calibri"/>
                <w:b/>
                <w:sz w:val="18"/>
                <w:szCs w:val="18"/>
                <w:lang w:eastAsia="cs-CZ"/>
              </w:rPr>
              <w:t xml:space="preserve">Mateřská škola Mikulovice, </w:t>
            </w:r>
          </w:p>
          <w:p w14:paraId="05EC4157" w14:textId="0740E6DE" w:rsidR="004E30B3" w:rsidRPr="00351F07" w:rsidRDefault="004E30B3" w:rsidP="004E30B3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351F07">
              <w:rPr>
                <w:rFonts w:eastAsia="Times New Roman" w:cs="Calibri"/>
                <w:b/>
                <w:sz w:val="18"/>
                <w:szCs w:val="18"/>
                <w:lang w:eastAsia="cs-CZ"/>
              </w:rPr>
              <w:t>okres Jeseník</w:t>
            </w:r>
          </w:p>
          <w:p w14:paraId="556F9AC2" w14:textId="77777777" w:rsidR="004E30B3" w:rsidRPr="00351F07" w:rsidRDefault="004E30B3" w:rsidP="004E30B3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  <w:p w14:paraId="57F00AF3" w14:textId="77777777" w:rsidR="004E30B3" w:rsidRPr="00351F07" w:rsidRDefault="004E30B3" w:rsidP="004E30B3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  <w:p w14:paraId="03D20B1E" w14:textId="77777777" w:rsidR="004E30B3" w:rsidRPr="00351F07" w:rsidRDefault="004E30B3" w:rsidP="004E30B3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  <w:p w14:paraId="4728C685" w14:textId="77777777" w:rsidR="004E30B3" w:rsidRPr="00351F07" w:rsidRDefault="004E30B3" w:rsidP="004E30B3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  <w:p w14:paraId="0433ACDB" w14:textId="77777777" w:rsidR="004E30B3" w:rsidRPr="00351F07" w:rsidRDefault="004E30B3" w:rsidP="004E30B3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  <w:p w14:paraId="0575E153" w14:textId="77777777" w:rsidR="004E30B3" w:rsidRPr="00351F07" w:rsidRDefault="004E30B3" w:rsidP="004E30B3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  <w:p w14:paraId="3D976364" w14:textId="09E59455" w:rsidR="004E30B3" w:rsidRPr="00351F07" w:rsidRDefault="004E30B3" w:rsidP="004E30B3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3487" w:type="dxa"/>
            <w:shd w:val="clear" w:color="auto" w:fill="auto"/>
            <w:vAlign w:val="center"/>
          </w:tcPr>
          <w:p w14:paraId="73CCD0B0" w14:textId="55A7CD97" w:rsidR="004E30B3" w:rsidRPr="00351F07" w:rsidRDefault="004E30B3" w:rsidP="004E30B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Revitalizace sportoviště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136ED638" w14:textId="433A1324" w:rsidR="004E30B3" w:rsidRPr="00351F07" w:rsidRDefault="004E30B3" w:rsidP="004E30B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2 500 000   </w:t>
            </w:r>
          </w:p>
        </w:tc>
        <w:tc>
          <w:tcPr>
            <w:tcW w:w="1072" w:type="dxa"/>
            <w:shd w:val="clear" w:color="auto" w:fill="auto"/>
            <w:vAlign w:val="center"/>
          </w:tcPr>
          <w:p w14:paraId="1E1CD393" w14:textId="7A206B80" w:rsidR="004E30B3" w:rsidRPr="00351F07" w:rsidRDefault="004E30B3" w:rsidP="004E30B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2 125 000  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14:paraId="52ED6ED7" w14:textId="0BEC1E7E" w:rsidR="004E30B3" w:rsidRPr="004E30B3" w:rsidRDefault="004E30B3" w:rsidP="004E30B3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E30B3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1072" w:type="dxa"/>
            <w:vAlign w:val="center"/>
          </w:tcPr>
          <w:p w14:paraId="3C796FCC" w14:textId="35820012" w:rsidR="004E30B3" w:rsidRPr="004E30B3" w:rsidRDefault="004E30B3" w:rsidP="004E30B3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E30B3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1183" w:type="dxa"/>
            <w:vAlign w:val="center"/>
          </w:tcPr>
          <w:p w14:paraId="6ACF501C" w14:textId="26E54CCE" w:rsidR="004E30B3" w:rsidRPr="00351F07" w:rsidRDefault="004E30B3" w:rsidP="004E30B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14:paraId="0C966B04" w14:textId="7AD70C8C" w:rsidR="004E30B3" w:rsidRPr="00351F07" w:rsidRDefault="004E30B3" w:rsidP="004E30B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4E30B3" w:rsidRPr="00D5696D" w14:paraId="781C6DF5" w14:textId="01941E12" w:rsidTr="006750F6">
        <w:trPr>
          <w:trHeight w:val="340"/>
          <w:jc w:val="center"/>
        </w:trPr>
        <w:tc>
          <w:tcPr>
            <w:tcW w:w="3256" w:type="dxa"/>
            <w:vMerge/>
            <w:shd w:val="clear" w:color="auto" w:fill="auto"/>
            <w:hideMark/>
          </w:tcPr>
          <w:p w14:paraId="6E22EB8E" w14:textId="77777777" w:rsidR="004E30B3" w:rsidRPr="00351F07" w:rsidRDefault="004E30B3" w:rsidP="004E30B3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3487" w:type="dxa"/>
            <w:shd w:val="clear" w:color="auto" w:fill="auto"/>
            <w:vAlign w:val="center"/>
          </w:tcPr>
          <w:p w14:paraId="4CB38DE9" w14:textId="50EC6916" w:rsidR="004E30B3" w:rsidRPr="00351F07" w:rsidRDefault="004E30B3" w:rsidP="004E30B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Stavební úpravy a vybavení půdních prostor pro polytechnické činnosti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1F581011" w14:textId="2BCB3915" w:rsidR="004E30B3" w:rsidRPr="00351F07" w:rsidRDefault="004E30B3" w:rsidP="004E30B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2 500 000   </w:t>
            </w:r>
          </w:p>
        </w:tc>
        <w:tc>
          <w:tcPr>
            <w:tcW w:w="1072" w:type="dxa"/>
            <w:shd w:val="clear" w:color="auto" w:fill="auto"/>
            <w:vAlign w:val="center"/>
          </w:tcPr>
          <w:p w14:paraId="106D2FA6" w14:textId="3F5C7492" w:rsidR="004E30B3" w:rsidRPr="00351F07" w:rsidRDefault="004E30B3" w:rsidP="004E30B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2 125 000  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14:paraId="47C9B41E" w14:textId="3A36C6F2" w:rsidR="004E30B3" w:rsidRPr="004E30B3" w:rsidRDefault="004E30B3" w:rsidP="004E30B3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E30B3">
              <w:rPr>
                <w:rFonts w:cs="Calibri"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072" w:type="dxa"/>
            <w:vAlign w:val="center"/>
          </w:tcPr>
          <w:p w14:paraId="600FF758" w14:textId="2744E85A" w:rsidR="004E30B3" w:rsidRPr="004E30B3" w:rsidRDefault="004E30B3" w:rsidP="004E30B3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E30B3">
              <w:rPr>
                <w:rFonts w:cs="Calibri"/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183" w:type="dxa"/>
            <w:vAlign w:val="center"/>
          </w:tcPr>
          <w:p w14:paraId="14EA793F" w14:textId="3E459B3E" w:rsidR="004E30B3" w:rsidRPr="00351F07" w:rsidRDefault="004E30B3" w:rsidP="004E30B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14:paraId="2A52530F" w14:textId="28D5A57C" w:rsidR="004E30B3" w:rsidRPr="00351F07" w:rsidRDefault="004E30B3" w:rsidP="004E30B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4E30B3" w:rsidRPr="00D5696D" w14:paraId="5434BE31" w14:textId="33493AF8" w:rsidTr="006750F6">
        <w:trPr>
          <w:trHeight w:val="340"/>
          <w:jc w:val="center"/>
        </w:trPr>
        <w:tc>
          <w:tcPr>
            <w:tcW w:w="3256" w:type="dxa"/>
            <w:vMerge/>
            <w:shd w:val="clear" w:color="auto" w:fill="auto"/>
            <w:hideMark/>
          </w:tcPr>
          <w:p w14:paraId="75B350BA" w14:textId="77777777" w:rsidR="004E30B3" w:rsidRPr="00351F07" w:rsidRDefault="004E30B3" w:rsidP="004E30B3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3487" w:type="dxa"/>
            <w:shd w:val="clear" w:color="auto" w:fill="auto"/>
            <w:vAlign w:val="center"/>
          </w:tcPr>
          <w:p w14:paraId="7B2CF22B" w14:textId="4043F832" w:rsidR="004E30B3" w:rsidRPr="00351F07" w:rsidRDefault="004E30B3" w:rsidP="004E30B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Stavební úpravy vnitřních prostor budovy - podlahy v přízemí, renovace parket - I. třída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06534C8B" w14:textId="02B75916" w:rsidR="004E30B3" w:rsidRPr="00351F07" w:rsidRDefault="004E30B3" w:rsidP="004E30B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500 000   </w:t>
            </w:r>
          </w:p>
        </w:tc>
        <w:tc>
          <w:tcPr>
            <w:tcW w:w="1072" w:type="dxa"/>
            <w:shd w:val="clear" w:color="auto" w:fill="auto"/>
            <w:vAlign w:val="center"/>
          </w:tcPr>
          <w:p w14:paraId="44AC19C8" w14:textId="32B210F4" w:rsidR="004E30B3" w:rsidRPr="00351F07" w:rsidRDefault="004E30B3" w:rsidP="004E30B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425 000  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14:paraId="1965EAB8" w14:textId="28EFBE69" w:rsidR="004E30B3" w:rsidRPr="004E30B3" w:rsidRDefault="004E30B3" w:rsidP="004E30B3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E30B3">
              <w:rPr>
                <w:rFonts w:cs="Calibri"/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072" w:type="dxa"/>
            <w:vAlign w:val="center"/>
          </w:tcPr>
          <w:p w14:paraId="50E37EF9" w14:textId="1332DDE7" w:rsidR="004E30B3" w:rsidRPr="004E30B3" w:rsidRDefault="004E30B3" w:rsidP="004E30B3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E30B3">
              <w:rPr>
                <w:rFonts w:cs="Calibri"/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183" w:type="dxa"/>
            <w:vAlign w:val="center"/>
          </w:tcPr>
          <w:p w14:paraId="0DE8488D" w14:textId="52B781C5" w:rsidR="004E30B3" w:rsidRPr="00351F07" w:rsidRDefault="004E30B3" w:rsidP="004E30B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14:paraId="1B681D3E" w14:textId="72B207FF" w:rsidR="004E30B3" w:rsidRPr="00351F07" w:rsidRDefault="004E30B3" w:rsidP="004E30B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4E30B3" w:rsidRPr="00D5696D" w14:paraId="29EB93C5" w14:textId="77777777" w:rsidTr="006750F6">
        <w:trPr>
          <w:trHeight w:val="340"/>
          <w:jc w:val="center"/>
        </w:trPr>
        <w:tc>
          <w:tcPr>
            <w:tcW w:w="3256" w:type="dxa"/>
            <w:vMerge/>
            <w:shd w:val="clear" w:color="auto" w:fill="auto"/>
          </w:tcPr>
          <w:p w14:paraId="5A0DC65C" w14:textId="77777777" w:rsidR="004E30B3" w:rsidRPr="00351F07" w:rsidRDefault="004E30B3" w:rsidP="004E30B3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3487" w:type="dxa"/>
            <w:shd w:val="clear" w:color="auto" w:fill="auto"/>
            <w:vAlign w:val="center"/>
          </w:tcPr>
          <w:p w14:paraId="5D7F996D" w14:textId="23A8B482" w:rsidR="004E30B3" w:rsidRPr="00351F07" w:rsidRDefault="004E30B3" w:rsidP="004E30B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Modernizace tříd - I. a II. třída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032DDAEB" w14:textId="4C22EDD6" w:rsidR="004E30B3" w:rsidRPr="00351F07" w:rsidRDefault="004E30B3" w:rsidP="004E30B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60 000   </w:t>
            </w:r>
          </w:p>
        </w:tc>
        <w:tc>
          <w:tcPr>
            <w:tcW w:w="1072" w:type="dxa"/>
            <w:shd w:val="clear" w:color="auto" w:fill="auto"/>
            <w:vAlign w:val="center"/>
          </w:tcPr>
          <w:p w14:paraId="11342791" w14:textId="08907BBF" w:rsidR="004E30B3" w:rsidRPr="00351F07" w:rsidRDefault="004E30B3" w:rsidP="004E30B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51 000  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14:paraId="18DE9004" w14:textId="03D56D18" w:rsidR="004E30B3" w:rsidRPr="004E30B3" w:rsidRDefault="004E30B3" w:rsidP="004E30B3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E30B3">
              <w:rPr>
                <w:rFonts w:cs="Calibri"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1072" w:type="dxa"/>
            <w:vAlign w:val="center"/>
          </w:tcPr>
          <w:p w14:paraId="2D47A59F" w14:textId="3FE0DD07" w:rsidR="004E30B3" w:rsidRPr="004E30B3" w:rsidRDefault="004E30B3" w:rsidP="004E30B3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E30B3">
              <w:rPr>
                <w:rFonts w:cs="Calibri"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1183" w:type="dxa"/>
            <w:vAlign w:val="center"/>
          </w:tcPr>
          <w:p w14:paraId="30A99922" w14:textId="3A3CA9B0" w:rsidR="004E30B3" w:rsidRPr="00351F07" w:rsidRDefault="004E30B3" w:rsidP="004E30B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14:paraId="7564750E" w14:textId="658DBB38" w:rsidR="004E30B3" w:rsidRPr="00351F07" w:rsidRDefault="004E30B3" w:rsidP="004E30B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4E30B3" w:rsidRPr="00D5696D" w14:paraId="0AA48C80" w14:textId="043686E4" w:rsidTr="006750F6">
        <w:trPr>
          <w:trHeight w:val="340"/>
          <w:jc w:val="center"/>
        </w:trPr>
        <w:tc>
          <w:tcPr>
            <w:tcW w:w="3256" w:type="dxa"/>
            <w:vMerge/>
            <w:shd w:val="clear" w:color="auto" w:fill="auto"/>
          </w:tcPr>
          <w:p w14:paraId="06712E5A" w14:textId="77777777" w:rsidR="004E30B3" w:rsidRPr="00351F07" w:rsidRDefault="004E30B3" w:rsidP="004E30B3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3487" w:type="dxa"/>
            <w:shd w:val="clear" w:color="auto" w:fill="auto"/>
            <w:vAlign w:val="center"/>
          </w:tcPr>
          <w:p w14:paraId="3F0BF049" w14:textId="196F823D" w:rsidR="004E30B3" w:rsidRPr="00351F07" w:rsidRDefault="004E30B3" w:rsidP="004E30B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Modernizace šaten v MŠ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480E0632" w14:textId="019A849B" w:rsidR="004E30B3" w:rsidRPr="00351F07" w:rsidRDefault="004E30B3" w:rsidP="004E30B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100 000   </w:t>
            </w:r>
          </w:p>
        </w:tc>
        <w:tc>
          <w:tcPr>
            <w:tcW w:w="1072" w:type="dxa"/>
            <w:shd w:val="clear" w:color="auto" w:fill="auto"/>
            <w:vAlign w:val="center"/>
          </w:tcPr>
          <w:p w14:paraId="5D1098A9" w14:textId="1F22E293" w:rsidR="004E30B3" w:rsidRPr="00351F07" w:rsidRDefault="004E30B3" w:rsidP="004E30B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85 000  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14:paraId="60BD65D5" w14:textId="0F587960" w:rsidR="004E30B3" w:rsidRPr="004E30B3" w:rsidRDefault="004E30B3" w:rsidP="004E30B3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E30B3">
              <w:rPr>
                <w:rFonts w:cs="Calibri"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1072" w:type="dxa"/>
            <w:vAlign w:val="center"/>
          </w:tcPr>
          <w:p w14:paraId="67CC9E4C" w14:textId="21B5E2B1" w:rsidR="004E30B3" w:rsidRPr="004E30B3" w:rsidRDefault="004E30B3" w:rsidP="004E30B3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E30B3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1183" w:type="dxa"/>
            <w:vAlign w:val="center"/>
          </w:tcPr>
          <w:p w14:paraId="1B9AB167" w14:textId="4B4F8E41" w:rsidR="004E30B3" w:rsidRPr="00351F07" w:rsidRDefault="004E30B3" w:rsidP="004E30B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14:paraId="3AE18CDE" w14:textId="1E960F75" w:rsidR="004E30B3" w:rsidRPr="00351F07" w:rsidRDefault="004E30B3" w:rsidP="004E30B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4E30B3" w:rsidRPr="00D5696D" w14:paraId="588AA20E" w14:textId="77777777" w:rsidTr="006750F6">
        <w:trPr>
          <w:trHeight w:val="340"/>
          <w:jc w:val="center"/>
        </w:trPr>
        <w:tc>
          <w:tcPr>
            <w:tcW w:w="3256" w:type="dxa"/>
            <w:vMerge/>
            <w:shd w:val="clear" w:color="auto" w:fill="auto"/>
          </w:tcPr>
          <w:p w14:paraId="28A4C905" w14:textId="77777777" w:rsidR="004E30B3" w:rsidRPr="00351F07" w:rsidRDefault="004E30B3" w:rsidP="004E30B3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3487" w:type="dxa"/>
            <w:shd w:val="clear" w:color="auto" w:fill="auto"/>
            <w:vAlign w:val="center"/>
          </w:tcPr>
          <w:p w14:paraId="54C08614" w14:textId="7DF4D8CD" w:rsidR="004E30B3" w:rsidRPr="00351F07" w:rsidRDefault="004E30B3" w:rsidP="004E30B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Renovace koupelen - 3. fáze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78E48F1E" w14:textId="734CDCE4" w:rsidR="004E30B3" w:rsidRPr="00351F07" w:rsidRDefault="004E30B3" w:rsidP="004E30B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750 000   </w:t>
            </w:r>
          </w:p>
        </w:tc>
        <w:tc>
          <w:tcPr>
            <w:tcW w:w="1072" w:type="dxa"/>
            <w:shd w:val="clear" w:color="auto" w:fill="auto"/>
            <w:vAlign w:val="center"/>
          </w:tcPr>
          <w:p w14:paraId="73537AA4" w14:textId="642C6D1A" w:rsidR="004E30B3" w:rsidRPr="00351F07" w:rsidRDefault="004E30B3" w:rsidP="004E30B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637 500  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14:paraId="6494D272" w14:textId="2BA22746" w:rsidR="004E30B3" w:rsidRPr="004E30B3" w:rsidRDefault="004E30B3" w:rsidP="004E30B3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E30B3">
              <w:rPr>
                <w:rFonts w:cs="Calibri"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072" w:type="dxa"/>
            <w:vAlign w:val="center"/>
          </w:tcPr>
          <w:p w14:paraId="3C5A5CC5" w14:textId="77CBCE73" w:rsidR="004E30B3" w:rsidRPr="004E30B3" w:rsidRDefault="004E30B3" w:rsidP="004E30B3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E30B3">
              <w:rPr>
                <w:rFonts w:cs="Calibri"/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183" w:type="dxa"/>
            <w:vAlign w:val="center"/>
          </w:tcPr>
          <w:p w14:paraId="71A5C6FB" w14:textId="44C5E916" w:rsidR="004E30B3" w:rsidRPr="00351F07" w:rsidRDefault="004E30B3" w:rsidP="004E30B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14:paraId="7FCF8E14" w14:textId="46C37824" w:rsidR="004E30B3" w:rsidRPr="00351F07" w:rsidRDefault="004E30B3" w:rsidP="004E30B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4E30B3" w:rsidRPr="00D5696D" w14:paraId="114BA5F1" w14:textId="77777777" w:rsidTr="006750F6">
        <w:trPr>
          <w:trHeight w:val="340"/>
          <w:jc w:val="center"/>
        </w:trPr>
        <w:tc>
          <w:tcPr>
            <w:tcW w:w="3256" w:type="dxa"/>
            <w:vMerge/>
            <w:shd w:val="clear" w:color="auto" w:fill="auto"/>
          </w:tcPr>
          <w:p w14:paraId="5977D89D" w14:textId="77777777" w:rsidR="004E30B3" w:rsidRPr="00351F07" w:rsidRDefault="004E30B3" w:rsidP="004E30B3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3487" w:type="dxa"/>
            <w:shd w:val="clear" w:color="auto" w:fill="auto"/>
            <w:vAlign w:val="center"/>
          </w:tcPr>
          <w:p w14:paraId="65BDDD98" w14:textId="4581ABE0" w:rsidR="004E30B3" w:rsidRPr="00351F07" w:rsidRDefault="004E30B3" w:rsidP="004E30B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Modernizace ICT 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3FEAF2E6" w14:textId="0C18D26D" w:rsidR="004E30B3" w:rsidRPr="00351F07" w:rsidRDefault="004E30B3" w:rsidP="004E30B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120 000   </w:t>
            </w:r>
          </w:p>
        </w:tc>
        <w:tc>
          <w:tcPr>
            <w:tcW w:w="1072" w:type="dxa"/>
            <w:shd w:val="clear" w:color="auto" w:fill="auto"/>
            <w:vAlign w:val="center"/>
          </w:tcPr>
          <w:p w14:paraId="337543DD" w14:textId="47027459" w:rsidR="004E30B3" w:rsidRPr="00351F07" w:rsidRDefault="004E30B3" w:rsidP="004E30B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102 000  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14:paraId="34B934C0" w14:textId="25FFCA7D" w:rsidR="004E30B3" w:rsidRPr="004E30B3" w:rsidRDefault="004E30B3" w:rsidP="004E30B3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E30B3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1072" w:type="dxa"/>
            <w:vAlign w:val="center"/>
          </w:tcPr>
          <w:p w14:paraId="40297DD2" w14:textId="08BC4E67" w:rsidR="004E30B3" w:rsidRPr="004E30B3" w:rsidRDefault="004E30B3" w:rsidP="004E30B3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E30B3">
              <w:rPr>
                <w:rFonts w:cs="Calibri"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183" w:type="dxa"/>
            <w:vAlign w:val="center"/>
          </w:tcPr>
          <w:p w14:paraId="12CCB37D" w14:textId="5E87ED7A" w:rsidR="004E30B3" w:rsidRPr="00351F07" w:rsidRDefault="004E30B3" w:rsidP="004E30B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14:paraId="520E7FDA" w14:textId="79EF87C3" w:rsidR="004E30B3" w:rsidRPr="00351F07" w:rsidRDefault="004E30B3" w:rsidP="004E30B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4E30B3" w:rsidRPr="00D5696D" w14:paraId="5FED5BC2" w14:textId="77777777" w:rsidTr="006750F6">
        <w:trPr>
          <w:trHeight w:val="340"/>
          <w:jc w:val="center"/>
        </w:trPr>
        <w:tc>
          <w:tcPr>
            <w:tcW w:w="3256" w:type="dxa"/>
            <w:vMerge/>
            <w:shd w:val="clear" w:color="auto" w:fill="auto"/>
          </w:tcPr>
          <w:p w14:paraId="1E29B691" w14:textId="77777777" w:rsidR="004E30B3" w:rsidRPr="00351F07" w:rsidRDefault="004E30B3" w:rsidP="004E30B3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3487" w:type="dxa"/>
            <w:shd w:val="clear" w:color="auto" w:fill="auto"/>
            <w:vAlign w:val="center"/>
          </w:tcPr>
          <w:p w14:paraId="414D8C00" w14:textId="440738F3" w:rsidR="004E30B3" w:rsidRPr="00351F07" w:rsidRDefault="004E30B3" w:rsidP="004E30B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Vybudování dopravního hřiště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5700C619" w14:textId="098617F5" w:rsidR="004E30B3" w:rsidRPr="00351F07" w:rsidRDefault="004E30B3" w:rsidP="004E30B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150 000   </w:t>
            </w:r>
          </w:p>
        </w:tc>
        <w:tc>
          <w:tcPr>
            <w:tcW w:w="1072" w:type="dxa"/>
            <w:shd w:val="clear" w:color="auto" w:fill="auto"/>
            <w:vAlign w:val="center"/>
          </w:tcPr>
          <w:p w14:paraId="53BC8EB6" w14:textId="7531446C" w:rsidR="004E30B3" w:rsidRPr="00351F07" w:rsidRDefault="004E30B3" w:rsidP="004E30B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127 500  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14:paraId="03BBCFF6" w14:textId="3319AF6D" w:rsidR="004E30B3" w:rsidRPr="004E30B3" w:rsidRDefault="004E30B3" w:rsidP="004E30B3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E30B3">
              <w:rPr>
                <w:rFonts w:cs="Calibri"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072" w:type="dxa"/>
            <w:vAlign w:val="center"/>
          </w:tcPr>
          <w:p w14:paraId="5725BCCC" w14:textId="7073AFD5" w:rsidR="004E30B3" w:rsidRPr="004E30B3" w:rsidRDefault="004E30B3" w:rsidP="004E30B3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E30B3">
              <w:rPr>
                <w:rFonts w:cs="Calibri"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183" w:type="dxa"/>
            <w:vAlign w:val="center"/>
          </w:tcPr>
          <w:p w14:paraId="5DC8D34C" w14:textId="51EF8F44" w:rsidR="004E30B3" w:rsidRPr="00351F07" w:rsidRDefault="004E30B3" w:rsidP="004E30B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14:paraId="7C5EE7BE" w14:textId="40927013" w:rsidR="004E30B3" w:rsidRPr="00351F07" w:rsidRDefault="004E30B3" w:rsidP="004E30B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4E30B3" w:rsidRPr="00D5696D" w14:paraId="15CCF286" w14:textId="77777777" w:rsidTr="006750F6">
        <w:trPr>
          <w:trHeight w:val="340"/>
          <w:jc w:val="center"/>
        </w:trPr>
        <w:tc>
          <w:tcPr>
            <w:tcW w:w="325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2FE60582" w14:textId="77777777" w:rsidR="004E30B3" w:rsidRPr="00351F07" w:rsidRDefault="004E30B3" w:rsidP="004E30B3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34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6E1283" w14:textId="54C6BD67" w:rsidR="004E30B3" w:rsidRPr="00351F07" w:rsidRDefault="004E30B3" w:rsidP="004E30B3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EKO koutek</w:t>
            </w:r>
          </w:p>
        </w:tc>
        <w:tc>
          <w:tcPr>
            <w:tcW w:w="133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7C8ED99" w14:textId="227775C5" w:rsidR="004E30B3" w:rsidRPr="00351F07" w:rsidRDefault="004E30B3" w:rsidP="004E30B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120 000   </w:t>
            </w:r>
          </w:p>
        </w:tc>
        <w:tc>
          <w:tcPr>
            <w:tcW w:w="107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5007C3" w14:textId="4AFE3E8C" w:rsidR="004E30B3" w:rsidRPr="00351F07" w:rsidRDefault="004E30B3" w:rsidP="004E30B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102 000   </w:t>
            </w:r>
          </w:p>
        </w:tc>
        <w:tc>
          <w:tcPr>
            <w:tcW w:w="107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3467D02" w14:textId="64F15ED4" w:rsidR="004E30B3" w:rsidRPr="004E30B3" w:rsidRDefault="004E30B3" w:rsidP="004E30B3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E30B3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1072" w:type="dxa"/>
            <w:tcBorders>
              <w:bottom w:val="single" w:sz="4" w:space="0" w:color="auto"/>
            </w:tcBorders>
            <w:vAlign w:val="center"/>
          </w:tcPr>
          <w:p w14:paraId="7236A644" w14:textId="32971683" w:rsidR="004E30B3" w:rsidRPr="004E30B3" w:rsidRDefault="004E30B3" w:rsidP="004E30B3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E30B3">
              <w:rPr>
                <w:rFonts w:cs="Calibri"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183" w:type="dxa"/>
            <w:tcBorders>
              <w:bottom w:val="single" w:sz="4" w:space="0" w:color="auto"/>
            </w:tcBorders>
            <w:vAlign w:val="center"/>
          </w:tcPr>
          <w:p w14:paraId="35957850" w14:textId="409DECB2" w:rsidR="004E30B3" w:rsidRPr="00351F07" w:rsidRDefault="004E30B3" w:rsidP="004E30B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2356769" w14:textId="3D3864EF" w:rsidR="004E30B3" w:rsidRPr="00351F07" w:rsidRDefault="004E30B3" w:rsidP="004E30B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425CDF" w:rsidRPr="00D5696D" w14:paraId="72DAED39" w14:textId="77777777" w:rsidTr="006750F6">
        <w:trPr>
          <w:trHeight w:val="340"/>
          <w:jc w:val="center"/>
        </w:trPr>
        <w:tc>
          <w:tcPr>
            <w:tcW w:w="325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EA77DBE" w14:textId="77777777" w:rsidR="00425CDF" w:rsidRPr="00351F07" w:rsidRDefault="00425CDF" w:rsidP="002D475C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348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8FBA38" w14:textId="77777777" w:rsidR="00425CDF" w:rsidRPr="00351F07" w:rsidRDefault="00425CDF" w:rsidP="00ED6B88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E7A1CD" w14:textId="77777777" w:rsidR="00425CDF" w:rsidRPr="00351F07" w:rsidRDefault="00425CDF" w:rsidP="002D475C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371CCD" w14:textId="77777777" w:rsidR="00425CDF" w:rsidRPr="00351F07" w:rsidRDefault="00425CDF" w:rsidP="002D475C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58AA75" w14:textId="77777777" w:rsidR="00425CDF" w:rsidRPr="00351F07" w:rsidRDefault="00425CDF" w:rsidP="002D475C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4901702" w14:textId="77777777" w:rsidR="00425CDF" w:rsidRPr="00351F07" w:rsidRDefault="00425CDF" w:rsidP="002D475C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6CF6CA9" w14:textId="77777777" w:rsidR="00425CDF" w:rsidRPr="00351F07" w:rsidRDefault="00425CDF" w:rsidP="002D475C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E886D6F" w14:textId="77777777" w:rsidR="00425CDF" w:rsidRPr="00351F07" w:rsidRDefault="00425CDF" w:rsidP="002D475C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</w:tr>
      <w:tr w:rsidR="002D475C" w:rsidRPr="00D5696D" w14:paraId="7C8FB163" w14:textId="37EB232C" w:rsidTr="006750F6">
        <w:trPr>
          <w:trHeight w:val="340"/>
          <w:jc w:val="center"/>
        </w:trPr>
        <w:tc>
          <w:tcPr>
            <w:tcW w:w="3256" w:type="dxa"/>
            <w:vMerge w:val="restart"/>
            <w:tcBorders>
              <w:top w:val="nil"/>
            </w:tcBorders>
            <w:shd w:val="clear" w:color="auto" w:fill="auto"/>
          </w:tcPr>
          <w:p w14:paraId="3B07A765" w14:textId="77777777" w:rsidR="007A2054" w:rsidRDefault="002D475C" w:rsidP="002D475C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351F07">
              <w:rPr>
                <w:rFonts w:eastAsia="Times New Roman" w:cs="Calibri"/>
                <w:b/>
                <w:sz w:val="18"/>
                <w:szCs w:val="18"/>
                <w:lang w:eastAsia="cs-CZ"/>
              </w:rPr>
              <w:lastRenderedPageBreak/>
              <w:t xml:space="preserve">Základní škola a Mateřská škola Písečná u Jeseníku, </w:t>
            </w:r>
          </w:p>
          <w:p w14:paraId="27E517F4" w14:textId="5EC15C88" w:rsidR="002D475C" w:rsidRPr="00351F07" w:rsidRDefault="002D475C" w:rsidP="002D475C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351F07">
              <w:rPr>
                <w:rFonts w:eastAsia="Times New Roman" w:cs="Calibri"/>
                <w:b/>
                <w:sz w:val="18"/>
                <w:szCs w:val="18"/>
                <w:lang w:eastAsia="cs-CZ"/>
              </w:rPr>
              <w:t>příspěvková organizace</w:t>
            </w:r>
          </w:p>
        </w:tc>
        <w:tc>
          <w:tcPr>
            <w:tcW w:w="3487" w:type="dxa"/>
            <w:tcBorders>
              <w:top w:val="nil"/>
            </w:tcBorders>
            <w:shd w:val="clear" w:color="auto" w:fill="auto"/>
            <w:vAlign w:val="center"/>
          </w:tcPr>
          <w:p w14:paraId="1AD4AA22" w14:textId="4084ED34" w:rsidR="002D475C" w:rsidRPr="00351F07" w:rsidRDefault="002D475C" w:rsidP="00ED6B88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Rekonstrukce budovy MŠ</w:t>
            </w:r>
          </w:p>
        </w:tc>
        <w:tc>
          <w:tcPr>
            <w:tcW w:w="1338" w:type="dxa"/>
            <w:tcBorders>
              <w:top w:val="nil"/>
            </w:tcBorders>
            <w:shd w:val="clear" w:color="auto" w:fill="auto"/>
            <w:noWrap/>
            <w:vAlign w:val="center"/>
          </w:tcPr>
          <w:p w14:paraId="6B8FA08F" w14:textId="50F10297" w:rsidR="002D475C" w:rsidRPr="00351F07" w:rsidRDefault="002D475C" w:rsidP="002D475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8 000 000   </w:t>
            </w:r>
          </w:p>
        </w:tc>
        <w:tc>
          <w:tcPr>
            <w:tcW w:w="1072" w:type="dxa"/>
            <w:tcBorders>
              <w:top w:val="nil"/>
            </w:tcBorders>
            <w:shd w:val="clear" w:color="auto" w:fill="auto"/>
            <w:vAlign w:val="center"/>
          </w:tcPr>
          <w:p w14:paraId="000F6F5C" w14:textId="36904EAE" w:rsidR="002D475C" w:rsidRPr="00351F07" w:rsidRDefault="002D475C" w:rsidP="002D475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6 800 000   </w:t>
            </w:r>
          </w:p>
        </w:tc>
        <w:tc>
          <w:tcPr>
            <w:tcW w:w="1072" w:type="dxa"/>
            <w:tcBorders>
              <w:top w:val="nil"/>
            </w:tcBorders>
            <w:shd w:val="clear" w:color="auto" w:fill="auto"/>
            <w:noWrap/>
            <w:vAlign w:val="center"/>
          </w:tcPr>
          <w:p w14:paraId="6B2FD4FE" w14:textId="504FF1E6" w:rsidR="002D475C" w:rsidRPr="00351F07" w:rsidRDefault="002D475C" w:rsidP="002D475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1072" w:type="dxa"/>
            <w:tcBorders>
              <w:top w:val="nil"/>
            </w:tcBorders>
            <w:vAlign w:val="center"/>
          </w:tcPr>
          <w:p w14:paraId="3BD17322" w14:textId="622C2F92" w:rsidR="002D475C" w:rsidRPr="00351F07" w:rsidRDefault="002D475C" w:rsidP="002D475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183" w:type="dxa"/>
            <w:tcBorders>
              <w:top w:val="nil"/>
            </w:tcBorders>
            <w:vAlign w:val="center"/>
          </w:tcPr>
          <w:p w14:paraId="03C9AFCD" w14:textId="6871AE39" w:rsidR="002D475C" w:rsidRPr="00351F07" w:rsidRDefault="002D475C" w:rsidP="002D475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nil"/>
            </w:tcBorders>
            <w:vAlign w:val="center"/>
          </w:tcPr>
          <w:p w14:paraId="52B12D9E" w14:textId="6C35C002" w:rsidR="002D475C" w:rsidRPr="00351F07" w:rsidRDefault="002D475C" w:rsidP="002D475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9E40CB" w:rsidRPr="00D5696D" w14:paraId="7DC715EB" w14:textId="77777777" w:rsidTr="006750F6">
        <w:trPr>
          <w:trHeight w:val="340"/>
          <w:jc w:val="center"/>
        </w:trPr>
        <w:tc>
          <w:tcPr>
            <w:tcW w:w="3256" w:type="dxa"/>
            <w:vMerge/>
            <w:shd w:val="clear" w:color="auto" w:fill="auto"/>
          </w:tcPr>
          <w:p w14:paraId="726A84A3" w14:textId="77777777" w:rsidR="009E40CB" w:rsidRPr="00351F07" w:rsidRDefault="009E40CB" w:rsidP="009E40CB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3487" w:type="dxa"/>
            <w:shd w:val="clear" w:color="auto" w:fill="auto"/>
            <w:vAlign w:val="center"/>
          </w:tcPr>
          <w:p w14:paraId="7B6F6666" w14:textId="3C26F186" w:rsidR="009E40CB" w:rsidRPr="00351F07" w:rsidRDefault="009E40CB" w:rsidP="00ED6B88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Modernizace šaten v MŠ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7BB83EFA" w14:textId="054E2E07" w:rsidR="009E40CB" w:rsidRPr="00351F07" w:rsidRDefault="009E40CB" w:rsidP="009E40CB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500 000   </w:t>
            </w:r>
          </w:p>
        </w:tc>
        <w:tc>
          <w:tcPr>
            <w:tcW w:w="1072" w:type="dxa"/>
            <w:shd w:val="clear" w:color="auto" w:fill="auto"/>
            <w:vAlign w:val="center"/>
          </w:tcPr>
          <w:p w14:paraId="6654FA9F" w14:textId="234880F6" w:rsidR="009E40CB" w:rsidRPr="00351F07" w:rsidRDefault="009E40CB" w:rsidP="009E40CB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425 000  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14:paraId="651FA510" w14:textId="2F881C9C" w:rsidR="009E40CB" w:rsidRPr="00351F07" w:rsidRDefault="009E40CB" w:rsidP="009E40CB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072" w:type="dxa"/>
            <w:vAlign w:val="center"/>
          </w:tcPr>
          <w:p w14:paraId="0A0C47F5" w14:textId="13BE4BD7" w:rsidR="009E40CB" w:rsidRPr="00351F07" w:rsidRDefault="009E40CB" w:rsidP="009E40CB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183" w:type="dxa"/>
            <w:vAlign w:val="center"/>
          </w:tcPr>
          <w:p w14:paraId="1431401F" w14:textId="06702F4E" w:rsidR="009E40CB" w:rsidRPr="00351F07" w:rsidRDefault="009E40CB" w:rsidP="009E40CB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14:paraId="4075AEFE" w14:textId="18D37FA8" w:rsidR="009E40CB" w:rsidRPr="00351F07" w:rsidRDefault="009E40CB" w:rsidP="009E40CB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5D1DFB" w:rsidRPr="00D5696D" w14:paraId="47D47DF9" w14:textId="0AFADE9E" w:rsidTr="006750F6">
        <w:trPr>
          <w:trHeight w:val="340"/>
          <w:jc w:val="center"/>
        </w:trPr>
        <w:tc>
          <w:tcPr>
            <w:tcW w:w="3256" w:type="dxa"/>
            <w:vMerge w:val="restart"/>
            <w:shd w:val="clear" w:color="auto" w:fill="auto"/>
            <w:hideMark/>
          </w:tcPr>
          <w:p w14:paraId="34DE341F" w14:textId="77777777" w:rsidR="007A2054" w:rsidRDefault="005D1DFB" w:rsidP="00C03D9E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351F07">
              <w:rPr>
                <w:rFonts w:eastAsia="Times New Roman" w:cs="Calibri"/>
                <w:b/>
                <w:sz w:val="18"/>
                <w:szCs w:val="18"/>
                <w:lang w:eastAsia="cs-CZ"/>
              </w:rPr>
              <w:t xml:space="preserve">Základní škola a Mateřská škola </w:t>
            </w:r>
          </w:p>
          <w:p w14:paraId="627FE0DE" w14:textId="77777777" w:rsidR="007A2054" w:rsidRDefault="005D1DFB" w:rsidP="00C03D9E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351F07">
              <w:rPr>
                <w:rFonts w:eastAsia="Times New Roman" w:cs="Calibri"/>
                <w:b/>
                <w:sz w:val="18"/>
                <w:szCs w:val="18"/>
                <w:lang w:eastAsia="cs-CZ"/>
              </w:rPr>
              <w:t xml:space="preserve">Stará Červená Voda, </w:t>
            </w:r>
          </w:p>
          <w:p w14:paraId="64A22F15" w14:textId="4B82583C" w:rsidR="005D1DFB" w:rsidRPr="00351F07" w:rsidRDefault="005D1DFB" w:rsidP="00C03D9E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351F07">
              <w:rPr>
                <w:rFonts w:eastAsia="Times New Roman" w:cs="Calibri"/>
                <w:b/>
                <w:sz w:val="18"/>
                <w:szCs w:val="18"/>
                <w:lang w:eastAsia="cs-CZ"/>
              </w:rPr>
              <w:t>příspěvková organizace</w:t>
            </w:r>
          </w:p>
        </w:tc>
        <w:tc>
          <w:tcPr>
            <w:tcW w:w="3487" w:type="dxa"/>
            <w:shd w:val="clear" w:color="auto" w:fill="auto"/>
            <w:vAlign w:val="center"/>
          </w:tcPr>
          <w:p w14:paraId="3CF53589" w14:textId="77DF5B14" w:rsidR="005D1DFB" w:rsidRPr="00351F07" w:rsidRDefault="005D1DFB" w:rsidP="00ED6B88">
            <w:pPr>
              <w:spacing w:after="0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Stavební úpravy půdy ZŠ na odborné učebny, sociální zařízení, vybavení učeben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26139ABE" w14:textId="2DFAFB28" w:rsidR="005D1DFB" w:rsidRPr="00351F07" w:rsidRDefault="005D1DFB" w:rsidP="00C03D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10 000 000   </w:t>
            </w:r>
          </w:p>
        </w:tc>
        <w:tc>
          <w:tcPr>
            <w:tcW w:w="1072" w:type="dxa"/>
            <w:shd w:val="clear" w:color="auto" w:fill="auto"/>
            <w:vAlign w:val="center"/>
          </w:tcPr>
          <w:p w14:paraId="592439EC" w14:textId="650BB415" w:rsidR="005D1DFB" w:rsidRPr="00351F07" w:rsidRDefault="005D1DFB" w:rsidP="00C03D9E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8 500 000  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14:paraId="5DCEF6D6" w14:textId="21D3EE02" w:rsidR="005D1DFB" w:rsidRPr="005D1DFB" w:rsidRDefault="005D1DFB" w:rsidP="00C03D9E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5D1DFB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2028</w:t>
            </w:r>
          </w:p>
        </w:tc>
        <w:tc>
          <w:tcPr>
            <w:tcW w:w="1072" w:type="dxa"/>
            <w:vAlign w:val="center"/>
          </w:tcPr>
          <w:p w14:paraId="5D29964A" w14:textId="5819430F" w:rsidR="005D1DFB" w:rsidRPr="005D1DFB" w:rsidRDefault="005D1DFB" w:rsidP="00C03D9E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5D1DFB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2030</w:t>
            </w:r>
          </w:p>
        </w:tc>
        <w:tc>
          <w:tcPr>
            <w:tcW w:w="1183" w:type="dxa"/>
            <w:vAlign w:val="center"/>
          </w:tcPr>
          <w:p w14:paraId="5B1BDB75" w14:textId="09700ECF" w:rsidR="005D1DFB" w:rsidRPr="00351F07" w:rsidRDefault="005D1DFB" w:rsidP="00C03D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14:paraId="553B07EC" w14:textId="2AF4D233" w:rsidR="005D1DFB" w:rsidRPr="00351F07" w:rsidRDefault="005D1DFB" w:rsidP="00C03D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5D1DFB" w:rsidRPr="00D5696D" w14:paraId="4183380D" w14:textId="77777777" w:rsidTr="006750F6">
        <w:trPr>
          <w:trHeight w:val="340"/>
          <w:jc w:val="center"/>
        </w:trPr>
        <w:tc>
          <w:tcPr>
            <w:tcW w:w="3256" w:type="dxa"/>
            <w:vMerge/>
            <w:shd w:val="clear" w:color="auto" w:fill="auto"/>
          </w:tcPr>
          <w:p w14:paraId="2D21D90D" w14:textId="77777777" w:rsidR="005D1DFB" w:rsidRPr="00351F07" w:rsidRDefault="005D1DFB" w:rsidP="005D1DFB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3487" w:type="dxa"/>
            <w:shd w:val="clear" w:color="auto" w:fill="auto"/>
            <w:vAlign w:val="center"/>
          </w:tcPr>
          <w:p w14:paraId="0690A310" w14:textId="026632BF" w:rsidR="005D1DFB" w:rsidRPr="005D1DFB" w:rsidRDefault="005D1DFB" w:rsidP="005D1DFB">
            <w:pPr>
              <w:spacing w:after="0" w:line="240" w:lineRule="auto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5D1DFB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Rekonstrukce otopné soustavy, výměna kotlů a radiátorů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75CC6065" w14:textId="5399F41C" w:rsidR="005D1DFB" w:rsidRPr="005D1DFB" w:rsidRDefault="005D1DFB" w:rsidP="005D1DFB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5D1DFB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 xml:space="preserve">1 000 000   </w:t>
            </w:r>
          </w:p>
        </w:tc>
        <w:tc>
          <w:tcPr>
            <w:tcW w:w="1072" w:type="dxa"/>
            <w:shd w:val="clear" w:color="auto" w:fill="auto"/>
            <w:vAlign w:val="center"/>
          </w:tcPr>
          <w:p w14:paraId="3C9AFCC0" w14:textId="5436C3CB" w:rsidR="005D1DFB" w:rsidRPr="005D1DFB" w:rsidRDefault="005D1DFB" w:rsidP="005D1DFB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5D1DFB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 xml:space="preserve">850 000  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14:paraId="20DF278C" w14:textId="5402129E" w:rsidR="005D1DFB" w:rsidRPr="005D1DFB" w:rsidRDefault="005D1DFB" w:rsidP="005D1DFB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5D1DFB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2026</w:t>
            </w:r>
          </w:p>
        </w:tc>
        <w:tc>
          <w:tcPr>
            <w:tcW w:w="1072" w:type="dxa"/>
            <w:vAlign w:val="center"/>
          </w:tcPr>
          <w:p w14:paraId="2BFCD883" w14:textId="6E91295D" w:rsidR="005D1DFB" w:rsidRPr="005D1DFB" w:rsidRDefault="005D1DFB" w:rsidP="005D1DFB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5D1DFB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2030</w:t>
            </w:r>
          </w:p>
        </w:tc>
        <w:tc>
          <w:tcPr>
            <w:tcW w:w="1183" w:type="dxa"/>
            <w:vAlign w:val="center"/>
          </w:tcPr>
          <w:p w14:paraId="1E0AEB57" w14:textId="1D85DA9F" w:rsidR="005D1DFB" w:rsidRPr="005D1DFB" w:rsidRDefault="005D1DFB" w:rsidP="005D1DFB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5D1DFB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 </w:t>
            </w:r>
            <w:r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14:paraId="23F3229A" w14:textId="3320D423" w:rsidR="005D1DFB" w:rsidRPr="005D1DFB" w:rsidRDefault="005D1DFB" w:rsidP="005D1DFB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  <w:r w:rsidRPr="005D1DFB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 </w:t>
            </w:r>
          </w:p>
        </w:tc>
      </w:tr>
      <w:tr w:rsidR="000C2536" w:rsidRPr="00D5696D" w14:paraId="0B7B1095" w14:textId="1EF843EC" w:rsidTr="006750F6">
        <w:trPr>
          <w:trHeight w:val="340"/>
          <w:jc w:val="center"/>
        </w:trPr>
        <w:tc>
          <w:tcPr>
            <w:tcW w:w="3256" w:type="dxa"/>
            <w:vMerge w:val="restart"/>
            <w:shd w:val="clear" w:color="auto" w:fill="auto"/>
            <w:hideMark/>
          </w:tcPr>
          <w:p w14:paraId="40D37E5F" w14:textId="77777777" w:rsidR="007A2054" w:rsidRDefault="000C2536" w:rsidP="007A2054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351F07">
              <w:rPr>
                <w:rFonts w:eastAsia="Times New Roman" w:cs="Calibri"/>
                <w:b/>
                <w:sz w:val="18"/>
                <w:szCs w:val="18"/>
                <w:lang w:eastAsia="cs-CZ"/>
              </w:rPr>
              <w:t xml:space="preserve">Mateřská škola Uhelná, </w:t>
            </w:r>
          </w:p>
          <w:p w14:paraId="624D8520" w14:textId="07C23763" w:rsidR="000C2536" w:rsidRPr="00351F07" w:rsidRDefault="000C2536" w:rsidP="007A2054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351F07">
              <w:rPr>
                <w:rFonts w:eastAsia="Times New Roman" w:cs="Calibri"/>
                <w:b/>
                <w:sz w:val="18"/>
                <w:szCs w:val="18"/>
                <w:lang w:eastAsia="cs-CZ"/>
              </w:rPr>
              <w:t xml:space="preserve">příspěvková organizace </w:t>
            </w:r>
          </w:p>
        </w:tc>
        <w:tc>
          <w:tcPr>
            <w:tcW w:w="3487" w:type="dxa"/>
            <w:shd w:val="clear" w:color="auto" w:fill="auto"/>
            <w:vAlign w:val="center"/>
          </w:tcPr>
          <w:p w14:paraId="52F91256" w14:textId="38324C4A" w:rsidR="000C2536" w:rsidRPr="00351F07" w:rsidRDefault="000C2536" w:rsidP="00ED6B88">
            <w:pPr>
              <w:spacing w:after="0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Úpravy kuchyně, obměna spotřebičů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384154CB" w14:textId="6FE1C8C8" w:rsidR="000C2536" w:rsidRPr="00351F07" w:rsidRDefault="000C2536" w:rsidP="000C253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1 700 000   </w:t>
            </w:r>
          </w:p>
        </w:tc>
        <w:tc>
          <w:tcPr>
            <w:tcW w:w="1072" w:type="dxa"/>
            <w:shd w:val="clear" w:color="auto" w:fill="auto"/>
            <w:vAlign w:val="center"/>
          </w:tcPr>
          <w:p w14:paraId="3D5ECAA2" w14:textId="43E08908" w:rsidR="000C2536" w:rsidRPr="00351F07" w:rsidRDefault="000C2536" w:rsidP="000C253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1 445 000  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14:paraId="78908F5A" w14:textId="17F5D2CC" w:rsidR="000C2536" w:rsidRPr="00351F07" w:rsidRDefault="000C2536" w:rsidP="000C253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072" w:type="dxa"/>
            <w:vAlign w:val="center"/>
          </w:tcPr>
          <w:p w14:paraId="3053A8F6" w14:textId="4CA49C3F" w:rsidR="000C2536" w:rsidRPr="00351F07" w:rsidRDefault="000C2536" w:rsidP="000C253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183" w:type="dxa"/>
            <w:vAlign w:val="center"/>
          </w:tcPr>
          <w:p w14:paraId="09112D5F" w14:textId="620B094E" w:rsidR="000C2536" w:rsidRPr="00351F07" w:rsidRDefault="000C2536" w:rsidP="000C253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14:paraId="35527CE4" w14:textId="5C70EF2B" w:rsidR="000C2536" w:rsidRPr="00351F07" w:rsidRDefault="000C2536" w:rsidP="000C253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0C2536" w:rsidRPr="00D5696D" w14:paraId="7C1E0A70" w14:textId="388E0D99" w:rsidTr="006750F6">
        <w:trPr>
          <w:trHeight w:val="340"/>
          <w:jc w:val="center"/>
        </w:trPr>
        <w:tc>
          <w:tcPr>
            <w:tcW w:w="3256" w:type="dxa"/>
            <w:vMerge/>
            <w:shd w:val="clear" w:color="auto" w:fill="auto"/>
            <w:hideMark/>
          </w:tcPr>
          <w:p w14:paraId="0B37DEF3" w14:textId="77777777" w:rsidR="000C2536" w:rsidRPr="00351F07" w:rsidRDefault="000C2536" w:rsidP="000C2536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3487" w:type="dxa"/>
            <w:shd w:val="clear" w:color="auto" w:fill="auto"/>
            <w:vAlign w:val="center"/>
          </w:tcPr>
          <w:p w14:paraId="7970DA4E" w14:textId="69A15428" w:rsidR="000C2536" w:rsidRPr="00351F07" w:rsidRDefault="000C2536" w:rsidP="00ED6B8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Zřízení venkovní třídy pro polytechnickou výchovu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7973CDDB" w14:textId="0CF337AD" w:rsidR="000C2536" w:rsidRPr="00351F07" w:rsidRDefault="000C2536" w:rsidP="000C253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6 000 000   </w:t>
            </w:r>
          </w:p>
        </w:tc>
        <w:tc>
          <w:tcPr>
            <w:tcW w:w="1072" w:type="dxa"/>
            <w:shd w:val="clear" w:color="auto" w:fill="auto"/>
            <w:vAlign w:val="center"/>
          </w:tcPr>
          <w:p w14:paraId="6AAD3D92" w14:textId="76CEB831" w:rsidR="000C2536" w:rsidRPr="00351F07" w:rsidRDefault="000C2536" w:rsidP="000C253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5 100 000  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14:paraId="1320035A" w14:textId="690B3967" w:rsidR="000C2536" w:rsidRPr="00351F07" w:rsidRDefault="000C2536" w:rsidP="000C253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072" w:type="dxa"/>
            <w:vAlign w:val="center"/>
          </w:tcPr>
          <w:p w14:paraId="6AFC5ACD" w14:textId="6EA6066C" w:rsidR="000C2536" w:rsidRPr="00351F07" w:rsidRDefault="000C2536" w:rsidP="000C253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183" w:type="dxa"/>
            <w:vAlign w:val="center"/>
          </w:tcPr>
          <w:p w14:paraId="51C9537D" w14:textId="72514D8D" w:rsidR="000C2536" w:rsidRPr="00351F07" w:rsidRDefault="000C2536" w:rsidP="000C253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14:paraId="3CAC6719" w14:textId="3418FEDA" w:rsidR="000C2536" w:rsidRPr="00351F07" w:rsidRDefault="000C2536" w:rsidP="000C253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7C2895" w:rsidRPr="00D5696D" w14:paraId="2729AF1E" w14:textId="3CFBEC9E" w:rsidTr="006750F6">
        <w:trPr>
          <w:trHeight w:val="340"/>
          <w:jc w:val="center"/>
        </w:trPr>
        <w:tc>
          <w:tcPr>
            <w:tcW w:w="3256" w:type="dxa"/>
            <w:vMerge w:val="restart"/>
            <w:shd w:val="clear" w:color="auto" w:fill="auto"/>
            <w:hideMark/>
          </w:tcPr>
          <w:p w14:paraId="7998E6A3" w14:textId="77777777" w:rsidR="007A2054" w:rsidRDefault="007C2895" w:rsidP="007C289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351F07">
              <w:rPr>
                <w:rFonts w:eastAsia="Times New Roman" w:cs="Calibri"/>
                <w:b/>
                <w:sz w:val="18"/>
                <w:szCs w:val="18"/>
                <w:lang w:eastAsia="cs-CZ"/>
              </w:rPr>
              <w:t xml:space="preserve">Mateřská škola </w:t>
            </w:r>
          </w:p>
          <w:p w14:paraId="7B5662AF" w14:textId="77777777" w:rsidR="007A2054" w:rsidRDefault="007C2895" w:rsidP="007C289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351F07">
              <w:rPr>
                <w:rFonts w:eastAsia="Times New Roman" w:cs="Calibri"/>
                <w:b/>
                <w:sz w:val="18"/>
                <w:szCs w:val="18"/>
                <w:lang w:eastAsia="cs-CZ"/>
              </w:rPr>
              <w:t xml:space="preserve">Vápenná, okres Jeseník, </w:t>
            </w:r>
          </w:p>
          <w:p w14:paraId="5F785BAA" w14:textId="79D4FF63" w:rsidR="007C2895" w:rsidRPr="00351F07" w:rsidRDefault="007C2895" w:rsidP="007C289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351F07">
              <w:rPr>
                <w:rFonts w:eastAsia="Times New Roman" w:cs="Calibri"/>
                <w:b/>
                <w:sz w:val="18"/>
                <w:szCs w:val="18"/>
                <w:lang w:eastAsia="cs-CZ"/>
              </w:rPr>
              <w:t>příspěvková organizace</w:t>
            </w:r>
          </w:p>
        </w:tc>
        <w:tc>
          <w:tcPr>
            <w:tcW w:w="3487" w:type="dxa"/>
            <w:shd w:val="clear" w:color="auto" w:fill="auto"/>
            <w:vAlign w:val="center"/>
          </w:tcPr>
          <w:p w14:paraId="27617A93" w14:textId="49BA4B02" w:rsidR="007C2895" w:rsidRPr="00351F07" w:rsidRDefault="007C2895" w:rsidP="00ED6B8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Dopravní hřiště a vybavení zahrady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61A82FDE" w14:textId="2E1EBB4E" w:rsidR="007C2895" w:rsidRPr="00351F07" w:rsidRDefault="007C2895" w:rsidP="007C289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5 000 000   </w:t>
            </w:r>
          </w:p>
        </w:tc>
        <w:tc>
          <w:tcPr>
            <w:tcW w:w="1072" w:type="dxa"/>
            <w:shd w:val="clear" w:color="auto" w:fill="auto"/>
            <w:vAlign w:val="center"/>
          </w:tcPr>
          <w:p w14:paraId="0C414905" w14:textId="7FF1E450" w:rsidR="007C2895" w:rsidRPr="00351F07" w:rsidRDefault="007C2895" w:rsidP="007C2895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4 250 000  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14:paraId="3F9AF179" w14:textId="4EE1F07C" w:rsidR="007C2895" w:rsidRPr="00351F07" w:rsidRDefault="007C2895" w:rsidP="007C289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1072" w:type="dxa"/>
            <w:vAlign w:val="center"/>
          </w:tcPr>
          <w:p w14:paraId="6A7D5125" w14:textId="6DB13A11" w:rsidR="007C2895" w:rsidRPr="00351F07" w:rsidRDefault="007C2895" w:rsidP="007C2895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183" w:type="dxa"/>
            <w:vAlign w:val="center"/>
          </w:tcPr>
          <w:p w14:paraId="6D31A778" w14:textId="3F42F437" w:rsidR="007C2895" w:rsidRPr="00351F07" w:rsidRDefault="007C2895" w:rsidP="007C289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14:paraId="27B14EA1" w14:textId="38C17B4A" w:rsidR="007C2895" w:rsidRPr="00351F07" w:rsidRDefault="007C2895" w:rsidP="007C289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 </w:t>
            </w:r>
          </w:p>
        </w:tc>
      </w:tr>
      <w:tr w:rsidR="007C2895" w:rsidRPr="00D5696D" w14:paraId="151B411F" w14:textId="5822392C" w:rsidTr="006750F6">
        <w:trPr>
          <w:trHeight w:val="340"/>
          <w:jc w:val="center"/>
        </w:trPr>
        <w:tc>
          <w:tcPr>
            <w:tcW w:w="3256" w:type="dxa"/>
            <w:vMerge/>
            <w:shd w:val="clear" w:color="auto" w:fill="auto"/>
            <w:hideMark/>
          </w:tcPr>
          <w:p w14:paraId="052FCF32" w14:textId="77777777" w:rsidR="007C2895" w:rsidRPr="00351F07" w:rsidRDefault="007C2895" w:rsidP="007C2895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3487" w:type="dxa"/>
            <w:shd w:val="clear" w:color="auto" w:fill="auto"/>
            <w:vAlign w:val="center"/>
          </w:tcPr>
          <w:p w14:paraId="162C549C" w14:textId="4528723A" w:rsidR="007C2895" w:rsidRPr="00351F07" w:rsidRDefault="007C2895" w:rsidP="00ED6B8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Rekonstrukce školní kuchyně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3DB694ED" w14:textId="784EB15A" w:rsidR="007C2895" w:rsidRPr="00351F07" w:rsidRDefault="007C2895" w:rsidP="007C289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23 000 000   </w:t>
            </w:r>
          </w:p>
        </w:tc>
        <w:tc>
          <w:tcPr>
            <w:tcW w:w="1072" w:type="dxa"/>
            <w:shd w:val="clear" w:color="auto" w:fill="auto"/>
            <w:vAlign w:val="center"/>
          </w:tcPr>
          <w:p w14:paraId="207C210A" w14:textId="7BE9598C" w:rsidR="007C2895" w:rsidRPr="00351F07" w:rsidRDefault="007C2895" w:rsidP="007C2895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19 550 000  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14:paraId="550C4769" w14:textId="7972C91C" w:rsidR="007C2895" w:rsidRPr="00351F07" w:rsidRDefault="007C2895" w:rsidP="007C289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1072" w:type="dxa"/>
            <w:vAlign w:val="center"/>
          </w:tcPr>
          <w:p w14:paraId="4142A8C9" w14:textId="0B2EF386" w:rsidR="007C2895" w:rsidRPr="00351F07" w:rsidRDefault="007C2895" w:rsidP="007C2895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183" w:type="dxa"/>
            <w:vAlign w:val="center"/>
          </w:tcPr>
          <w:p w14:paraId="0AE77E04" w14:textId="149CDAAD" w:rsidR="007C2895" w:rsidRPr="00351F07" w:rsidRDefault="007C2895" w:rsidP="007C289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14:paraId="33F84026" w14:textId="58EE89CF" w:rsidR="007C2895" w:rsidRPr="00351F07" w:rsidRDefault="007C2895" w:rsidP="007C289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 </w:t>
            </w:r>
          </w:p>
        </w:tc>
      </w:tr>
      <w:tr w:rsidR="001D389E" w:rsidRPr="00D5696D" w14:paraId="44845F57" w14:textId="7705BA41" w:rsidTr="006750F6">
        <w:trPr>
          <w:trHeight w:val="340"/>
          <w:jc w:val="center"/>
        </w:trPr>
        <w:tc>
          <w:tcPr>
            <w:tcW w:w="3256" w:type="dxa"/>
            <w:vMerge/>
            <w:shd w:val="clear" w:color="auto" w:fill="auto"/>
            <w:hideMark/>
          </w:tcPr>
          <w:p w14:paraId="0B0EEC99" w14:textId="77777777" w:rsidR="001D389E" w:rsidRPr="00351F07" w:rsidRDefault="001D389E" w:rsidP="001D389E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3487" w:type="dxa"/>
            <w:shd w:val="clear" w:color="auto" w:fill="auto"/>
            <w:vAlign w:val="center"/>
          </w:tcPr>
          <w:p w14:paraId="56974E39" w14:textId="71E4F232" w:rsidR="001D389E" w:rsidRPr="00351F07" w:rsidRDefault="001D389E" w:rsidP="001D389E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Rekonstrukce a zastřešení venkovní terasy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05A0B3BB" w14:textId="3DBABB74" w:rsidR="001D389E" w:rsidRPr="001D389E" w:rsidRDefault="001D389E" w:rsidP="001D389E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1D389E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 xml:space="preserve">8 000 000   </w:t>
            </w:r>
          </w:p>
        </w:tc>
        <w:tc>
          <w:tcPr>
            <w:tcW w:w="1072" w:type="dxa"/>
            <w:shd w:val="clear" w:color="auto" w:fill="auto"/>
            <w:vAlign w:val="center"/>
          </w:tcPr>
          <w:p w14:paraId="011BCA4E" w14:textId="4AD4D242" w:rsidR="001D389E" w:rsidRPr="001D389E" w:rsidRDefault="001D389E" w:rsidP="001D389E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1D389E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 xml:space="preserve">6 800 000  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14:paraId="222CBCBF" w14:textId="6D521A2E" w:rsidR="001D389E" w:rsidRPr="00351F07" w:rsidRDefault="001D389E" w:rsidP="001D38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1072" w:type="dxa"/>
            <w:vAlign w:val="center"/>
          </w:tcPr>
          <w:p w14:paraId="584CDD80" w14:textId="39F36E7B" w:rsidR="001D389E" w:rsidRPr="00351F07" w:rsidRDefault="001D389E" w:rsidP="001D389E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183" w:type="dxa"/>
            <w:vAlign w:val="center"/>
          </w:tcPr>
          <w:p w14:paraId="603D55E6" w14:textId="4FF7B691" w:rsidR="001D389E" w:rsidRPr="00351F07" w:rsidRDefault="001D389E" w:rsidP="001D38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14:paraId="31C740AE" w14:textId="0B98B9BE" w:rsidR="001D389E" w:rsidRPr="00351F07" w:rsidRDefault="001D389E" w:rsidP="001D38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 </w:t>
            </w:r>
          </w:p>
        </w:tc>
      </w:tr>
      <w:tr w:rsidR="001E0B04" w:rsidRPr="00D5696D" w14:paraId="407098B1" w14:textId="17CB4A03" w:rsidTr="006750F6">
        <w:trPr>
          <w:trHeight w:val="340"/>
          <w:jc w:val="center"/>
        </w:trPr>
        <w:tc>
          <w:tcPr>
            <w:tcW w:w="3256" w:type="dxa"/>
            <w:vMerge w:val="restart"/>
            <w:shd w:val="clear" w:color="auto" w:fill="auto"/>
            <w:hideMark/>
          </w:tcPr>
          <w:p w14:paraId="4E67ED32" w14:textId="77777777" w:rsidR="001E0B04" w:rsidRPr="00351F07" w:rsidRDefault="001E0B04" w:rsidP="001E0B04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351F07">
              <w:rPr>
                <w:rFonts w:eastAsia="Times New Roman" w:cs="Calibri"/>
                <w:b/>
                <w:sz w:val="18"/>
                <w:szCs w:val="18"/>
                <w:lang w:eastAsia="cs-CZ"/>
              </w:rPr>
              <w:t>Mateřská škola Velká Kraš, příspěvková organizace</w:t>
            </w:r>
          </w:p>
          <w:p w14:paraId="143837D9" w14:textId="77777777" w:rsidR="00ED6B88" w:rsidRPr="00351F07" w:rsidRDefault="00ED6B88" w:rsidP="001E0B04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  <w:p w14:paraId="46D2C359" w14:textId="77777777" w:rsidR="00ED6B88" w:rsidRPr="00351F07" w:rsidRDefault="00ED6B88" w:rsidP="001E0B04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  <w:p w14:paraId="0C11732A" w14:textId="77777777" w:rsidR="00ED6B88" w:rsidRPr="00351F07" w:rsidRDefault="00ED6B88" w:rsidP="001E0B04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  <w:p w14:paraId="65D53576" w14:textId="614FE29D" w:rsidR="00ED6B88" w:rsidRPr="00351F07" w:rsidRDefault="00ED6B88" w:rsidP="001E0B04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3487" w:type="dxa"/>
            <w:shd w:val="clear" w:color="auto" w:fill="auto"/>
            <w:vAlign w:val="center"/>
          </w:tcPr>
          <w:p w14:paraId="3F70DD56" w14:textId="5CAE9BF9" w:rsidR="001E0B04" w:rsidRPr="00351F07" w:rsidRDefault="001E0B04" w:rsidP="00ED6B8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Rekonstrukce tříd, nové podlahy, dveře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67E8148A" w14:textId="3179354F" w:rsidR="001E0B04" w:rsidRPr="00351F07" w:rsidRDefault="001E0B04" w:rsidP="001E0B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3 000 000   </w:t>
            </w:r>
          </w:p>
        </w:tc>
        <w:tc>
          <w:tcPr>
            <w:tcW w:w="1072" w:type="dxa"/>
            <w:shd w:val="clear" w:color="auto" w:fill="auto"/>
            <w:vAlign w:val="center"/>
          </w:tcPr>
          <w:p w14:paraId="4D68EC57" w14:textId="7C656E39" w:rsidR="001E0B04" w:rsidRPr="00351F07" w:rsidRDefault="001E0B04" w:rsidP="001E0B0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2 550 000  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14:paraId="4D3FA942" w14:textId="45525137" w:rsidR="001E0B04" w:rsidRPr="00351F07" w:rsidRDefault="001E0B04" w:rsidP="001E0B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1072" w:type="dxa"/>
            <w:vAlign w:val="center"/>
          </w:tcPr>
          <w:p w14:paraId="2BFAADA6" w14:textId="35B6DD93" w:rsidR="001E0B04" w:rsidRPr="00351F07" w:rsidRDefault="001E0B04" w:rsidP="001E0B0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183" w:type="dxa"/>
            <w:vAlign w:val="center"/>
          </w:tcPr>
          <w:p w14:paraId="2C49DEB1" w14:textId="32F8EB50" w:rsidR="001E0B04" w:rsidRPr="00351F07" w:rsidRDefault="001E0B04" w:rsidP="001E0B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14:paraId="6CE31108" w14:textId="439AE892" w:rsidR="001E0B04" w:rsidRPr="00351F07" w:rsidRDefault="001E0B04" w:rsidP="001E0B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</w:tr>
      <w:tr w:rsidR="001E0B04" w:rsidRPr="00D5696D" w14:paraId="735CE253" w14:textId="5E1145BB" w:rsidTr="006750F6">
        <w:trPr>
          <w:trHeight w:val="340"/>
          <w:jc w:val="center"/>
        </w:trPr>
        <w:tc>
          <w:tcPr>
            <w:tcW w:w="3256" w:type="dxa"/>
            <w:vMerge/>
            <w:shd w:val="clear" w:color="auto" w:fill="auto"/>
          </w:tcPr>
          <w:p w14:paraId="3A9EA04F" w14:textId="77777777" w:rsidR="001E0B04" w:rsidRPr="00351F07" w:rsidRDefault="001E0B04" w:rsidP="001E0B04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3487" w:type="dxa"/>
            <w:shd w:val="clear" w:color="auto" w:fill="auto"/>
            <w:vAlign w:val="center"/>
          </w:tcPr>
          <w:p w14:paraId="7278C0A7" w14:textId="43FF88A8" w:rsidR="001E0B04" w:rsidRPr="00351F07" w:rsidRDefault="001E0B04" w:rsidP="00ED6B8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Rekonstrukce zázemí pro provoz 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1D83AB39" w14:textId="2A332DAF" w:rsidR="001E0B04" w:rsidRPr="00351F07" w:rsidRDefault="001E0B04" w:rsidP="001E0B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1 000 000   </w:t>
            </w:r>
          </w:p>
        </w:tc>
        <w:tc>
          <w:tcPr>
            <w:tcW w:w="1072" w:type="dxa"/>
            <w:shd w:val="clear" w:color="auto" w:fill="auto"/>
            <w:vAlign w:val="center"/>
          </w:tcPr>
          <w:p w14:paraId="5F4C7A8E" w14:textId="4231B40F" w:rsidR="001E0B04" w:rsidRPr="00351F07" w:rsidRDefault="001E0B04" w:rsidP="001E0B0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850 000  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14:paraId="1406730E" w14:textId="256AC397" w:rsidR="001E0B04" w:rsidRPr="00351F07" w:rsidRDefault="001E0B04" w:rsidP="001E0B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1072" w:type="dxa"/>
            <w:vAlign w:val="center"/>
          </w:tcPr>
          <w:p w14:paraId="3E41205D" w14:textId="676A53F1" w:rsidR="001E0B04" w:rsidRPr="00351F07" w:rsidRDefault="001E0B04" w:rsidP="001E0B0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183" w:type="dxa"/>
            <w:vAlign w:val="center"/>
          </w:tcPr>
          <w:p w14:paraId="3DBF9034" w14:textId="63738468" w:rsidR="001E0B04" w:rsidRPr="00351F07" w:rsidRDefault="001E0B04" w:rsidP="001E0B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14:paraId="57AD1171" w14:textId="09BFFDEB" w:rsidR="001E0B04" w:rsidRPr="00351F07" w:rsidRDefault="001E0B04" w:rsidP="001E0B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</w:tr>
      <w:tr w:rsidR="001E0B04" w:rsidRPr="00D5696D" w14:paraId="4CD6C26E" w14:textId="2582F538" w:rsidTr="006750F6">
        <w:trPr>
          <w:trHeight w:val="340"/>
          <w:jc w:val="center"/>
        </w:trPr>
        <w:tc>
          <w:tcPr>
            <w:tcW w:w="3256" w:type="dxa"/>
            <w:vMerge/>
            <w:shd w:val="clear" w:color="auto" w:fill="auto"/>
            <w:hideMark/>
          </w:tcPr>
          <w:p w14:paraId="4D6372FA" w14:textId="77777777" w:rsidR="001E0B04" w:rsidRPr="00351F07" w:rsidRDefault="001E0B04" w:rsidP="001E0B04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3487" w:type="dxa"/>
            <w:shd w:val="clear" w:color="auto" w:fill="auto"/>
            <w:vAlign w:val="center"/>
          </w:tcPr>
          <w:p w14:paraId="7B3EBF27" w14:textId="20426ECE" w:rsidR="001E0B04" w:rsidRPr="00351F07" w:rsidRDefault="001E0B04" w:rsidP="00ED6B8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Rekonstrukce chodby a zázemí zaměstnanců, šatny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31382F4F" w14:textId="3EC1558F" w:rsidR="001E0B04" w:rsidRPr="00351F07" w:rsidRDefault="001E0B04" w:rsidP="001E0B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1 000 000   </w:t>
            </w:r>
          </w:p>
        </w:tc>
        <w:tc>
          <w:tcPr>
            <w:tcW w:w="1072" w:type="dxa"/>
            <w:shd w:val="clear" w:color="auto" w:fill="auto"/>
            <w:vAlign w:val="center"/>
          </w:tcPr>
          <w:p w14:paraId="537BB227" w14:textId="7987A11F" w:rsidR="001E0B04" w:rsidRPr="00351F07" w:rsidRDefault="001E0B04" w:rsidP="001E0B0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850 000  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14:paraId="4B6E74CF" w14:textId="39B0D460" w:rsidR="001E0B04" w:rsidRPr="00351F07" w:rsidRDefault="001E0B04" w:rsidP="001E0B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1072" w:type="dxa"/>
            <w:vAlign w:val="center"/>
          </w:tcPr>
          <w:p w14:paraId="42BD1934" w14:textId="04F04B67" w:rsidR="001E0B04" w:rsidRPr="00351F07" w:rsidRDefault="001E0B04" w:rsidP="001E0B0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183" w:type="dxa"/>
            <w:vAlign w:val="center"/>
          </w:tcPr>
          <w:p w14:paraId="5B31362C" w14:textId="60DBE493" w:rsidR="001E0B04" w:rsidRPr="00351F07" w:rsidRDefault="001E0B04" w:rsidP="001E0B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14:paraId="2C061EAA" w14:textId="25FC27DC" w:rsidR="001E0B04" w:rsidRPr="00351F07" w:rsidRDefault="001E0B04" w:rsidP="001E0B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</w:tr>
      <w:tr w:rsidR="001E0B04" w:rsidRPr="00D5696D" w14:paraId="5A0D2697" w14:textId="77777777" w:rsidTr="006750F6">
        <w:trPr>
          <w:trHeight w:val="340"/>
          <w:jc w:val="center"/>
        </w:trPr>
        <w:tc>
          <w:tcPr>
            <w:tcW w:w="3256" w:type="dxa"/>
            <w:vMerge/>
            <w:shd w:val="clear" w:color="auto" w:fill="auto"/>
          </w:tcPr>
          <w:p w14:paraId="06DB12F1" w14:textId="77777777" w:rsidR="001E0B04" w:rsidRPr="00351F07" w:rsidRDefault="001E0B04" w:rsidP="001E0B04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3487" w:type="dxa"/>
            <w:shd w:val="clear" w:color="auto" w:fill="auto"/>
            <w:vAlign w:val="center"/>
          </w:tcPr>
          <w:p w14:paraId="1D7252A3" w14:textId="2FA1A5AF" w:rsidR="001E0B04" w:rsidRPr="00351F07" w:rsidRDefault="001E0B04" w:rsidP="00ED6B88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Rekonstrukce a vybavení kuchyně, nová dlažba, vybavení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45D8FBB3" w14:textId="5591E096" w:rsidR="001E0B04" w:rsidRPr="00351F07" w:rsidRDefault="001E0B04" w:rsidP="001E0B04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3 000 000   </w:t>
            </w:r>
          </w:p>
        </w:tc>
        <w:tc>
          <w:tcPr>
            <w:tcW w:w="1072" w:type="dxa"/>
            <w:shd w:val="clear" w:color="auto" w:fill="auto"/>
            <w:vAlign w:val="center"/>
          </w:tcPr>
          <w:p w14:paraId="303CDC9E" w14:textId="5861C723" w:rsidR="001E0B04" w:rsidRPr="00351F07" w:rsidRDefault="001E0B04" w:rsidP="001E0B04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2 550 000  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14:paraId="29E86407" w14:textId="3A217217" w:rsidR="001E0B04" w:rsidRPr="00351F07" w:rsidRDefault="001E0B04" w:rsidP="001E0B04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1072" w:type="dxa"/>
            <w:vAlign w:val="center"/>
          </w:tcPr>
          <w:p w14:paraId="53523716" w14:textId="3022B72B" w:rsidR="001E0B04" w:rsidRPr="00351F07" w:rsidRDefault="001E0B04" w:rsidP="001E0B04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183" w:type="dxa"/>
            <w:vAlign w:val="center"/>
          </w:tcPr>
          <w:p w14:paraId="141818F7" w14:textId="3ED9CC28" w:rsidR="001E0B04" w:rsidRPr="00351F07" w:rsidRDefault="001E0B04" w:rsidP="001E0B04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14:paraId="7B828AA0" w14:textId="4479E4B6" w:rsidR="001E0B04" w:rsidRPr="00351F07" w:rsidRDefault="001E0B04" w:rsidP="001E0B04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</w:tr>
      <w:tr w:rsidR="001E0B04" w:rsidRPr="00D5696D" w14:paraId="711E68F6" w14:textId="77777777" w:rsidTr="006750F6">
        <w:trPr>
          <w:trHeight w:val="340"/>
          <w:jc w:val="center"/>
        </w:trPr>
        <w:tc>
          <w:tcPr>
            <w:tcW w:w="3256" w:type="dxa"/>
            <w:vMerge/>
            <w:shd w:val="clear" w:color="auto" w:fill="auto"/>
          </w:tcPr>
          <w:p w14:paraId="3D75BD1B" w14:textId="77777777" w:rsidR="001E0B04" w:rsidRPr="00351F07" w:rsidRDefault="001E0B04" w:rsidP="001E0B04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3487" w:type="dxa"/>
            <w:shd w:val="clear" w:color="auto" w:fill="auto"/>
            <w:vAlign w:val="center"/>
          </w:tcPr>
          <w:p w14:paraId="68E48368" w14:textId="675E0409" w:rsidR="001E0B04" w:rsidRPr="00351F07" w:rsidRDefault="001E0B04" w:rsidP="00ED6B88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Zabezpečení budovy - kamerový systém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21921B61" w14:textId="1347ED37" w:rsidR="001E0B04" w:rsidRPr="00351F07" w:rsidRDefault="001E0B04" w:rsidP="001E0B04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250 000   </w:t>
            </w:r>
          </w:p>
        </w:tc>
        <w:tc>
          <w:tcPr>
            <w:tcW w:w="1072" w:type="dxa"/>
            <w:shd w:val="clear" w:color="auto" w:fill="auto"/>
            <w:vAlign w:val="center"/>
          </w:tcPr>
          <w:p w14:paraId="7D310F9B" w14:textId="49641B51" w:rsidR="001E0B04" w:rsidRPr="00351F07" w:rsidRDefault="001E0B04" w:rsidP="001E0B04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212 500  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14:paraId="5E30B66D" w14:textId="2078BF14" w:rsidR="001E0B04" w:rsidRPr="00351F07" w:rsidRDefault="001E0B04" w:rsidP="001E0B04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1072" w:type="dxa"/>
            <w:vAlign w:val="center"/>
          </w:tcPr>
          <w:p w14:paraId="0DD35D06" w14:textId="53473523" w:rsidR="001E0B04" w:rsidRPr="00351F07" w:rsidRDefault="001E0B04" w:rsidP="001E0B04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183" w:type="dxa"/>
            <w:vAlign w:val="center"/>
          </w:tcPr>
          <w:p w14:paraId="00A47877" w14:textId="6DCE5581" w:rsidR="001E0B04" w:rsidRPr="00351F07" w:rsidRDefault="001E0B04" w:rsidP="001E0B04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14:paraId="40AE1312" w14:textId="1FB3353E" w:rsidR="001E0B04" w:rsidRPr="00351F07" w:rsidRDefault="001E0B04" w:rsidP="001E0B04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1E0B04" w:rsidRPr="00D5696D" w14:paraId="7BE249C8" w14:textId="01D337E1" w:rsidTr="006750F6">
        <w:trPr>
          <w:trHeight w:val="340"/>
          <w:jc w:val="center"/>
        </w:trPr>
        <w:tc>
          <w:tcPr>
            <w:tcW w:w="3256" w:type="dxa"/>
            <w:vMerge/>
            <w:shd w:val="clear" w:color="auto" w:fill="auto"/>
          </w:tcPr>
          <w:p w14:paraId="65EDDD6F" w14:textId="77777777" w:rsidR="001E0B04" w:rsidRPr="00351F07" w:rsidRDefault="001E0B04" w:rsidP="001E0B04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3487" w:type="dxa"/>
            <w:shd w:val="clear" w:color="auto" w:fill="auto"/>
            <w:vAlign w:val="center"/>
          </w:tcPr>
          <w:p w14:paraId="7154E59B" w14:textId="1D9E34A6" w:rsidR="001E0B04" w:rsidRPr="00351F07" w:rsidRDefault="001E0B04" w:rsidP="00ED6B8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Modernizace a vybavení tříd, audiovizuální vybavení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60F955EE" w14:textId="771D006C" w:rsidR="001E0B04" w:rsidRPr="00351F07" w:rsidRDefault="001E0B04" w:rsidP="001E0B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250 000   </w:t>
            </w:r>
          </w:p>
        </w:tc>
        <w:tc>
          <w:tcPr>
            <w:tcW w:w="1072" w:type="dxa"/>
            <w:shd w:val="clear" w:color="auto" w:fill="auto"/>
            <w:vAlign w:val="center"/>
          </w:tcPr>
          <w:p w14:paraId="58627795" w14:textId="361B0898" w:rsidR="001E0B04" w:rsidRPr="00351F07" w:rsidRDefault="001E0B04" w:rsidP="001E0B0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212 500  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14:paraId="54926D17" w14:textId="27784819" w:rsidR="001E0B04" w:rsidRPr="00351F07" w:rsidRDefault="001E0B04" w:rsidP="001E0B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1072" w:type="dxa"/>
            <w:vAlign w:val="center"/>
          </w:tcPr>
          <w:p w14:paraId="2AC2EE8C" w14:textId="68EA14B5" w:rsidR="001E0B04" w:rsidRPr="00351F07" w:rsidRDefault="001E0B04" w:rsidP="001E0B0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183" w:type="dxa"/>
            <w:vAlign w:val="center"/>
          </w:tcPr>
          <w:p w14:paraId="0F4143C6" w14:textId="066E87E6" w:rsidR="001E0B04" w:rsidRPr="00351F07" w:rsidRDefault="001E0B04" w:rsidP="001E0B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14:paraId="1F13573B" w14:textId="5D500832" w:rsidR="001E0B04" w:rsidRPr="00351F07" w:rsidRDefault="001E0B04" w:rsidP="001E0B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</w:tr>
      <w:tr w:rsidR="001E0B04" w:rsidRPr="00D5696D" w14:paraId="05B0B49B" w14:textId="44063785" w:rsidTr="006750F6">
        <w:trPr>
          <w:trHeight w:val="340"/>
          <w:jc w:val="center"/>
        </w:trPr>
        <w:tc>
          <w:tcPr>
            <w:tcW w:w="3256" w:type="dxa"/>
            <w:vMerge/>
            <w:shd w:val="clear" w:color="auto" w:fill="auto"/>
          </w:tcPr>
          <w:p w14:paraId="33356FD9" w14:textId="77777777" w:rsidR="001E0B04" w:rsidRPr="00351F07" w:rsidRDefault="001E0B04" w:rsidP="001E0B04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3487" w:type="dxa"/>
            <w:shd w:val="clear" w:color="auto" w:fill="auto"/>
            <w:vAlign w:val="center"/>
          </w:tcPr>
          <w:p w14:paraId="2410AAC8" w14:textId="68F85A64" w:rsidR="001E0B04" w:rsidRPr="00351F07" w:rsidRDefault="001E0B04" w:rsidP="00ED6B8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Oplocení zahrady a vybudování venkovního WC pro děti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2E74710E" w14:textId="48AC731F" w:rsidR="001E0B04" w:rsidRPr="00351F07" w:rsidRDefault="001E0B04" w:rsidP="001E0B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500 000   </w:t>
            </w:r>
          </w:p>
        </w:tc>
        <w:tc>
          <w:tcPr>
            <w:tcW w:w="1072" w:type="dxa"/>
            <w:shd w:val="clear" w:color="auto" w:fill="auto"/>
            <w:vAlign w:val="center"/>
          </w:tcPr>
          <w:p w14:paraId="4421FAFB" w14:textId="36092B53" w:rsidR="001E0B04" w:rsidRPr="00351F07" w:rsidRDefault="001E0B04" w:rsidP="001E0B0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425 000  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14:paraId="66A6414E" w14:textId="7BFEE05F" w:rsidR="001E0B04" w:rsidRPr="00351F07" w:rsidRDefault="001E0B04" w:rsidP="001E0B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1072" w:type="dxa"/>
            <w:vAlign w:val="center"/>
          </w:tcPr>
          <w:p w14:paraId="08622116" w14:textId="25AC67A5" w:rsidR="001E0B04" w:rsidRPr="00351F07" w:rsidRDefault="001E0B04" w:rsidP="001E0B0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183" w:type="dxa"/>
            <w:vAlign w:val="center"/>
          </w:tcPr>
          <w:p w14:paraId="6807D432" w14:textId="3B6DD0FE" w:rsidR="001E0B04" w:rsidRPr="00351F07" w:rsidRDefault="001E0B04" w:rsidP="001E0B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14:paraId="3D8CC5EE" w14:textId="7559D01F" w:rsidR="001E0B04" w:rsidRPr="00351F07" w:rsidRDefault="001E0B04" w:rsidP="001E0B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</w:tr>
      <w:tr w:rsidR="00752124" w:rsidRPr="00D5696D" w14:paraId="335097E5" w14:textId="77777777" w:rsidTr="006750F6">
        <w:trPr>
          <w:trHeight w:val="340"/>
          <w:jc w:val="center"/>
        </w:trPr>
        <w:tc>
          <w:tcPr>
            <w:tcW w:w="3256" w:type="dxa"/>
            <w:vMerge w:val="restart"/>
            <w:shd w:val="clear" w:color="auto" w:fill="auto"/>
          </w:tcPr>
          <w:p w14:paraId="6EDD2A40" w14:textId="6687D45C" w:rsidR="00752124" w:rsidRPr="00351F07" w:rsidRDefault="00C55EF3" w:rsidP="00EC14C6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351F07">
              <w:rPr>
                <w:rFonts w:eastAsia="Times New Roman" w:cs="Calibri"/>
                <w:b/>
                <w:sz w:val="18"/>
                <w:szCs w:val="18"/>
                <w:lang w:eastAsia="cs-CZ"/>
              </w:rPr>
              <w:t>Mateřská škola Vidnava</w:t>
            </w:r>
          </w:p>
        </w:tc>
        <w:tc>
          <w:tcPr>
            <w:tcW w:w="3487" w:type="dxa"/>
            <w:shd w:val="clear" w:color="auto" w:fill="auto"/>
            <w:vAlign w:val="center"/>
          </w:tcPr>
          <w:p w14:paraId="35AADD20" w14:textId="0A1E5237" w:rsidR="00752124" w:rsidRPr="00351F07" w:rsidRDefault="00752124" w:rsidP="00ED6B8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Školní zahrada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76F1E279" w14:textId="170785B9" w:rsidR="00752124" w:rsidRPr="00351F07" w:rsidRDefault="00752124" w:rsidP="00EE5A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1 000 000   </w:t>
            </w:r>
          </w:p>
        </w:tc>
        <w:tc>
          <w:tcPr>
            <w:tcW w:w="1072" w:type="dxa"/>
            <w:shd w:val="clear" w:color="auto" w:fill="auto"/>
            <w:vAlign w:val="center"/>
          </w:tcPr>
          <w:p w14:paraId="388A3198" w14:textId="16A1CA93" w:rsidR="00752124" w:rsidRPr="00351F07" w:rsidRDefault="00752124" w:rsidP="00EE5A2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850 000  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14:paraId="289D74F4" w14:textId="57E51E00" w:rsidR="00752124" w:rsidRPr="00351F07" w:rsidRDefault="00752124" w:rsidP="00EE5A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072" w:type="dxa"/>
            <w:vAlign w:val="center"/>
          </w:tcPr>
          <w:p w14:paraId="3B9C7B39" w14:textId="0BBCD379" w:rsidR="00752124" w:rsidRPr="00351F07" w:rsidRDefault="00752124" w:rsidP="00EE5A2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183" w:type="dxa"/>
            <w:vAlign w:val="center"/>
          </w:tcPr>
          <w:p w14:paraId="7D301797" w14:textId="66098AE4" w:rsidR="00752124" w:rsidRPr="00351F07" w:rsidRDefault="00752124" w:rsidP="00EE5A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14:paraId="3905EC8C" w14:textId="1722470A" w:rsidR="00752124" w:rsidRPr="00351F07" w:rsidRDefault="00752124" w:rsidP="00EE5A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752124" w:rsidRPr="00D5696D" w14:paraId="0C035B9D" w14:textId="77777777" w:rsidTr="006750F6">
        <w:trPr>
          <w:trHeight w:val="340"/>
          <w:jc w:val="center"/>
        </w:trPr>
        <w:tc>
          <w:tcPr>
            <w:tcW w:w="3256" w:type="dxa"/>
            <w:vMerge/>
            <w:shd w:val="clear" w:color="auto" w:fill="auto"/>
          </w:tcPr>
          <w:p w14:paraId="35DFE849" w14:textId="77777777" w:rsidR="00752124" w:rsidRPr="00351F07" w:rsidRDefault="00752124" w:rsidP="00EC14C6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3487" w:type="dxa"/>
            <w:shd w:val="clear" w:color="auto" w:fill="auto"/>
            <w:vAlign w:val="center"/>
          </w:tcPr>
          <w:p w14:paraId="69DF05EB" w14:textId="4844C725" w:rsidR="00752124" w:rsidRPr="00351F07" w:rsidRDefault="00752124" w:rsidP="00ED6B8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Přístavba provozního zázemí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2BF2FA90" w14:textId="190C07ED" w:rsidR="00752124" w:rsidRPr="00351F07" w:rsidRDefault="00752124" w:rsidP="00EE5A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1 500 000   </w:t>
            </w:r>
          </w:p>
        </w:tc>
        <w:tc>
          <w:tcPr>
            <w:tcW w:w="1072" w:type="dxa"/>
            <w:shd w:val="clear" w:color="auto" w:fill="auto"/>
            <w:vAlign w:val="center"/>
          </w:tcPr>
          <w:p w14:paraId="23833943" w14:textId="7D98D8E6" w:rsidR="00752124" w:rsidRPr="00351F07" w:rsidRDefault="00752124" w:rsidP="00EE5A2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1 275 000  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14:paraId="7C3875BC" w14:textId="6BC5EC88" w:rsidR="00752124" w:rsidRPr="00351F07" w:rsidRDefault="00752124" w:rsidP="00EE5A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072" w:type="dxa"/>
            <w:vAlign w:val="center"/>
          </w:tcPr>
          <w:p w14:paraId="1D09A88E" w14:textId="23101CB6" w:rsidR="00752124" w:rsidRPr="00351F07" w:rsidRDefault="00752124" w:rsidP="00EE5A2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183" w:type="dxa"/>
            <w:vAlign w:val="center"/>
          </w:tcPr>
          <w:p w14:paraId="169421C9" w14:textId="3C2A3CF9" w:rsidR="00752124" w:rsidRPr="00351F07" w:rsidRDefault="00752124" w:rsidP="00EE5A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14:paraId="4BE0D976" w14:textId="3B71E18B" w:rsidR="00752124" w:rsidRPr="00351F07" w:rsidRDefault="00752124" w:rsidP="00EE5A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752124" w:rsidRPr="00D5696D" w14:paraId="34B0C6D3" w14:textId="7BF5AC92" w:rsidTr="006750F6">
        <w:trPr>
          <w:trHeight w:val="340"/>
          <w:jc w:val="center"/>
        </w:trPr>
        <w:tc>
          <w:tcPr>
            <w:tcW w:w="3256" w:type="dxa"/>
            <w:vMerge w:val="restart"/>
            <w:shd w:val="clear" w:color="auto" w:fill="auto"/>
            <w:hideMark/>
          </w:tcPr>
          <w:p w14:paraId="05B67575" w14:textId="77777777" w:rsidR="007A2054" w:rsidRDefault="00752124" w:rsidP="00EC14C6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351F07">
              <w:rPr>
                <w:rFonts w:eastAsia="Times New Roman" w:cs="Calibri"/>
                <w:b/>
                <w:sz w:val="18"/>
                <w:szCs w:val="18"/>
                <w:lang w:eastAsia="cs-CZ"/>
              </w:rPr>
              <w:t>Mateřská škola</w:t>
            </w:r>
            <w:r w:rsidR="00C55EF3" w:rsidRPr="00351F07">
              <w:rPr>
                <w:rFonts w:eastAsia="Times New Roman" w:cs="Calibri"/>
                <w:b/>
                <w:sz w:val="18"/>
                <w:szCs w:val="18"/>
                <w:lang w:eastAsia="cs-CZ"/>
              </w:rPr>
              <w:t xml:space="preserve"> Vlčice, </w:t>
            </w:r>
          </w:p>
          <w:p w14:paraId="6E725D4F" w14:textId="0CA3DF34" w:rsidR="00752124" w:rsidRPr="00351F07" w:rsidRDefault="00C55EF3" w:rsidP="00EC14C6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351F07">
              <w:rPr>
                <w:rFonts w:eastAsia="Times New Roman" w:cs="Calibri"/>
                <w:b/>
                <w:sz w:val="18"/>
                <w:szCs w:val="18"/>
                <w:lang w:eastAsia="cs-CZ"/>
              </w:rPr>
              <w:t>příspěvková organizace</w:t>
            </w:r>
          </w:p>
        </w:tc>
        <w:tc>
          <w:tcPr>
            <w:tcW w:w="3487" w:type="dxa"/>
            <w:shd w:val="clear" w:color="auto" w:fill="auto"/>
            <w:vAlign w:val="center"/>
          </w:tcPr>
          <w:p w14:paraId="34728261" w14:textId="118FD036" w:rsidR="00752124" w:rsidRPr="00351F07" w:rsidRDefault="00752124" w:rsidP="00ED6B8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Zázemí pro vzdělávání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2800A59F" w14:textId="76B293D6" w:rsidR="00752124" w:rsidRPr="00351F07" w:rsidRDefault="00752124" w:rsidP="00EE5A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500 000   </w:t>
            </w:r>
          </w:p>
        </w:tc>
        <w:tc>
          <w:tcPr>
            <w:tcW w:w="1072" w:type="dxa"/>
            <w:shd w:val="clear" w:color="auto" w:fill="auto"/>
            <w:vAlign w:val="center"/>
          </w:tcPr>
          <w:p w14:paraId="3BDE8B32" w14:textId="3BDE7A85" w:rsidR="00752124" w:rsidRPr="00351F07" w:rsidRDefault="00752124" w:rsidP="00EE5A2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425 000  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14:paraId="638ECD1C" w14:textId="610F0ADE" w:rsidR="00752124" w:rsidRPr="00351F07" w:rsidRDefault="00752124" w:rsidP="00EE5A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1072" w:type="dxa"/>
            <w:vAlign w:val="center"/>
          </w:tcPr>
          <w:p w14:paraId="420A28AB" w14:textId="1920DC97" w:rsidR="00752124" w:rsidRPr="00351F07" w:rsidRDefault="00752124" w:rsidP="00EE5A2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183" w:type="dxa"/>
            <w:vAlign w:val="center"/>
          </w:tcPr>
          <w:p w14:paraId="0A733AC8" w14:textId="1CBB3C96" w:rsidR="00752124" w:rsidRPr="00351F07" w:rsidRDefault="00752124" w:rsidP="00EE5A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14:paraId="1AEA5CDF" w14:textId="56101504" w:rsidR="00752124" w:rsidRPr="00351F07" w:rsidRDefault="00752124" w:rsidP="00EE5A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752124" w:rsidRPr="00D5696D" w14:paraId="2EE99898" w14:textId="2BF985FE" w:rsidTr="006750F6">
        <w:trPr>
          <w:trHeight w:val="340"/>
          <w:jc w:val="center"/>
        </w:trPr>
        <w:tc>
          <w:tcPr>
            <w:tcW w:w="3256" w:type="dxa"/>
            <w:vMerge/>
            <w:shd w:val="clear" w:color="auto" w:fill="auto"/>
            <w:hideMark/>
          </w:tcPr>
          <w:p w14:paraId="7CC84BE3" w14:textId="77777777" w:rsidR="00752124" w:rsidRPr="00351F07" w:rsidRDefault="00752124" w:rsidP="00EC14C6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3487" w:type="dxa"/>
            <w:shd w:val="clear" w:color="auto" w:fill="auto"/>
            <w:vAlign w:val="center"/>
          </w:tcPr>
          <w:p w14:paraId="2B144F5C" w14:textId="5533515A" w:rsidR="00752124" w:rsidRPr="00351F07" w:rsidRDefault="00752124" w:rsidP="00ED6B8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Vybavení školní zahrady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453534B1" w14:textId="42032214" w:rsidR="00752124" w:rsidRPr="00351F07" w:rsidRDefault="00752124" w:rsidP="00EE5A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800 000   </w:t>
            </w:r>
          </w:p>
        </w:tc>
        <w:tc>
          <w:tcPr>
            <w:tcW w:w="1072" w:type="dxa"/>
            <w:shd w:val="clear" w:color="auto" w:fill="auto"/>
            <w:vAlign w:val="center"/>
          </w:tcPr>
          <w:p w14:paraId="253353F4" w14:textId="0D3F3B20" w:rsidR="00752124" w:rsidRPr="00351F07" w:rsidRDefault="00752124" w:rsidP="00EE5A2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680 000  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14:paraId="3D286F76" w14:textId="4DCBF6A4" w:rsidR="00752124" w:rsidRPr="00351F07" w:rsidRDefault="00752124" w:rsidP="00EE5A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1072" w:type="dxa"/>
            <w:vAlign w:val="center"/>
          </w:tcPr>
          <w:p w14:paraId="5E35FC76" w14:textId="24C1DE60" w:rsidR="00752124" w:rsidRPr="00351F07" w:rsidRDefault="00752124" w:rsidP="00EE5A2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183" w:type="dxa"/>
            <w:vAlign w:val="center"/>
          </w:tcPr>
          <w:p w14:paraId="5CAF8126" w14:textId="3C7CD8D3" w:rsidR="00752124" w:rsidRPr="00351F07" w:rsidRDefault="00752124" w:rsidP="00EE5A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14:paraId="1E9636D8" w14:textId="1C96E93A" w:rsidR="00752124" w:rsidRPr="00351F07" w:rsidRDefault="00752124" w:rsidP="00EE5A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F87532" w:rsidRPr="00D5696D" w14:paraId="57CFFF63" w14:textId="03C2C095" w:rsidTr="006750F6">
        <w:trPr>
          <w:trHeight w:val="340"/>
          <w:jc w:val="center"/>
        </w:trPr>
        <w:tc>
          <w:tcPr>
            <w:tcW w:w="3256" w:type="dxa"/>
            <w:shd w:val="clear" w:color="auto" w:fill="auto"/>
            <w:hideMark/>
          </w:tcPr>
          <w:p w14:paraId="56F84817" w14:textId="31596AAA" w:rsidR="00F87532" w:rsidRPr="00351F07" w:rsidRDefault="00F87532" w:rsidP="00F87532">
            <w:pPr>
              <w:spacing w:before="20" w:after="2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351F07">
              <w:rPr>
                <w:rFonts w:eastAsia="Times New Roman" w:cs="Calibri"/>
                <w:b/>
                <w:sz w:val="18"/>
                <w:szCs w:val="18"/>
                <w:lang w:eastAsia="cs-CZ"/>
              </w:rPr>
              <w:lastRenderedPageBreak/>
              <w:t>Mateřská škola Beruška Zlaté Hory, Nádražní 306, příspěvková organizace</w:t>
            </w:r>
          </w:p>
        </w:tc>
        <w:tc>
          <w:tcPr>
            <w:tcW w:w="3487" w:type="dxa"/>
            <w:shd w:val="clear" w:color="auto" w:fill="auto"/>
            <w:vAlign w:val="center"/>
          </w:tcPr>
          <w:p w14:paraId="0DF27433" w14:textId="2F1A3A57" w:rsidR="00F87532" w:rsidRPr="00F87532" w:rsidRDefault="00F87532" w:rsidP="00F87532">
            <w:pPr>
              <w:spacing w:after="0" w:line="240" w:lineRule="auto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F87532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Vybavení školní kuchyně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296073D6" w14:textId="5750A9B4" w:rsidR="00F87532" w:rsidRPr="00F87532" w:rsidRDefault="00F87532" w:rsidP="00F87532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F87532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 xml:space="preserve">3 000 000   </w:t>
            </w:r>
          </w:p>
        </w:tc>
        <w:tc>
          <w:tcPr>
            <w:tcW w:w="1072" w:type="dxa"/>
            <w:shd w:val="clear" w:color="auto" w:fill="auto"/>
            <w:vAlign w:val="center"/>
          </w:tcPr>
          <w:p w14:paraId="7448B221" w14:textId="12F08D02" w:rsidR="00F87532" w:rsidRPr="00F87532" w:rsidRDefault="00F87532" w:rsidP="00F87532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F87532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 xml:space="preserve">1 850 000  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14:paraId="23E69094" w14:textId="06079A1A" w:rsidR="00F87532" w:rsidRPr="00F87532" w:rsidRDefault="00F87532" w:rsidP="00F87532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F87532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2025</w:t>
            </w:r>
          </w:p>
        </w:tc>
        <w:tc>
          <w:tcPr>
            <w:tcW w:w="1072" w:type="dxa"/>
            <w:vAlign w:val="center"/>
          </w:tcPr>
          <w:p w14:paraId="587EABA7" w14:textId="25E44C3C" w:rsidR="00F87532" w:rsidRPr="00F87532" w:rsidRDefault="00F87532" w:rsidP="00F87532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F87532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2028</w:t>
            </w:r>
          </w:p>
        </w:tc>
        <w:tc>
          <w:tcPr>
            <w:tcW w:w="1183" w:type="dxa"/>
            <w:vAlign w:val="center"/>
          </w:tcPr>
          <w:p w14:paraId="4C33950C" w14:textId="2E999A10" w:rsidR="00F87532" w:rsidRPr="00F87532" w:rsidRDefault="00F87532" w:rsidP="00F87532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F87532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14:paraId="6162CBE0" w14:textId="14DFF628" w:rsidR="00F87532" w:rsidRPr="00F87532" w:rsidRDefault="00F87532" w:rsidP="00F87532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F87532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-</w:t>
            </w:r>
          </w:p>
        </w:tc>
      </w:tr>
      <w:tr w:rsidR="00BA3765" w:rsidRPr="00D5696D" w14:paraId="5D1EEF2E" w14:textId="77777777" w:rsidTr="006750F6">
        <w:trPr>
          <w:trHeight w:val="340"/>
          <w:jc w:val="center"/>
        </w:trPr>
        <w:tc>
          <w:tcPr>
            <w:tcW w:w="3256" w:type="dxa"/>
            <w:vMerge w:val="restart"/>
            <w:shd w:val="clear" w:color="auto" w:fill="auto"/>
          </w:tcPr>
          <w:p w14:paraId="046D1A5D" w14:textId="4E99B7F2" w:rsidR="00BA3765" w:rsidRPr="00351F07" w:rsidRDefault="00BA3765" w:rsidP="00BA3765">
            <w:pPr>
              <w:spacing w:after="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351F07">
              <w:rPr>
                <w:rFonts w:eastAsia="Times New Roman" w:cs="Calibri"/>
                <w:b/>
                <w:sz w:val="18"/>
                <w:szCs w:val="18"/>
                <w:lang w:eastAsia="cs-CZ"/>
              </w:rPr>
              <w:t>Město Jeseník</w:t>
            </w:r>
          </w:p>
        </w:tc>
        <w:tc>
          <w:tcPr>
            <w:tcW w:w="3487" w:type="dxa"/>
            <w:shd w:val="clear" w:color="auto" w:fill="auto"/>
            <w:vAlign w:val="center"/>
          </w:tcPr>
          <w:p w14:paraId="68991569" w14:textId="33C8C882" w:rsidR="00BA3765" w:rsidRPr="00351F07" w:rsidRDefault="00BA3765" w:rsidP="00BA3765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Dětské skupiny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53D73CC1" w14:textId="07FB93D7" w:rsidR="00BA3765" w:rsidRPr="00351F07" w:rsidRDefault="00BA3765" w:rsidP="00BA376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25 000 000</w:t>
            </w:r>
          </w:p>
        </w:tc>
        <w:tc>
          <w:tcPr>
            <w:tcW w:w="1072" w:type="dxa"/>
            <w:shd w:val="clear" w:color="auto" w:fill="auto"/>
            <w:vAlign w:val="center"/>
          </w:tcPr>
          <w:p w14:paraId="03428944" w14:textId="2A524EE9" w:rsidR="00BA3765" w:rsidRPr="00351F07" w:rsidRDefault="00BA3765" w:rsidP="00BA376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21 250 000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14:paraId="2A989E51" w14:textId="5825667F" w:rsidR="00BA3765" w:rsidRPr="00BA3765" w:rsidRDefault="00BA3765" w:rsidP="00BA376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BA3765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2024</w:t>
            </w:r>
          </w:p>
        </w:tc>
        <w:tc>
          <w:tcPr>
            <w:tcW w:w="1072" w:type="dxa"/>
            <w:vAlign w:val="center"/>
          </w:tcPr>
          <w:p w14:paraId="3BFE4E23" w14:textId="1DFD4E4E" w:rsidR="00BA3765" w:rsidRPr="00BA3765" w:rsidRDefault="00BA3765" w:rsidP="00BA376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BA3765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2025</w:t>
            </w:r>
          </w:p>
        </w:tc>
        <w:tc>
          <w:tcPr>
            <w:tcW w:w="1183" w:type="dxa"/>
            <w:vAlign w:val="center"/>
          </w:tcPr>
          <w:p w14:paraId="260874DA" w14:textId="7EB6161D" w:rsidR="00BA3765" w:rsidRPr="00351F07" w:rsidRDefault="00BA3765" w:rsidP="00BA376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14:paraId="2D778465" w14:textId="2A7B5949" w:rsidR="00BA3765" w:rsidRPr="00351F07" w:rsidRDefault="00BA3765" w:rsidP="00BA376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BA3765" w:rsidRPr="00D5696D" w14:paraId="26188902" w14:textId="77777777" w:rsidTr="006750F6">
        <w:trPr>
          <w:trHeight w:val="462"/>
          <w:jc w:val="center"/>
        </w:trPr>
        <w:tc>
          <w:tcPr>
            <w:tcW w:w="3256" w:type="dxa"/>
            <w:vMerge/>
            <w:shd w:val="clear" w:color="auto" w:fill="auto"/>
          </w:tcPr>
          <w:p w14:paraId="3B326141" w14:textId="167982C0" w:rsidR="00BA3765" w:rsidRPr="00351F07" w:rsidRDefault="00BA3765" w:rsidP="00BA3765">
            <w:pPr>
              <w:spacing w:after="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3487" w:type="dxa"/>
            <w:shd w:val="clear" w:color="auto" w:fill="auto"/>
            <w:vAlign w:val="center"/>
          </w:tcPr>
          <w:p w14:paraId="16C9D162" w14:textId="0EE3EFD0" w:rsidR="00BA3765" w:rsidRPr="00351F07" w:rsidRDefault="00BA3765" w:rsidP="00BA3765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Revitalizace školního objektu ul. Kalvodova pro MŠ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57725D1D" w14:textId="665B2CEF" w:rsidR="00BA3765" w:rsidRPr="00351F07" w:rsidRDefault="00BA3765" w:rsidP="00BA376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18 000 000   </w:t>
            </w:r>
          </w:p>
        </w:tc>
        <w:tc>
          <w:tcPr>
            <w:tcW w:w="1072" w:type="dxa"/>
            <w:shd w:val="clear" w:color="auto" w:fill="auto"/>
            <w:vAlign w:val="center"/>
          </w:tcPr>
          <w:p w14:paraId="596B0A6F" w14:textId="3BBFEF52" w:rsidR="00BA3765" w:rsidRPr="00351F07" w:rsidRDefault="00BA3765" w:rsidP="00BA376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 xml:space="preserve">15 300 000  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14:paraId="7A7C298D" w14:textId="5260302A" w:rsidR="00BA3765" w:rsidRPr="00BA3765" w:rsidRDefault="00BA3765" w:rsidP="00BA376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BA3765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2024</w:t>
            </w:r>
          </w:p>
        </w:tc>
        <w:tc>
          <w:tcPr>
            <w:tcW w:w="1072" w:type="dxa"/>
            <w:vAlign w:val="center"/>
          </w:tcPr>
          <w:p w14:paraId="0852EF47" w14:textId="4B055FE8" w:rsidR="00BA3765" w:rsidRPr="00BA3765" w:rsidRDefault="00BA3765" w:rsidP="00BA3765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BA3765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2025</w:t>
            </w:r>
          </w:p>
        </w:tc>
        <w:tc>
          <w:tcPr>
            <w:tcW w:w="1183" w:type="dxa"/>
            <w:vAlign w:val="center"/>
          </w:tcPr>
          <w:p w14:paraId="70B21D61" w14:textId="710160E4" w:rsidR="00BA3765" w:rsidRPr="00351F07" w:rsidRDefault="00BA3765" w:rsidP="00BA376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14:paraId="7C1E00FB" w14:textId="5CEEF06E" w:rsidR="00BA3765" w:rsidRPr="00351F07" w:rsidRDefault="00BA3765" w:rsidP="00BA3765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351F07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</w:tbl>
    <w:p w14:paraId="47B38177" w14:textId="26D8EA3F" w:rsidR="000D1AE8" w:rsidRPr="00D5696D" w:rsidRDefault="000D1AE8" w:rsidP="00D65E19">
      <w:pPr>
        <w:spacing w:before="60" w:after="0"/>
        <w:jc w:val="center"/>
        <w:rPr>
          <w:rFonts w:cstheme="minorHAnsi"/>
          <w:sz w:val="18"/>
          <w:szCs w:val="18"/>
        </w:rPr>
      </w:pPr>
      <w:r w:rsidRPr="00D5696D">
        <w:rPr>
          <w:rFonts w:cs="Arial"/>
          <w:sz w:val="18"/>
          <w:szCs w:val="18"/>
        </w:rPr>
        <w:t xml:space="preserve">Pozn.: Identifikace školy IČO a IZO viz </w:t>
      </w:r>
      <w:r w:rsidRPr="00D5696D">
        <w:rPr>
          <w:rFonts w:cstheme="minorHAnsi"/>
          <w:sz w:val="18"/>
          <w:szCs w:val="18"/>
        </w:rPr>
        <w:t>Podrobný popis investičních priorit</w:t>
      </w:r>
    </w:p>
    <w:p w14:paraId="7AB38CC0" w14:textId="77777777" w:rsidR="000E2AAC" w:rsidRPr="00D5696D" w:rsidRDefault="000E2AAC" w:rsidP="000E2AAC">
      <w:pPr>
        <w:spacing w:before="120"/>
        <w:rPr>
          <w:rFonts w:cs="Arial"/>
        </w:rPr>
      </w:pPr>
    </w:p>
    <w:p w14:paraId="4798C4BC" w14:textId="0E300E04" w:rsidR="002522D5" w:rsidRPr="00D5696D" w:rsidRDefault="00484213" w:rsidP="00E622A4">
      <w:pPr>
        <w:pStyle w:val="Nadpis1"/>
        <w:pageBreakBefore/>
        <w:pBdr>
          <w:bottom w:val="single" w:sz="4" w:space="0" w:color="90C226" w:themeColor="accent1"/>
        </w:pBdr>
        <w:spacing w:before="0" w:after="0"/>
        <w:jc w:val="center"/>
        <w:rPr>
          <w:rFonts w:asciiTheme="minorHAnsi" w:hAnsiTheme="minorHAnsi"/>
          <w:color w:val="404040" w:themeColor="text1" w:themeTint="BF"/>
          <w:sz w:val="24"/>
          <w:szCs w:val="26"/>
        </w:rPr>
      </w:pPr>
      <w:r w:rsidRPr="00D5696D">
        <w:rPr>
          <w:rFonts w:asciiTheme="minorHAnsi" w:hAnsiTheme="minorHAnsi"/>
        </w:rPr>
        <w:lastRenderedPageBreak/>
        <w:t xml:space="preserve">Prioritizace </w:t>
      </w:r>
      <w:r w:rsidR="00F66465" w:rsidRPr="00D5696D">
        <w:rPr>
          <w:rFonts w:asciiTheme="minorHAnsi" w:hAnsiTheme="minorHAnsi"/>
        </w:rPr>
        <w:t xml:space="preserve">ostatních </w:t>
      </w:r>
      <w:r w:rsidRPr="00D5696D">
        <w:rPr>
          <w:rFonts w:asciiTheme="minorHAnsi" w:hAnsiTheme="minorHAnsi"/>
        </w:rPr>
        <w:t xml:space="preserve">témat - </w:t>
      </w:r>
      <w:r w:rsidR="002522D5" w:rsidRPr="00D5696D">
        <w:rPr>
          <w:rFonts w:asciiTheme="minorHAnsi" w:hAnsiTheme="minorHAnsi"/>
          <w:color w:val="404040" w:themeColor="text1" w:themeTint="BF"/>
          <w:sz w:val="24"/>
          <w:szCs w:val="26"/>
        </w:rPr>
        <w:t>seznam investičních priorit v rámci území MAP ORP Jeseník (</w:t>
      </w:r>
      <w:r w:rsidR="00ED0F1A">
        <w:rPr>
          <w:rFonts w:asciiTheme="minorHAnsi" w:hAnsiTheme="minorHAnsi"/>
          <w:color w:val="404040" w:themeColor="text1" w:themeTint="BF"/>
          <w:sz w:val="24"/>
          <w:szCs w:val="26"/>
        </w:rPr>
        <w:t xml:space="preserve">do roku </w:t>
      </w:r>
      <w:r w:rsidR="002522D5" w:rsidRPr="00D5696D">
        <w:rPr>
          <w:rFonts w:asciiTheme="minorHAnsi" w:hAnsiTheme="minorHAnsi"/>
          <w:color w:val="404040" w:themeColor="text1" w:themeTint="BF"/>
          <w:sz w:val="24"/>
          <w:szCs w:val="26"/>
        </w:rPr>
        <w:t>202</w:t>
      </w:r>
      <w:r w:rsidR="00ED0F1A">
        <w:rPr>
          <w:rFonts w:asciiTheme="minorHAnsi" w:hAnsiTheme="minorHAnsi"/>
          <w:color w:val="404040" w:themeColor="text1" w:themeTint="BF"/>
          <w:sz w:val="24"/>
          <w:szCs w:val="26"/>
        </w:rPr>
        <w:t>8</w:t>
      </w:r>
      <w:r w:rsidR="002522D5" w:rsidRPr="00D5696D">
        <w:rPr>
          <w:rFonts w:asciiTheme="minorHAnsi" w:hAnsiTheme="minorHAnsi"/>
          <w:color w:val="404040" w:themeColor="text1" w:themeTint="BF"/>
          <w:sz w:val="24"/>
          <w:szCs w:val="26"/>
        </w:rPr>
        <w:t>)</w:t>
      </w:r>
    </w:p>
    <w:p w14:paraId="7F56965D" w14:textId="7EDB8C0D" w:rsidR="00484213" w:rsidRPr="00D5696D" w:rsidRDefault="00484213" w:rsidP="002522D5">
      <w:pPr>
        <w:pStyle w:val="Nadpis1"/>
        <w:pBdr>
          <w:bottom w:val="single" w:sz="4" w:space="0" w:color="90C226" w:themeColor="accent1"/>
        </w:pBdr>
        <w:spacing w:before="0" w:after="0"/>
        <w:rPr>
          <w:rFonts w:asciiTheme="minorHAnsi" w:hAnsiTheme="minorHAnsi"/>
          <w:color w:val="404040" w:themeColor="text1" w:themeTint="BF"/>
          <w:sz w:val="24"/>
          <w:szCs w:val="26"/>
        </w:rPr>
      </w:pPr>
    </w:p>
    <w:p w14:paraId="37D3710F" w14:textId="77777777" w:rsidR="00484213" w:rsidRPr="00D5696D" w:rsidRDefault="00484213" w:rsidP="002522D5">
      <w:pPr>
        <w:spacing w:after="0"/>
        <w:rPr>
          <w:rFonts w:cs="Arial"/>
          <w:sz w:val="10"/>
          <w:szCs w:val="10"/>
        </w:rPr>
      </w:pPr>
    </w:p>
    <w:p w14:paraId="45A52F48" w14:textId="77777777" w:rsidR="00484213" w:rsidRPr="00D5696D" w:rsidRDefault="00484213" w:rsidP="002522D5">
      <w:pPr>
        <w:pStyle w:val="Odstavecseseznamem"/>
        <w:spacing w:after="0"/>
        <w:rPr>
          <w:rFonts w:cs="Arial"/>
          <w:sz w:val="10"/>
          <w:szCs w:val="10"/>
        </w:rPr>
      </w:pPr>
    </w:p>
    <w:p w14:paraId="1E283E7A" w14:textId="77777777" w:rsidR="00ED0F1A" w:rsidRDefault="00ED0F1A" w:rsidP="00E7275D">
      <w:pPr>
        <w:jc w:val="center"/>
        <w:rPr>
          <w:rFonts w:cstheme="minorHAnsi"/>
        </w:rPr>
      </w:pPr>
      <w:r w:rsidRPr="00D5696D">
        <w:rPr>
          <w:rFonts w:cstheme="minorHAnsi"/>
        </w:rPr>
        <w:t xml:space="preserve">Všechny investiční priority </w:t>
      </w:r>
      <w:r>
        <w:rPr>
          <w:rFonts w:cstheme="minorHAnsi"/>
        </w:rPr>
        <w:t>spadají do prioritní oblasti 1, cíle 1.3.</w:t>
      </w:r>
    </w:p>
    <w:p w14:paraId="08F18FD0" w14:textId="77777777" w:rsidR="00ED0F1A" w:rsidRPr="00D5696D" w:rsidRDefault="00ED0F1A" w:rsidP="00ED0F1A">
      <w:pPr>
        <w:jc w:val="center"/>
        <w:rPr>
          <w:rFonts w:cstheme="minorHAnsi"/>
        </w:rPr>
      </w:pPr>
      <w:r w:rsidRPr="00D5696D">
        <w:rPr>
          <w:rFonts w:cstheme="minorHAnsi"/>
        </w:rPr>
        <w:t>Všechny investiční priority jsou realizovány na území Olomouckého kraje v rámci ORP Jeseník</w:t>
      </w:r>
      <w:r>
        <w:rPr>
          <w:rFonts w:cstheme="minorHAnsi"/>
        </w:rPr>
        <w:t xml:space="preserve"> (</w:t>
      </w:r>
      <w:r w:rsidRPr="00D5696D">
        <w:rPr>
          <w:rFonts w:cstheme="minorHAnsi"/>
        </w:rPr>
        <w:t>vždy v katastru obce, ve které se škola, školské zařízení či další objekt nachází</w:t>
      </w:r>
      <w:r>
        <w:rPr>
          <w:rFonts w:cstheme="minorHAnsi"/>
        </w:rPr>
        <w:t>)</w:t>
      </w:r>
      <w:r w:rsidRPr="00D5696D">
        <w:rPr>
          <w:rFonts w:cstheme="minorHAnsi"/>
        </w:rPr>
        <w:t xml:space="preserve">. Podrobný popis projektových záměrů s detailním popisem připravenosti k realizaci je součástí přílohové části tohoto dokumentu.  </w:t>
      </w:r>
    </w:p>
    <w:tbl>
      <w:tblPr>
        <w:tblW w:w="133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9"/>
        <w:gridCol w:w="3260"/>
        <w:gridCol w:w="1276"/>
        <w:gridCol w:w="1275"/>
        <w:gridCol w:w="993"/>
        <w:gridCol w:w="992"/>
        <w:gridCol w:w="709"/>
        <w:gridCol w:w="708"/>
        <w:gridCol w:w="709"/>
        <w:gridCol w:w="709"/>
      </w:tblGrid>
      <w:tr w:rsidR="0034428E" w:rsidRPr="00616FA8" w14:paraId="1DF83509" w14:textId="77777777" w:rsidTr="00EC74C7">
        <w:trPr>
          <w:trHeight w:val="765"/>
          <w:jc w:val="center"/>
        </w:trPr>
        <w:tc>
          <w:tcPr>
            <w:tcW w:w="2689" w:type="dxa"/>
            <w:vMerge w:val="restart"/>
            <w:shd w:val="clear" w:color="auto" w:fill="F2F2F2" w:themeFill="background1" w:themeFillShade="F2"/>
            <w:vAlign w:val="center"/>
          </w:tcPr>
          <w:p w14:paraId="5FD85A66" w14:textId="3CA60136" w:rsidR="000E2AAC" w:rsidRPr="00616FA8" w:rsidRDefault="000E2AAC" w:rsidP="00774220">
            <w:pPr>
              <w:spacing w:after="0" w:line="240" w:lineRule="auto"/>
              <w:jc w:val="center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616FA8">
              <w:rPr>
                <w:rFonts w:eastAsia="Times New Roman" w:cs="Calibri"/>
                <w:b/>
                <w:sz w:val="18"/>
                <w:szCs w:val="18"/>
                <w:lang w:eastAsia="cs-CZ"/>
              </w:rPr>
              <w:t>Identifikace školy, školského zařízení či dalšího su</w:t>
            </w:r>
            <w:r w:rsidR="00774220" w:rsidRPr="00616FA8">
              <w:rPr>
                <w:rFonts w:eastAsia="Times New Roman" w:cs="Calibri"/>
                <w:b/>
                <w:sz w:val="18"/>
                <w:szCs w:val="18"/>
                <w:lang w:eastAsia="cs-CZ"/>
              </w:rPr>
              <w:t>bjektu</w:t>
            </w:r>
          </w:p>
        </w:tc>
        <w:tc>
          <w:tcPr>
            <w:tcW w:w="3260" w:type="dxa"/>
            <w:vMerge w:val="restart"/>
            <w:shd w:val="clear" w:color="auto" w:fill="F2F2F2" w:themeFill="background1" w:themeFillShade="F2"/>
            <w:vAlign w:val="center"/>
          </w:tcPr>
          <w:p w14:paraId="0A10E90E" w14:textId="551F1E27" w:rsidR="000E2AAC" w:rsidRPr="00616FA8" w:rsidRDefault="000E2AAC" w:rsidP="00086428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616FA8">
              <w:rPr>
                <w:rFonts w:eastAsia="Times New Roman" w:cs="Calibri"/>
                <w:b/>
                <w:sz w:val="18"/>
                <w:szCs w:val="18"/>
                <w:lang w:eastAsia="cs-CZ"/>
              </w:rPr>
              <w:t>Název projektu</w:t>
            </w:r>
          </w:p>
        </w:tc>
        <w:tc>
          <w:tcPr>
            <w:tcW w:w="2551" w:type="dxa"/>
            <w:gridSpan w:val="2"/>
            <w:shd w:val="clear" w:color="auto" w:fill="F2F2F2" w:themeFill="background1" w:themeFillShade="F2"/>
            <w:noWrap/>
            <w:vAlign w:val="center"/>
          </w:tcPr>
          <w:p w14:paraId="5A110A43" w14:textId="71E648B0" w:rsidR="000E2AAC" w:rsidRPr="00616FA8" w:rsidRDefault="000E2AAC" w:rsidP="00086428">
            <w:pPr>
              <w:spacing w:after="0" w:line="240" w:lineRule="auto"/>
              <w:jc w:val="center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616FA8">
              <w:rPr>
                <w:rFonts w:eastAsia="Times New Roman" w:cs="Calibri"/>
                <w:sz w:val="18"/>
                <w:szCs w:val="18"/>
                <w:lang w:eastAsia="cs-CZ"/>
              </w:rPr>
              <w:t>Výdaje projektu v tis. Kč</w:t>
            </w:r>
          </w:p>
        </w:tc>
        <w:tc>
          <w:tcPr>
            <w:tcW w:w="993" w:type="dxa"/>
            <w:vMerge w:val="restart"/>
            <w:shd w:val="clear" w:color="auto" w:fill="F2F2F2" w:themeFill="background1" w:themeFillShade="F2"/>
            <w:noWrap/>
            <w:vAlign w:val="center"/>
          </w:tcPr>
          <w:p w14:paraId="5AC3929E" w14:textId="36761A0B" w:rsidR="000E2AAC" w:rsidRPr="00616FA8" w:rsidRDefault="000E2AAC" w:rsidP="00086428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616FA8">
              <w:rPr>
                <w:rFonts w:eastAsia="Times New Roman" w:cs="Calibri"/>
                <w:b/>
                <w:sz w:val="18"/>
                <w:szCs w:val="18"/>
                <w:lang w:eastAsia="cs-CZ"/>
              </w:rPr>
              <w:t>Zahájení realizace</w:t>
            </w:r>
          </w:p>
        </w:tc>
        <w:tc>
          <w:tcPr>
            <w:tcW w:w="992" w:type="dxa"/>
            <w:vMerge w:val="restart"/>
            <w:shd w:val="clear" w:color="auto" w:fill="F2F2F2" w:themeFill="background1" w:themeFillShade="F2"/>
            <w:noWrap/>
            <w:vAlign w:val="center"/>
          </w:tcPr>
          <w:p w14:paraId="1BDC8EEB" w14:textId="6BD1F953" w:rsidR="000E2AAC" w:rsidRPr="00616FA8" w:rsidRDefault="000E2AAC" w:rsidP="00086428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616FA8">
              <w:rPr>
                <w:rFonts w:eastAsia="Times New Roman" w:cs="Calibri"/>
                <w:b/>
                <w:sz w:val="18"/>
                <w:szCs w:val="18"/>
                <w:lang w:eastAsia="cs-CZ"/>
              </w:rPr>
              <w:t>Ukončení realizace</w:t>
            </w:r>
          </w:p>
        </w:tc>
        <w:tc>
          <w:tcPr>
            <w:tcW w:w="2835" w:type="dxa"/>
            <w:gridSpan w:val="4"/>
            <w:shd w:val="clear" w:color="auto" w:fill="F2F2F2" w:themeFill="background1" w:themeFillShade="F2"/>
            <w:noWrap/>
            <w:vAlign w:val="center"/>
          </w:tcPr>
          <w:p w14:paraId="4E8217CD" w14:textId="1C158BC2" w:rsidR="000E2AAC" w:rsidRPr="00616FA8" w:rsidRDefault="000E2AAC" w:rsidP="00086428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616FA8">
              <w:rPr>
                <w:rFonts w:eastAsia="Times New Roman" w:cs="Calibri"/>
                <w:b/>
                <w:sz w:val="18"/>
                <w:szCs w:val="18"/>
                <w:lang w:eastAsia="cs-CZ"/>
              </w:rPr>
              <w:t>Typ projektu</w:t>
            </w:r>
          </w:p>
        </w:tc>
      </w:tr>
      <w:tr w:rsidR="000E2AAC" w:rsidRPr="00616FA8" w14:paraId="4124269A" w14:textId="77777777" w:rsidTr="001043AA">
        <w:trPr>
          <w:cantSplit/>
          <w:trHeight w:val="995"/>
          <w:jc w:val="center"/>
        </w:trPr>
        <w:tc>
          <w:tcPr>
            <w:tcW w:w="2689" w:type="dxa"/>
            <w:vMerge/>
            <w:shd w:val="clear" w:color="auto" w:fill="F2F2F2" w:themeFill="background1" w:themeFillShade="F2"/>
            <w:vAlign w:val="center"/>
          </w:tcPr>
          <w:p w14:paraId="3298EB92" w14:textId="77777777" w:rsidR="000E2AAC" w:rsidRPr="00616FA8" w:rsidRDefault="000E2AAC" w:rsidP="00086428">
            <w:pPr>
              <w:spacing w:after="0" w:line="240" w:lineRule="auto"/>
              <w:jc w:val="center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3260" w:type="dxa"/>
            <w:vMerge/>
            <w:shd w:val="clear" w:color="auto" w:fill="F2F2F2" w:themeFill="background1" w:themeFillShade="F2"/>
            <w:vAlign w:val="center"/>
          </w:tcPr>
          <w:p w14:paraId="2F91FDEE" w14:textId="77777777" w:rsidR="000E2AAC" w:rsidRPr="00616FA8" w:rsidRDefault="000E2AAC" w:rsidP="00086428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noWrap/>
            <w:vAlign w:val="center"/>
          </w:tcPr>
          <w:p w14:paraId="0EC76EA7" w14:textId="68572B4D" w:rsidR="000E2AAC" w:rsidRPr="001043AA" w:rsidRDefault="000E2AAC" w:rsidP="0008642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cs-CZ"/>
              </w:rPr>
            </w:pPr>
            <w:r w:rsidRPr="001043AA">
              <w:rPr>
                <w:rFonts w:eastAsia="Times New Roman" w:cs="Calibri"/>
                <w:b/>
                <w:color w:val="000000"/>
                <w:sz w:val="16"/>
                <w:szCs w:val="16"/>
                <w:lang w:eastAsia="cs-CZ"/>
              </w:rPr>
              <w:t>Celkové výdaje projektu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14:paraId="13ECB252" w14:textId="732522E1" w:rsidR="000E2AAC" w:rsidRPr="001043AA" w:rsidRDefault="000E2AAC" w:rsidP="00086428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cs-CZ"/>
              </w:rPr>
            </w:pPr>
            <w:r w:rsidRPr="001043AA">
              <w:rPr>
                <w:rFonts w:eastAsia="Times New Roman" w:cs="Calibri"/>
                <w:b/>
                <w:color w:val="000000"/>
                <w:sz w:val="16"/>
                <w:szCs w:val="16"/>
                <w:lang w:eastAsia="cs-CZ"/>
              </w:rPr>
              <w:t>Z toho způsobilé výdaje EFRR</w:t>
            </w:r>
          </w:p>
        </w:tc>
        <w:tc>
          <w:tcPr>
            <w:tcW w:w="993" w:type="dxa"/>
            <w:vMerge/>
            <w:shd w:val="clear" w:color="auto" w:fill="F2F2F2" w:themeFill="background1" w:themeFillShade="F2"/>
            <w:noWrap/>
            <w:vAlign w:val="center"/>
          </w:tcPr>
          <w:p w14:paraId="7A81A95C" w14:textId="77777777" w:rsidR="000E2AAC" w:rsidRPr="00616FA8" w:rsidRDefault="000E2AAC" w:rsidP="0008642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992" w:type="dxa"/>
            <w:vMerge/>
            <w:shd w:val="clear" w:color="auto" w:fill="F2F2F2" w:themeFill="background1" w:themeFillShade="F2"/>
            <w:noWrap/>
            <w:vAlign w:val="center"/>
          </w:tcPr>
          <w:p w14:paraId="5B4B29C1" w14:textId="77777777" w:rsidR="000E2AAC" w:rsidRPr="00616FA8" w:rsidRDefault="000E2AAC" w:rsidP="0008642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  <w:noWrap/>
            <w:textDirection w:val="tbRl"/>
            <w:vAlign w:val="center"/>
          </w:tcPr>
          <w:p w14:paraId="6D8DAA5A" w14:textId="3FF94E93" w:rsidR="000E2AAC" w:rsidRPr="00616FA8" w:rsidRDefault="000E2AAC" w:rsidP="00086428">
            <w:pPr>
              <w:spacing w:after="0" w:line="240" w:lineRule="auto"/>
              <w:ind w:left="113" w:right="113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cs-CZ"/>
              </w:rPr>
            </w:pPr>
            <w:r w:rsidRPr="00616FA8">
              <w:rPr>
                <w:rFonts w:eastAsia="Times New Roman" w:cs="Calibri"/>
                <w:color w:val="000000"/>
                <w:sz w:val="16"/>
                <w:szCs w:val="16"/>
                <w:lang w:eastAsia="cs-CZ"/>
              </w:rPr>
              <w:t>cizí jazyky</w:t>
            </w:r>
          </w:p>
        </w:tc>
        <w:tc>
          <w:tcPr>
            <w:tcW w:w="708" w:type="dxa"/>
            <w:shd w:val="clear" w:color="auto" w:fill="F2F2F2" w:themeFill="background1" w:themeFillShade="F2"/>
            <w:noWrap/>
            <w:textDirection w:val="tbRl"/>
            <w:vAlign w:val="center"/>
          </w:tcPr>
          <w:p w14:paraId="6ECD2558" w14:textId="2C3BE950" w:rsidR="000E2AAC" w:rsidRPr="00616FA8" w:rsidRDefault="000E2AAC" w:rsidP="00086428">
            <w:pPr>
              <w:spacing w:after="0" w:line="240" w:lineRule="auto"/>
              <w:ind w:left="113" w:right="113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cs-CZ"/>
              </w:rPr>
            </w:pPr>
            <w:r w:rsidRPr="00616FA8">
              <w:rPr>
                <w:rFonts w:eastAsia="Times New Roman" w:cs="Calibri"/>
                <w:color w:val="000000"/>
                <w:sz w:val="16"/>
                <w:szCs w:val="16"/>
                <w:lang w:eastAsia="cs-CZ"/>
              </w:rPr>
              <w:t>přírodní vědy</w:t>
            </w:r>
          </w:p>
        </w:tc>
        <w:tc>
          <w:tcPr>
            <w:tcW w:w="709" w:type="dxa"/>
            <w:shd w:val="clear" w:color="auto" w:fill="F2F2F2" w:themeFill="background1" w:themeFillShade="F2"/>
            <w:noWrap/>
            <w:textDirection w:val="tbRl"/>
            <w:vAlign w:val="center"/>
          </w:tcPr>
          <w:p w14:paraId="4F1E9B7A" w14:textId="63DDE502" w:rsidR="000E2AAC" w:rsidRPr="00616FA8" w:rsidRDefault="000E2AAC" w:rsidP="00086428">
            <w:pPr>
              <w:spacing w:after="0" w:line="240" w:lineRule="auto"/>
              <w:ind w:left="113" w:right="113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cs-CZ"/>
              </w:rPr>
            </w:pPr>
            <w:r w:rsidRPr="00616FA8">
              <w:rPr>
                <w:rFonts w:eastAsia="Times New Roman" w:cs="Calibri"/>
                <w:color w:val="000000"/>
                <w:sz w:val="16"/>
                <w:szCs w:val="16"/>
                <w:lang w:eastAsia="cs-CZ"/>
              </w:rPr>
              <w:t>polytech. vzdělávání</w:t>
            </w:r>
          </w:p>
        </w:tc>
        <w:tc>
          <w:tcPr>
            <w:tcW w:w="709" w:type="dxa"/>
            <w:shd w:val="clear" w:color="auto" w:fill="F2F2F2" w:themeFill="background1" w:themeFillShade="F2"/>
            <w:noWrap/>
            <w:textDirection w:val="tbRl"/>
            <w:vAlign w:val="center"/>
          </w:tcPr>
          <w:p w14:paraId="643F708F" w14:textId="4176277A" w:rsidR="000E2AAC" w:rsidRPr="00616FA8" w:rsidRDefault="000E2AAC" w:rsidP="00086428">
            <w:pPr>
              <w:spacing w:after="0" w:line="240" w:lineRule="auto"/>
              <w:ind w:left="113" w:right="113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cs-CZ"/>
              </w:rPr>
            </w:pPr>
            <w:r w:rsidRPr="00616FA8">
              <w:rPr>
                <w:rFonts w:eastAsia="Times New Roman" w:cs="Calibri"/>
                <w:color w:val="000000"/>
                <w:sz w:val="16"/>
                <w:szCs w:val="16"/>
                <w:lang w:eastAsia="cs-CZ"/>
              </w:rPr>
              <w:t>práce s digitálními tech.</w:t>
            </w:r>
          </w:p>
        </w:tc>
      </w:tr>
      <w:tr w:rsidR="00741571" w:rsidRPr="00616FA8" w14:paraId="75971E4D" w14:textId="77777777" w:rsidTr="00774220">
        <w:trPr>
          <w:trHeight w:val="340"/>
          <w:jc w:val="center"/>
        </w:trPr>
        <w:tc>
          <w:tcPr>
            <w:tcW w:w="2689" w:type="dxa"/>
            <w:vMerge w:val="restart"/>
            <w:shd w:val="clear" w:color="auto" w:fill="auto"/>
          </w:tcPr>
          <w:p w14:paraId="576DECF0" w14:textId="14795F09" w:rsidR="00741571" w:rsidRPr="00616FA8" w:rsidRDefault="00741571" w:rsidP="00741571">
            <w:pPr>
              <w:spacing w:after="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616FA8">
              <w:rPr>
                <w:rFonts w:eastAsia="Times New Roman" w:cs="Calibri"/>
                <w:b/>
                <w:sz w:val="18"/>
                <w:szCs w:val="18"/>
                <w:lang w:eastAsia="cs-CZ"/>
              </w:rPr>
              <w:t>Stře</w:t>
            </w:r>
            <w:r w:rsidR="00774220" w:rsidRPr="00616FA8">
              <w:rPr>
                <w:rFonts w:eastAsia="Times New Roman" w:cs="Calibri"/>
                <w:b/>
                <w:sz w:val="18"/>
                <w:szCs w:val="18"/>
                <w:lang w:eastAsia="cs-CZ"/>
              </w:rPr>
              <w:t>disko volného času DUHA Jeseník</w:t>
            </w:r>
            <w:r w:rsidRPr="00616FA8">
              <w:rPr>
                <w:rFonts w:eastAsia="Times New Roman" w:cs="Calibri"/>
                <w:b/>
                <w:sz w:val="18"/>
                <w:szCs w:val="18"/>
                <w:lang w:eastAsia="cs-CZ"/>
              </w:rPr>
              <w:t xml:space="preserve"> 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2F279053" w14:textId="2C06D832" w:rsidR="00741571" w:rsidRPr="00616FA8" w:rsidRDefault="00741571" w:rsidP="00741571">
            <w:pPr>
              <w:spacing w:after="0"/>
              <w:rPr>
                <w:rFonts w:cs="Calibri"/>
                <w:color w:val="000000"/>
                <w:sz w:val="18"/>
                <w:szCs w:val="18"/>
              </w:rPr>
            </w:pPr>
            <w:r w:rsidRPr="00616FA8">
              <w:rPr>
                <w:rFonts w:cs="Calibri"/>
                <w:color w:val="000000"/>
                <w:sz w:val="18"/>
                <w:szCs w:val="18"/>
              </w:rPr>
              <w:t>Modernizace SVČ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1BD89187" w14:textId="253F39CB" w:rsidR="00741571" w:rsidRPr="00616FA8" w:rsidRDefault="00741571" w:rsidP="0074157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616FA8">
              <w:rPr>
                <w:rFonts w:cs="Calibri"/>
                <w:color w:val="000000"/>
                <w:sz w:val="18"/>
                <w:szCs w:val="18"/>
              </w:rPr>
              <w:t>3 000 000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E53A58F" w14:textId="5895C0E1" w:rsidR="00741571" w:rsidRPr="00616FA8" w:rsidRDefault="00741571" w:rsidP="0074157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616FA8">
              <w:rPr>
                <w:rFonts w:cs="Calibri"/>
                <w:color w:val="000000"/>
                <w:sz w:val="18"/>
                <w:szCs w:val="18"/>
              </w:rPr>
              <w:t>2 550 000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4A033DA9" w14:textId="39D3D241" w:rsidR="00741571" w:rsidRPr="009A2FA1" w:rsidRDefault="00741571" w:rsidP="00741571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9A2FA1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</w:t>
            </w:r>
            <w:r w:rsidR="009A2FA1" w:rsidRPr="009A2FA1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796146A5" w14:textId="4330FB29" w:rsidR="00741571" w:rsidRPr="009A2FA1" w:rsidRDefault="00741571" w:rsidP="00741571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9A2FA1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</w:t>
            </w:r>
            <w:r w:rsidR="009A2FA1" w:rsidRPr="009A2FA1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3E0285F" w14:textId="2D87D654" w:rsidR="00741571" w:rsidRPr="00616FA8" w:rsidRDefault="00741571" w:rsidP="0074157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616FA8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97984DF" w14:textId="6883F9EF" w:rsidR="00741571" w:rsidRPr="00616FA8" w:rsidRDefault="00741571" w:rsidP="0074157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616FA8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5EB6056" w14:textId="7BA5E15D" w:rsidR="00741571" w:rsidRPr="00616FA8" w:rsidRDefault="00741571" w:rsidP="0074157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616FA8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1DBB0B6" w14:textId="5F9C4E8C" w:rsidR="00741571" w:rsidRPr="00616FA8" w:rsidRDefault="00741571" w:rsidP="0074157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616FA8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</w:tr>
      <w:tr w:rsidR="00741571" w:rsidRPr="00616FA8" w14:paraId="10BBECB1" w14:textId="77777777" w:rsidTr="00774220">
        <w:trPr>
          <w:trHeight w:val="340"/>
          <w:jc w:val="center"/>
        </w:trPr>
        <w:tc>
          <w:tcPr>
            <w:tcW w:w="2689" w:type="dxa"/>
            <w:vMerge/>
            <w:shd w:val="clear" w:color="auto" w:fill="auto"/>
          </w:tcPr>
          <w:p w14:paraId="046F268B" w14:textId="4ADE76F4" w:rsidR="00741571" w:rsidRPr="00616FA8" w:rsidRDefault="00741571" w:rsidP="00741571">
            <w:pPr>
              <w:spacing w:after="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37264E8E" w14:textId="1DA0C657" w:rsidR="00741571" w:rsidRPr="00616FA8" w:rsidRDefault="00741571" w:rsidP="00741571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616FA8">
              <w:rPr>
                <w:rFonts w:cs="Calibri"/>
                <w:color w:val="000000"/>
                <w:sz w:val="18"/>
                <w:szCs w:val="18"/>
              </w:rPr>
              <w:t>Vybudování odborné učebny a zázemí pro kroužky (včelín)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53A06FEE" w14:textId="5D7A46CE" w:rsidR="00741571" w:rsidRPr="00616FA8" w:rsidRDefault="002B4702" w:rsidP="00741571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616FA8">
              <w:rPr>
                <w:rFonts w:cs="Calibri"/>
                <w:color w:val="000000"/>
                <w:sz w:val="18"/>
                <w:szCs w:val="18"/>
              </w:rPr>
              <w:t>3</w:t>
            </w:r>
            <w:r w:rsidR="00741571" w:rsidRPr="00616FA8">
              <w:rPr>
                <w:rFonts w:cs="Calibri"/>
                <w:color w:val="000000"/>
                <w:sz w:val="18"/>
                <w:szCs w:val="18"/>
              </w:rPr>
              <w:t xml:space="preserve"> 000 000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CF2EF34" w14:textId="6E4A6696" w:rsidR="00741571" w:rsidRPr="00616FA8" w:rsidRDefault="002B4702" w:rsidP="0074157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616FA8">
              <w:rPr>
                <w:rFonts w:cs="Calibri"/>
                <w:color w:val="000000"/>
                <w:sz w:val="18"/>
                <w:szCs w:val="18"/>
              </w:rPr>
              <w:t xml:space="preserve">2 </w:t>
            </w:r>
            <w:r w:rsidR="00ED5EF2" w:rsidRPr="00616FA8">
              <w:rPr>
                <w:rFonts w:cs="Calibri"/>
                <w:color w:val="000000"/>
                <w:sz w:val="18"/>
                <w:szCs w:val="18"/>
              </w:rPr>
              <w:t>55</w:t>
            </w:r>
            <w:r w:rsidR="00741571" w:rsidRPr="00616FA8">
              <w:rPr>
                <w:rFonts w:cs="Calibri"/>
                <w:color w:val="000000"/>
                <w:sz w:val="18"/>
                <w:szCs w:val="18"/>
              </w:rPr>
              <w:t>0 000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1ECF6D64" w14:textId="702032A4" w:rsidR="00741571" w:rsidRPr="009A2FA1" w:rsidRDefault="00741571" w:rsidP="00741571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9A2FA1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</w:t>
            </w:r>
            <w:r w:rsidR="009A2FA1" w:rsidRPr="009A2FA1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7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6A46475" w14:textId="27B1F4F5" w:rsidR="00741571" w:rsidRPr="009A2FA1" w:rsidRDefault="00741571" w:rsidP="00741571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9A2FA1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</w:t>
            </w:r>
            <w:r w:rsidR="009A2FA1" w:rsidRPr="009A2FA1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8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BAE88CA" w14:textId="077B4DBC" w:rsidR="00741571" w:rsidRPr="00616FA8" w:rsidRDefault="00741571" w:rsidP="00741571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616FA8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1C26E46" w14:textId="2061E729" w:rsidR="00741571" w:rsidRPr="00616FA8" w:rsidRDefault="00741571" w:rsidP="00741571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616FA8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B0D3273" w14:textId="66EDDCC5" w:rsidR="00741571" w:rsidRPr="00616FA8" w:rsidRDefault="00741571" w:rsidP="00741571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616FA8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455100A" w14:textId="4E3B5957" w:rsidR="00741571" w:rsidRPr="00616FA8" w:rsidRDefault="00741571" w:rsidP="00741571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cs-CZ"/>
              </w:rPr>
            </w:pPr>
            <w:r w:rsidRPr="00616FA8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617028" w:rsidRPr="00616FA8" w14:paraId="136E328B" w14:textId="77777777" w:rsidTr="00774220">
        <w:trPr>
          <w:trHeight w:val="340"/>
          <w:jc w:val="center"/>
        </w:trPr>
        <w:tc>
          <w:tcPr>
            <w:tcW w:w="2689" w:type="dxa"/>
            <w:shd w:val="clear" w:color="auto" w:fill="auto"/>
          </w:tcPr>
          <w:p w14:paraId="56D36528" w14:textId="22B54D8B" w:rsidR="00617028" w:rsidRPr="00616FA8" w:rsidRDefault="00617028" w:rsidP="00617028">
            <w:pPr>
              <w:spacing w:after="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616FA8">
              <w:rPr>
                <w:rFonts w:eastAsia="Times New Roman" w:cs="Calibri"/>
                <w:b/>
                <w:sz w:val="18"/>
                <w:szCs w:val="18"/>
                <w:lang w:eastAsia="cs-CZ"/>
              </w:rPr>
              <w:t>Základní škola a Mateřská škola Písečná u Jeseníku, příspěvková organizace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06DC852E" w14:textId="6E3C34E2" w:rsidR="00617028" w:rsidRPr="00616FA8" w:rsidRDefault="00617028" w:rsidP="0061702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616FA8">
              <w:rPr>
                <w:rFonts w:cs="Calibri"/>
                <w:color w:val="000000"/>
                <w:sz w:val="18"/>
                <w:szCs w:val="18"/>
              </w:rPr>
              <w:t>Komunitní centrum Písečná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54EDDA6D" w14:textId="16C5A2D6" w:rsidR="00617028" w:rsidRPr="00616FA8" w:rsidRDefault="00617028" w:rsidP="0061702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616FA8">
              <w:rPr>
                <w:rFonts w:cs="Calibri"/>
                <w:color w:val="000000"/>
                <w:sz w:val="18"/>
                <w:szCs w:val="18"/>
              </w:rPr>
              <w:t>1 000 000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3E16196" w14:textId="3704B267" w:rsidR="00617028" w:rsidRPr="00616FA8" w:rsidRDefault="00617028" w:rsidP="00617028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616FA8">
              <w:rPr>
                <w:rFonts w:cs="Calibri"/>
                <w:color w:val="000000"/>
                <w:sz w:val="18"/>
                <w:szCs w:val="18"/>
              </w:rPr>
              <w:t>850 000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3869971A" w14:textId="4A3CD7E8" w:rsidR="00617028" w:rsidRPr="00616FA8" w:rsidRDefault="00617028" w:rsidP="0061702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616FA8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5D69198" w14:textId="1B33CBDB" w:rsidR="00617028" w:rsidRPr="00616FA8" w:rsidRDefault="00617028" w:rsidP="0061702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616FA8">
              <w:rPr>
                <w:rFonts w:cs="Calibri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39C4331" w14:textId="2D204B9B" w:rsidR="00617028" w:rsidRPr="00616FA8" w:rsidRDefault="00617028" w:rsidP="0061702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616FA8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CCA99E0" w14:textId="4B0131E1" w:rsidR="00617028" w:rsidRPr="00616FA8" w:rsidRDefault="00617028" w:rsidP="0061702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616FA8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37DEF81" w14:textId="07E363E7" w:rsidR="00617028" w:rsidRPr="00616FA8" w:rsidRDefault="00617028" w:rsidP="0061702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616FA8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15A0C7E" w14:textId="397C3C42" w:rsidR="00617028" w:rsidRPr="00616FA8" w:rsidRDefault="00617028" w:rsidP="0061702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616FA8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2E413A" w:rsidRPr="00616FA8" w14:paraId="5F98486B" w14:textId="77777777" w:rsidTr="00774220">
        <w:trPr>
          <w:trHeight w:val="340"/>
          <w:jc w:val="center"/>
        </w:trPr>
        <w:tc>
          <w:tcPr>
            <w:tcW w:w="2689" w:type="dxa"/>
            <w:vMerge w:val="restart"/>
            <w:shd w:val="clear" w:color="auto" w:fill="auto"/>
          </w:tcPr>
          <w:p w14:paraId="214E0BE2" w14:textId="7E8B3764" w:rsidR="002E413A" w:rsidRPr="00616FA8" w:rsidRDefault="002E413A" w:rsidP="002E413A">
            <w:pPr>
              <w:spacing w:after="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  <w:r w:rsidRPr="00616FA8">
              <w:rPr>
                <w:rFonts w:eastAsia="Times New Roman" w:cs="Calibri"/>
                <w:b/>
                <w:sz w:val="18"/>
                <w:szCs w:val="18"/>
                <w:lang w:eastAsia="cs-CZ"/>
              </w:rPr>
              <w:t>Základní umělecká škola Jeseník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4A2AB165" w14:textId="169E008A" w:rsidR="002E413A" w:rsidRPr="00616FA8" w:rsidRDefault="002E413A" w:rsidP="002E413A">
            <w:pPr>
              <w:spacing w:after="0"/>
              <w:rPr>
                <w:rFonts w:cs="Calibri"/>
                <w:color w:val="000000"/>
                <w:sz w:val="18"/>
                <w:szCs w:val="18"/>
              </w:rPr>
            </w:pPr>
            <w:r w:rsidRPr="002E413A">
              <w:rPr>
                <w:rFonts w:cs="Calibri"/>
                <w:color w:val="000000"/>
                <w:sz w:val="18"/>
                <w:szCs w:val="18"/>
              </w:rPr>
              <w:t>Nahrávací studio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62E456CA" w14:textId="25FC6CCD" w:rsidR="002E413A" w:rsidRPr="00616FA8" w:rsidRDefault="002E413A" w:rsidP="002E413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616FA8">
              <w:rPr>
                <w:rFonts w:cs="Calibri"/>
                <w:color w:val="000000"/>
                <w:sz w:val="18"/>
                <w:szCs w:val="18"/>
              </w:rPr>
              <w:t>1 000 000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CE2812F" w14:textId="5FE6C1F2" w:rsidR="002E413A" w:rsidRPr="00616FA8" w:rsidRDefault="002E413A" w:rsidP="002E413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cs-CZ"/>
              </w:rPr>
            </w:pPr>
            <w:r w:rsidRPr="00616FA8">
              <w:rPr>
                <w:rFonts w:cs="Calibri"/>
                <w:color w:val="000000"/>
                <w:sz w:val="18"/>
                <w:szCs w:val="18"/>
              </w:rPr>
              <w:t>850 000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4882E74D" w14:textId="61B4996C" w:rsidR="002E413A" w:rsidRPr="002E413A" w:rsidRDefault="002E413A" w:rsidP="002E413A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E413A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2025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60F05F4B" w14:textId="7AFFFF0A" w:rsidR="002E413A" w:rsidRPr="002E413A" w:rsidRDefault="002E413A" w:rsidP="002E413A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E413A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084B6C9" w14:textId="329E11B5" w:rsidR="002E413A" w:rsidRPr="00616FA8" w:rsidRDefault="002E413A" w:rsidP="002E413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616FA8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E64FE21" w14:textId="751A1E33" w:rsidR="002E413A" w:rsidRPr="00616FA8" w:rsidRDefault="002E413A" w:rsidP="002E413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616FA8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3763247" w14:textId="06057561" w:rsidR="002E413A" w:rsidRPr="00616FA8" w:rsidRDefault="002E413A" w:rsidP="002E413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616FA8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873773A" w14:textId="1A74BE9E" w:rsidR="002E413A" w:rsidRPr="00616FA8" w:rsidRDefault="002E413A" w:rsidP="002E413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cs-CZ"/>
              </w:rPr>
            </w:pPr>
            <w:r w:rsidRPr="00616FA8">
              <w:rPr>
                <w:rFonts w:cs="Calibri"/>
                <w:color w:val="000000"/>
                <w:sz w:val="18"/>
                <w:szCs w:val="18"/>
              </w:rPr>
              <w:t>x</w:t>
            </w:r>
          </w:p>
        </w:tc>
      </w:tr>
      <w:tr w:rsidR="002E413A" w:rsidRPr="00616FA8" w14:paraId="129DD4D1" w14:textId="77777777" w:rsidTr="00774220">
        <w:trPr>
          <w:trHeight w:val="340"/>
          <w:jc w:val="center"/>
        </w:trPr>
        <w:tc>
          <w:tcPr>
            <w:tcW w:w="2689" w:type="dxa"/>
            <w:vMerge/>
            <w:shd w:val="clear" w:color="auto" w:fill="auto"/>
          </w:tcPr>
          <w:p w14:paraId="5B30E55B" w14:textId="77777777" w:rsidR="002E413A" w:rsidRPr="00616FA8" w:rsidRDefault="002E413A" w:rsidP="002E413A">
            <w:pPr>
              <w:spacing w:after="0" w:line="240" w:lineRule="auto"/>
              <w:rPr>
                <w:rFonts w:eastAsia="Times New Roman" w:cs="Calibri"/>
                <w:b/>
                <w:sz w:val="18"/>
                <w:szCs w:val="18"/>
                <w:lang w:eastAsia="cs-CZ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7DDBC57F" w14:textId="51B89ADA" w:rsidR="002E413A" w:rsidRPr="00616FA8" w:rsidRDefault="002E413A" w:rsidP="002E413A">
            <w:pPr>
              <w:spacing w:after="0"/>
              <w:rPr>
                <w:rFonts w:cs="Calibri"/>
                <w:color w:val="000000"/>
                <w:sz w:val="18"/>
                <w:szCs w:val="18"/>
              </w:rPr>
            </w:pPr>
            <w:r w:rsidRPr="002E413A">
              <w:rPr>
                <w:rFonts w:cs="Calibri"/>
                <w:color w:val="000000"/>
                <w:sz w:val="18"/>
                <w:szCs w:val="18"/>
              </w:rPr>
              <w:t>Školní zahrada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7334997C" w14:textId="4D89C21F" w:rsidR="002E413A" w:rsidRPr="00616FA8" w:rsidRDefault="002E413A" w:rsidP="002E413A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16FA8">
              <w:rPr>
                <w:rFonts w:cs="Calibri"/>
                <w:color w:val="000000"/>
                <w:sz w:val="18"/>
                <w:szCs w:val="18"/>
              </w:rPr>
              <w:t>800 000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3F13018" w14:textId="38E90265" w:rsidR="002E413A" w:rsidRPr="00616FA8" w:rsidRDefault="002E413A" w:rsidP="002E413A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16FA8">
              <w:rPr>
                <w:rFonts w:cs="Calibri"/>
                <w:color w:val="000000"/>
                <w:sz w:val="18"/>
                <w:szCs w:val="18"/>
              </w:rPr>
              <w:t>680 000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16CEE0EA" w14:textId="62BF3788" w:rsidR="002E413A" w:rsidRPr="002E413A" w:rsidRDefault="002E413A" w:rsidP="002E413A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E413A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2026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9971C78" w14:textId="26FA6343" w:rsidR="002E413A" w:rsidRPr="002E413A" w:rsidRDefault="002E413A" w:rsidP="002E413A">
            <w:pPr>
              <w:spacing w:after="0" w:line="240" w:lineRule="auto"/>
              <w:jc w:val="center"/>
              <w:rPr>
                <w:rFonts w:eastAsiaTheme="majorEastAsia" w:cstheme="majorBidi"/>
                <w:color w:val="90C226" w:themeColor="accent1"/>
                <w:sz w:val="18"/>
                <w:szCs w:val="18"/>
              </w:rPr>
            </w:pPr>
            <w:r w:rsidRPr="002E413A">
              <w:rPr>
                <w:rFonts w:eastAsiaTheme="majorEastAsia" w:cstheme="majorBidi"/>
                <w:color w:val="90C226" w:themeColor="accent1"/>
                <w:sz w:val="18"/>
                <w:szCs w:val="18"/>
              </w:rPr>
              <w:t>2027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52BE88E" w14:textId="1AFE2F10" w:rsidR="002E413A" w:rsidRPr="00616FA8" w:rsidRDefault="002E413A" w:rsidP="002E413A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16FA8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0857BEF" w14:textId="2460301D" w:rsidR="002E413A" w:rsidRPr="00616FA8" w:rsidRDefault="002E413A" w:rsidP="002E413A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16FA8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BF04C53" w14:textId="19227DF6" w:rsidR="002E413A" w:rsidRPr="00616FA8" w:rsidRDefault="002E413A" w:rsidP="002E413A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16FA8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CACF772" w14:textId="5B470D66" w:rsidR="002E413A" w:rsidRPr="00616FA8" w:rsidRDefault="002E413A" w:rsidP="002E413A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16FA8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</w:tbl>
    <w:p w14:paraId="45113A9F" w14:textId="647B140E" w:rsidR="007C7128" w:rsidRPr="00D5696D" w:rsidRDefault="00774220" w:rsidP="00B14081">
      <w:pPr>
        <w:spacing w:before="60" w:after="0"/>
        <w:jc w:val="center"/>
        <w:rPr>
          <w:rFonts w:cs="Arial"/>
          <w:sz w:val="18"/>
          <w:szCs w:val="18"/>
        </w:rPr>
      </w:pPr>
      <w:r w:rsidRPr="00D5696D">
        <w:rPr>
          <w:rFonts w:cs="Arial"/>
          <w:sz w:val="18"/>
          <w:szCs w:val="18"/>
        </w:rPr>
        <w:t>Pozn.: Identifikace subjektu viz Podrobný popis investičních priorit</w:t>
      </w:r>
    </w:p>
    <w:p w14:paraId="21E4C3F7" w14:textId="77777777" w:rsidR="007C7128" w:rsidRPr="00D5696D" w:rsidRDefault="007C7128" w:rsidP="007C7128"/>
    <w:p w14:paraId="5B9490E8" w14:textId="77777777" w:rsidR="007C7128" w:rsidRPr="00D5696D" w:rsidRDefault="007C7128" w:rsidP="007C7128"/>
    <w:p w14:paraId="14A9D736" w14:textId="77777777" w:rsidR="007C7128" w:rsidRPr="00D5696D" w:rsidRDefault="007C7128" w:rsidP="007C7128"/>
    <w:p w14:paraId="2D12A01D" w14:textId="03A0D676" w:rsidR="007C7128" w:rsidRPr="00D5696D" w:rsidRDefault="007C7128" w:rsidP="007C7128">
      <w:pPr>
        <w:sectPr w:rsidR="007C7128" w:rsidRPr="00D5696D" w:rsidSect="00E231A3">
          <w:pgSz w:w="15840" w:h="12240" w:orient="landscape"/>
          <w:pgMar w:top="720" w:right="720" w:bottom="720" w:left="720" w:header="720" w:footer="720" w:gutter="0"/>
          <w:cols w:space="720"/>
          <w:docGrid w:linePitch="272"/>
        </w:sectPr>
      </w:pPr>
    </w:p>
    <w:p w14:paraId="3E9555E5" w14:textId="6C6BAE60" w:rsidR="00C56167" w:rsidRPr="00D5696D" w:rsidRDefault="00B14081" w:rsidP="00C56167">
      <w:pPr>
        <w:pStyle w:val="Nzev"/>
        <w:spacing w:before="120"/>
        <w:jc w:val="center"/>
        <w:rPr>
          <w:rFonts w:asciiTheme="minorHAnsi" w:hAnsiTheme="minorHAnsi"/>
          <w:sz w:val="48"/>
        </w:rPr>
      </w:pPr>
      <w:r w:rsidRPr="00D5696D">
        <w:rPr>
          <w:rFonts w:asciiTheme="minorHAnsi" w:hAnsiTheme="minorHAnsi"/>
          <w:noProof/>
          <w:lang w:eastAsia="cs-CZ"/>
        </w:rPr>
        <w:lastRenderedPageBreak/>
        <mc:AlternateContent>
          <mc:Choice Requires="wps">
            <w:drawing>
              <wp:anchor distT="91440" distB="91440" distL="114300" distR="114300" simplePos="0" relativeHeight="251662336" behindDoc="0" locked="0" layoutInCell="1" allowOverlap="1" wp14:anchorId="7A0D8AEA" wp14:editId="74971E87">
                <wp:simplePos x="0" y="0"/>
                <wp:positionH relativeFrom="margin">
                  <wp:posOffset>0</wp:posOffset>
                </wp:positionH>
                <wp:positionV relativeFrom="paragraph">
                  <wp:posOffset>448945</wp:posOffset>
                </wp:positionV>
                <wp:extent cx="6675120" cy="1584960"/>
                <wp:effectExtent l="0" t="0" r="0" b="0"/>
                <wp:wrapTopAndBottom/>
                <wp:docPr id="70682692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5120" cy="15849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6B3F64" w14:textId="1BA38F3C" w:rsidR="001B4A1C" w:rsidRDefault="001B4A1C" w:rsidP="00B14081">
                            <w:pPr>
                              <w:pBdr>
                                <w:top w:val="single" w:sz="24" w:space="8" w:color="90C226" w:themeColor="accent1"/>
                                <w:bottom w:val="single" w:sz="24" w:space="31" w:color="90C226" w:themeColor="accent1"/>
                              </w:pBdr>
                              <w:spacing w:after="0"/>
                              <w:jc w:val="center"/>
                              <w:rPr>
                                <w:i/>
                                <w:iCs/>
                                <w:color w:val="90C226" w:themeColor="accent1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90C226"/>
                                <w:sz w:val="26"/>
                                <w:szCs w:val="26"/>
                              </w:rPr>
                              <w:br/>
                            </w:r>
                            <w:r w:rsidRPr="00B14081">
                              <w:rPr>
                                <w:rFonts w:cstheme="minorHAnsi"/>
                                <w:b/>
                                <w:sz w:val="26"/>
                                <w:szCs w:val="26"/>
                              </w:rPr>
                              <w:t>ZŠ</w:t>
                            </w:r>
                            <w:r w:rsidRPr="00B14081">
                              <w:rPr>
                                <w:rFonts w:cstheme="minorHAnsi"/>
                                <w:bCs/>
                                <w:sz w:val="26"/>
                                <w:szCs w:val="26"/>
                              </w:rPr>
                              <w:t xml:space="preserve"> – celkem </w:t>
                            </w:r>
                            <w:r>
                              <w:rPr>
                                <w:rFonts w:cstheme="minorHAnsi"/>
                                <w:bCs/>
                                <w:sz w:val="26"/>
                                <w:szCs w:val="26"/>
                              </w:rPr>
                              <w:t>113</w:t>
                            </w:r>
                            <w:r w:rsidRPr="00B14081">
                              <w:rPr>
                                <w:rFonts w:cstheme="minorHAnsi"/>
                                <w:bCs/>
                                <w:sz w:val="26"/>
                                <w:szCs w:val="26"/>
                              </w:rPr>
                              <w:t xml:space="preserve"> investičních priorit v hodnotě </w:t>
                            </w:r>
                            <w:r w:rsidRPr="00B14081">
                              <w:rPr>
                                <w:rFonts w:cstheme="minorHAnsi"/>
                                <w:b/>
                                <w:sz w:val="26"/>
                                <w:szCs w:val="26"/>
                              </w:rPr>
                              <w:t xml:space="preserve">1 </w:t>
                            </w:r>
                            <w:r>
                              <w:rPr>
                                <w:rFonts w:cstheme="minorHAnsi"/>
                                <w:b/>
                                <w:sz w:val="26"/>
                                <w:szCs w:val="26"/>
                              </w:rPr>
                              <w:t>335</w:t>
                            </w:r>
                            <w:r w:rsidRPr="00B14081">
                              <w:rPr>
                                <w:rFonts w:cstheme="minorHAnsi"/>
                                <w:b/>
                                <w:sz w:val="26"/>
                                <w:szCs w:val="26"/>
                              </w:rPr>
                              <w:t xml:space="preserve"> 0</w:t>
                            </w:r>
                            <w:r>
                              <w:rPr>
                                <w:rFonts w:cstheme="minorHAnsi"/>
                                <w:b/>
                                <w:sz w:val="26"/>
                                <w:szCs w:val="26"/>
                              </w:rPr>
                              <w:t>69</w:t>
                            </w:r>
                            <w:r w:rsidRPr="00B14081">
                              <w:rPr>
                                <w:rFonts w:cstheme="minorHAnsi"/>
                                <w:b/>
                                <w:sz w:val="26"/>
                                <w:szCs w:val="26"/>
                              </w:rPr>
                              <w:t> 000 Kč</w:t>
                            </w:r>
                            <w:r w:rsidRPr="00B14081">
                              <w:rPr>
                                <w:rFonts w:cstheme="minorHAnsi"/>
                                <w:b/>
                                <w:sz w:val="26"/>
                                <w:szCs w:val="26"/>
                              </w:rPr>
                              <w:br/>
                              <w:t xml:space="preserve">MŠ </w:t>
                            </w:r>
                            <w:r w:rsidRPr="00B14081">
                              <w:rPr>
                                <w:rFonts w:cstheme="minorHAnsi"/>
                                <w:bCs/>
                                <w:sz w:val="26"/>
                                <w:szCs w:val="26"/>
                              </w:rPr>
                              <w:t xml:space="preserve">– celkem </w:t>
                            </w:r>
                            <w:r>
                              <w:rPr>
                                <w:rFonts w:cstheme="minorHAnsi"/>
                                <w:b/>
                                <w:sz w:val="26"/>
                                <w:szCs w:val="26"/>
                              </w:rPr>
                              <w:t>60</w:t>
                            </w:r>
                            <w:r w:rsidRPr="00B14081">
                              <w:rPr>
                                <w:rFonts w:cstheme="minorHAnsi"/>
                                <w:bCs/>
                                <w:sz w:val="26"/>
                                <w:szCs w:val="26"/>
                              </w:rPr>
                              <w:t xml:space="preserve"> investičních priorit v hodnotě </w:t>
                            </w:r>
                            <w:r w:rsidRPr="00B14081">
                              <w:rPr>
                                <w:rFonts w:cstheme="minorHAnsi"/>
                                <w:b/>
                                <w:sz w:val="26"/>
                                <w:szCs w:val="26"/>
                              </w:rPr>
                              <w:t>1</w:t>
                            </w:r>
                            <w:r>
                              <w:rPr>
                                <w:rFonts w:cstheme="minorHAnsi"/>
                                <w:b/>
                                <w:sz w:val="26"/>
                                <w:szCs w:val="26"/>
                              </w:rPr>
                              <w:t>71</w:t>
                            </w:r>
                            <w:r w:rsidRPr="00B14081">
                              <w:rPr>
                                <w:rFonts w:cstheme="minorHAnsi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b/>
                                <w:sz w:val="26"/>
                                <w:szCs w:val="26"/>
                              </w:rPr>
                              <w:t>800</w:t>
                            </w:r>
                            <w:r w:rsidRPr="00B14081">
                              <w:rPr>
                                <w:rFonts w:cstheme="minorHAnsi"/>
                                <w:b/>
                                <w:sz w:val="26"/>
                                <w:szCs w:val="26"/>
                              </w:rPr>
                              <w:t> 000 Kč</w:t>
                            </w:r>
                            <w:r w:rsidRPr="00B14081">
                              <w:rPr>
                                <w:rFonts w:cstheme="minorHAnsi"/>
                                <w:b/>
                                <w:sz w:val="26"/>
                                <w:szCs w:val="26"/>
                              </w:rPr>
                              <w:br/>
                              <w:t xml:space="preserve">Ostatní </w:t>
                            </w:r>
                            <w:r w:rsidRPr="00B14081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 xml:space="preserve">– </w:t>
                            </w:r>
                            <w:r w:rsidRPr="00B14081">
                              <w:rPr>
                                <w:rFonts w:cstheme="minorHAnsi"/>
                                <w:bCs/>
                                <w:sz w:val="26"/>
                                <w:szCs w:val="26"/>
                              </w:rPr>
                              <w:t>celkem</w:t>
                            </w:r>
                            <w:r w:rsidRPr="00B14081">
                              <w:rPr>
                                <w:rFonts w:cstheme="minorHAnsi"/>
                                <w:b/>
                                <w:sz w:val="26"/>
                                <w:szCs w:val="26"/>
                              </w:rPr>
                              <w:t xml:space="preserve"> 5  </w:t>
                            </w:r>
                            <w:r w:rsidRPr="00B14081">
                              <w:rPr>
                                <w:rFonts w:cstheme="minorHAnsi"/>
                                <w:bCs/>
                                <w:sz w:val="26"/>
                                <w:szCs w:val="26"/>
                              </w:rPr>
                              <w:t xml:space="preserve">investičních priorit v hodnotě </w:t>
                            </w:r>
                            <w:r w:rsidRPr="00BE1982">
                              <w:rPr>
                                <w:rFonts w:cstheme="minorHAnsi"/>
                                <w:b/>
                                <w:sz w:val="26"/>
                                <w:szCs w:val="26"/>
                              </w:rPr>
                              <w:t>8</w:t>
                            </w:r>
                            <w:r w:rsidRPr="00B14081">
                              <w:rPr>
                                <w:rFonts w:cstheme="minorHAnsi"/>
                                <w:b/>
                                <w:sz w:val="26"/>
                                <w:szCs w:val="26"/>
                              </w:rPr>
                              <w:t> 800 000 Kč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0D8AEA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0;margin-top:35.35pt;width:525.6pt;height:124.8pt;z-index:251662336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" filled="f" stroked="f">
                <v:textbox>
                  <w:txbxContent>
                    <w:p w14:paraId="4B6B3F64" w14:textId="1BA38F3C" w:rsidR="001B4A1C" w:rsidRDefault="001B4A1C" w:rsidP="00B14081">
                      <w:pPr>
                        <w:pBdr>
                          <w:top w:val="single" w:sz="24" w:space="8" w:color="90C226" w:themeColor="accent1"/>
                          <w:bottom w:val="single" w:sz="24" w:space="31" w:color="90C226" w:themeColor="accent1"/>
                        </w:pBdr>
                        <w:spacing w:after="0"/>
                        <w:jc w:val="center"/>
                        <w:rPr>
                          <w:i/>
                          <w:iCs/>
                          <w:color w:val="90C226" w:themeColor="accent1"/>
                          <w:sz w:val="24"/>
                        </w:rPr>
                      </w:pPr>
                      <w:r>
                        <w:rPr>
                          <w:rFonts w:cstheme="minorHAnsi"/>
                          <w:b/>
                          <w:color w:val="90C226"/>
                          <w:sz w:val="26"/>
                          <w:szCs w:val="26"/>
                        </w:rPr>
                        <w:br/>
                      </w:r>
                      <w:r w:rsidRPr="00B14081">
                        <w:rPr>
                          <w:rFonts w:cstheme="minorHAnsi"/>
                          <w:b/>
                          <w:sz w:val="26"/>
                          <w:szCs w:val="26"/>
                        </w:rPr>
                        <w:t>ZŠ</w:t>
                      </w:r>
                      <w:r w:rsidRPr="00B14081">
                        <w:rPr>
                          <w:rFonts w:cstheme="minorHAnsi"/>
                          <w:bCs/>
                          <w:sz w:val="26"/>
                          <w:szCs w:val="26"/>
                        </w:rPr>
                        <w:t xml:space="preserve"> – celkem </w:t>
                      </w:r>
                      <w:r>
                        <w:rPr>
                          <w:rFonts w:cstheme="minorHAnsi"/>
                          <w:bCs/>
                          <w:sz w:val="26"/>
                          <w:szCs w:val="26"/>
                        </w:rPr>
                        <w:t>113</w:t>
                      </w:r>
                      <w:r w:rsidRPr="00B14081">
                        <w:rPr>
                          <w:rFonts w:cstheme="minorHAnsi"/>
                          <w:bCs/>
                          <w:sz w:val="26"/>
                          <w:szCs w:val="26"/>
                        </w:rPr>
                        <w:t xml:space="preserve"> investičních priorit v hodnotě </w:t>
                      </w:r>
                      <w:r w:rsidRPr="00B14081">
                        <w:rPr>
                          <w:rFonts w:cstheme="minorHAnsi"/>
                          <w:b/>
                          <w:sz w:val="26"/>
                          <w:szCs w:val="26"/>
                        </w:rPr>
                        <w:t xml:space="preserve">1 </w:t>
                      </w:r>
                      <w:r>
                        <w:rPr>
                          <w:rFonts w:cstheme="minorHAnsi"/>
                          <w:b/>
                          <w:sz w:val="26"/>
                          <w:szCs w:val="26"/>
                        </w:rPr>
                        <w:t>335</w:t>
                      </w:r>
                      <w:r w:rsidRPr="00B14081">
                        <w:rPr>
                          <w:rFonts w:cstheme="minorHAnsi"/>
                          <w:b/>
                          <w:sz w:val="26"/>
                          <w:szCs w:val="26"/>
                        </w:rPr>
                        <w:t xml:space="preserve"> 0</w:t>
                      </w:r>
                      <w:r>
                        <w:rPr>
                          <w:rFonts w:cstheme="minorHAnsi"/>
                          <w:b/>
                          <w:sz w:val="26"/>
                          <w:szCs w:val="26"/>
                        </w:rPr>
                        <w:t>69</w:t>
                      </w:r>
                      <w:r w:rsidRPr="00B14081">
                        <w:rPr>
                          <w:rFonts w:cstheme="minorHAnsi"/>
                          <w:b/>
                          <w:sz w:val="26"/>
                          <w:szCs w:val="26"/>
                        </w:rPr>
                        <w:t> 000 Kč</w:t>
                      </w:r>
                      <w:r w:rsidRPr="00B14081">
                        <w:rPr>
                          <w:rFonts w:cstheme="minorHAnsi"/>
                          <w:b/>
                          <w:sz w:val="26"/>
                          <w:szCs w:val="26"/>
                        </w:rPr>
                        <w:br/>
                        <w:t xml:space="preserve">MŠ </w:t>
                      </w:r>
                      <w:r w:rsidRPr="00B14081">
                        <w:rPr>
                          <w:rFonts w:cstheme="minorHAnsi"/>
                          <w:bCs/>
                          <w:sz w:val="26"/>
                          <w:szCs w:val="26"/>
                        </w:rPr>
                        <w:t xml:space="preserve">– celkem </w:t>
                      </w:r>
                      <w:r>
                        <w:rPr>
                          <w:rFonts w:cstheme="minorHAnsi"/>
                          <w:b/>
                          <w:sz w:val="26"/>
                          <w:szCs w:val="26"/>
                        </w:rPr>
                        <w:t>60</w:t>
                      </w:r>
                      <w:r w:rsidRPr="00B14081">
                        <w:rPr>
                          <w:rFonts w:cstheme="minorHAnsi"/>
                          <w:bCs/>
                          <w:sz w:val="26"/>
                          <w:szCs w:val="26"/>
                        </w:rPr>
                        <w:t xml:space="preserve"> investičních priorit v hodnotě </w:t>
                      </w:r>
                      <w:r w:rsidRPr="00B14081">
                        <w:rPr>
                          <w:rFonts w:cstheme="minorHAnsi"/>
                          <w:b/>
                          <w:sz w:val="26"/>
                          <w:szCs w:val="26"/>
                        </w:rPr>
                        <w:t>1</w:t>
                      </w:r>
                      <w:r>
                        <w:rPr>
                          <w:rFonts w:cstheme="minorHAnsi"/>
                          <w:b/>
                          <w:sz w:val="26"/>
                          <w:szCs w:val="26"/>
                        </w:rPr>
                        <w:t>71</w:t>
                      </w:r>
                      <w:r w:rsidRPr="00B14081">
                        <w:rPr>
                          <w:rFonts w:cstheme="minorHAnsi"/>
                          <w:b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cstheme="minorHAnsi"/>
                          <w:b/>
                          <w:sz w:val="26"/>
                          <w:szCs w:val="26"/>
                        </w:rPr>
                        <w:t>800</w:t>
                      </w:r>
                      <w:r w:rsidRPr="00B14081">
                        <w:rPr>
                          <w:rFonts w:cstheme="minorHAnsi"/>
                          <w:b/>
                          <w:sz w:val="26"/>
                          <w:szCs w:val="26"/>
                        </w:rPr>
                        <w:t> 000 Kč</w:t>
                      </w:r>
                      <w:r w:rsidRPr="00B14081">
                        <w:rPr>
                          <w:rFonts w:cstheme="minorHAnsi"/>
                          <w:b/>
                          <w:sz w:val="26"/>
                          <w:szCs w:val="26"/>
                        </w:rPr>
                        <w:br/>
                        <w:t xml:space="preserve">Ostatní </w:t>
                      </w:r>
                      <w:r w:rsidRPr="00B14081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 xml:space="preserve">– </w:t>
                      </w:r>
                      <w:r w:rsidRPr="00B14081">
                        <w:rPr>
                          <w:rFonts w:cstheme="minorHAnsi"/>
                          <w:bCs/>
                          <w:sz w:val="26"/>
                          <w:szCs w:val="26"/>
                        </w:rPr>
                        <w:t>celkem</w:t>
                      </w:r>
                      <w:r w:rsidRPr="00B14081">
                        <w:rPr>
                          <w:rFonts w:cstheme="minorHAnsi"/>
                          <w:b/>
                          <w:sz w:val="26"/>
                          <w:szCs w:val="26"/>
                        </w:rPr>
                        <w:t xml:space="preserve"> 5  </w:t>
                      </w:r>
                      <w:r w:rsidRPr="00B14081">
                        <w:rPr>
                          <w:rFonts w:cstheme="minorHAnsi"/>
                          <w:bCs/>
                          <w:sz w:val="26"/>
                          <w:szCs w:val="26"/>
                        </w:rPr>
                        <w:t xml:space="preserve">investičních priorit v hodnotě </w:t>
                      </w:r>
                      <w:r w:rsidRPr="00BE1982">
                        <w:rPr>
                          <w:rFonts w:cstheme="minorHAnsi"/>
                          <w:b/>
                          <w:sz w:val="26"/>
                          <w:szCs w:val="26"/>
                        </w:rPr>
                        <w:t>8</w:t>
                      </w:r>
                      <w:r w:rsidRPr="00B14081">
                        <w:rPr>
                          <w:rFonts w:cstheme="minorHAnsi"/>
                          <w:b/>
                          <w:sz w:val="26"/>
                          <w:szCs w:val="26"/>
                        </w:rPr>
                        <w:t> 800 000 Kč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20D1879" w14:textId="77777777" w:rsidR="00C56167" w:rsidRPr="00D5696D" w:rsidRDefault="00C56167" w:rsidP="00C56167">
      <w:pPr>
        <w:pStyle w:val="Nzev"/>
        <w:spacing w:before="120"/>
        <w:jc w:val="center"/>
        <w:rPr>
          <w:rFonts w:asciiTheme="minorHAnsi" w:hAnsiTheme="minorHAnsi"/>
          <w:sz w:val="48"/>
        </w:rPr>
      </w:pPr>
    </w:p>
    <w:p w14:paraId="38FC023B" w14:textId="77777777" w:rsidR="00D41805" w:rsidRPr="00D5696D" w:rsidRDefault="00D41805" w:rsidP="00D41805">
      <w:pPr>
        <w:pStyle w:val="Nzev"/>
        <w:spacing w:before="720"/>
        <w:jc w:val="center"/>
        <w:rPr>
          <w:rFonts w:asciiTheme="minorHAnsi" w:hAnsiTheme="minorHAnsi"/>
          <w:sz w:val="48"/>
        </w:rPr>
      </w:pPr>
    </w:p>
    <w:p w14:paraId="160E0B93" w14:textId="2910C5C3" w:rsidR="002522D5" w:rsidRPr="00D5696D" w:rsidRDefault="002522D5" w:rsidP="00D41805">
      <w:pPr>
        <w:pStyle w:val="Nzev"/>
        <w:spacing w:before="720"/>
        <w:jc w:val="center"/>
        <w:rPr>
          <w:rFonts w:asciiTheme="minorHAnsi" w:hAnsiTheme="minorHAnsi"/>
          <w:sz w:val="36"/>
        </w:rPr>
      </w:pPr>
      <w:r w:rsidRPr="00D5696D">
        <w:rPr>
          <w:rFonts w:asciiTheme="minorHAnsi" w:hAnsiTheme="minorHAnsi"/>
          <w:sz w:val="48"/>
        </w:rPr>
        <w:t xml:space="preserve">Strategický rámec MAP </w:t>
      </w:r>
      <w:r w:rsidR="00F9353C" w:rsidRPr="00D5696D">
        <w:rPr>
          <w:rFonts w:asciiTheme="minorHAnsi" w:hAnsiTheme="minorHAnsi"/>
          <w:sz w:val="48"/>
        </w:rPr>
        <w:t>I</w:t>
      </w:r>
      <w:r w:rsidR="00605E92">
        <w:rPr>
          <w:rFonts w:asciiTheme="minorHAnsi" w:hAnsiTheme="minorHAnsi"/>
          <w:sz w:val="48"/>
        </w:rPr>
        <w:t>V</w:t>
      </w:r>
      <w:r w:rsidRPr="00D5696D">
        <w:rPr>
          <w:rFonts w:asciiTheme="minorHAnsi" w:hAnsiTheme="minorHAnsi"/>
          <w:sz w:val="48"/>
        </w:rPr>
        <w:t>.</w:t>
      </w:r>
      <w:r w:rsidRPr="00D5696D">
        <w:rPr>
          <w:rFonts w:asciiTheme="minorHAnsi" w:hAnsiTheme="minorHAnsi"/>
          <w:sz w:val="48"/>
        </w:rPr>
        <w:br/>
      </w:r>
      <w:r w:rsidRPr="00D5696D">
        <w:rPr>
          <w:rFonts w:asciiTheme="minorHAnsi" w:hAnsiTheme="minorHAnsi"/>
          <w:sz w:val="36"/>
        </w:rPr>
        <w:t>pro ORP Jeseník do roku 202</w:t>
      </w:r>
      <w:r w:rsidR="00605E92">
        <w:rPr>
          <w:rFonts w:asciiTheme="minorHAnsi" w:hAnsiTheme="minorHAnsi"/>
          <w:sz w:val="36"/>
        </w:rPr>
        <w:t>8</w:t>
      </w:r>
    </w:p>
    <w:p w14:paraId="33DEB383" w14:textId="77777777" w:rsidR="002522D5" w:rsidRPr="00D5696D" w:rsidRDefault="002522D5" w:rsidP="002522D5">
      <w:pPr>
        <w:pStyle w:val="Odstavecseseznamem"/>
        <w:ind w:right="508"/>
        <w:jc w:val="center"/>
        <w:rPr>
          <w:rFonts w:cs="Arial"/>
          <w:sz w:val="24"/>
        </w:rPr>
      </w:pPr>
    </w:p>
    <w:p w14:paraId="37DE0988" w14:textId="77777777" w:rsidR="002522D5" w:rsidRPr="00D5696D" w:rsidRDefault="002522D5" w:rsidP="002522D5">
      <w:pPr>
        <w:pStyle w:val="Odstavecseseznamem"/>
        <w:ind w:right="508"/>
        <w:jc w:val="center"/>
        <w:rPr>
          <w:rFonts w:cs="Arial"/>
          <w:sz w:val="24"/>
        </w:rPr>
      </w:pPr>
    </w:p>
    <w:p w14:paraId="50ED3AD1" w14:textId="7AE1ABEA" w:rsidR="009A157F" w:rsidRPr="00D5696D" w:rsidRDefault="002522D5" w:rsidP="002522D5">
      <w:pPr>
        <w:pStyle w:val="Odstavecseseznamem"/>
        <w:ind w:right="508"/>
        <w:jc w:val="center"/>
        <w:rPr>
          <w:rFonts w:cs="Arial"/>
          <w:sz w:val="24"/>
        </w:rPr>
      </w:pPr>
      <w:r w:rsidRPr="00D5696D">
        <w:rPr>
          <w:rFonts w:cs="Arial"/>
          <w:sz w:val="24"/>
        </w:rPr>
        <w:t>byl s</w:t>
      </w:r>
      <w:r w:rsidR="00F86DB3" w:rsidRPr="00D5696D">
        <w:rPr>
          <w:rFonts w:cs="Arial"/>
          <w:sz w:val="24"/>
        </w:rPr>
        <w:t>chválen Ř</w:t>
      </w:r>
      <w:r w:rsidR="009411C7" w:rsidRPr="00D5696D">
        <w:rPr>
          <w:rFonts w:cs="Arial"/>
          <w:sz w:val="24"/>
        </w:rPr>
        <w:t xml:space="preserve">ídícím výborem dne </w:t>
      </w:r>
      <w:r w:rsidR="00605E92" w:rsidRPr="00605E92">
        <w:rPr>
          <w:rFonts w:cs="Arial"/>
          <w:sz w:val="24"/>
          <w:highlight w:val="yellow"/>
        </w:rPr>
        <w:t>xxxxxxxxxx</w:t>
      </w:r>
      <w:r w:rsidRPr="00D5696D">
        <w:rPr>
          <w:rFonts w:cs="Arial"/>
          <w:sz w:val="24"/>
        </w:rPr>
        <w:t xml:space="preserve"> </w:t>
      </w:r>
      <w:r w:rsidR="00F86DB3" w:rsidRPr="00D5696D">
        <w:rPr>
          <w:rFonts w:cs="Arial"/>
          <w:sz w:val="24"/>
        </w:rPr>
        <w:t>202</w:t>
      </w:r>
      <w:r w:rsidR="00605E92">
        <w:rPr>
          <w:rFonts w:cs="Arial"/>
          <w:sz w:val="24"/>
        </w:rPr>
        <w:t>5</w:t>
      </w:r>
    </w:p>
    <w:p w14:paraId="11A95891" w14:textId="45870196" w:rsidR="00B21E5D" w:rsidRPr="00D5696D" w:rsidRDefault="002A7C67" w:rsidP="002522D5">
      <w:pPr>
        <w:pStyle w:val="Odstavecseseznamem"/>
        <w:ind w:right="508"/>
        <w:jc w:val="center"/>
        <w:rPr>
          <w:rFonts w:cs="Arial"/>
          <w:sz w:val="24"/>
        </w:rPr>
      </w:pPr>
      <w:r w:rsidRPr="00D5696D">
        <w:rPr>
          <w:rFonts w:cs="Arial"/>
          <w:sz w:val="24"/>
        </w:rPr>
        <w:t>Ing. Iva Peitlová</w:t>
      </w:r>
      <w:r w:rsidR="003970C2" w:rsidRPr="00D5696D">
        <w:rPr>
          <w:rFonts w:cs="Arial"/>
          <w:sz w:val="24"/>
        </w:rPr>
        <w:t xml:space="preserve">, </w:t>
      </w:r>
      <w:r w:rsidRPr="00D5696D">
        <w:rPr>
          <w:rFonts w:cs="Arial"/>
          <w:sz w:val="24"/>
        </w:rPr>
        <w:t>předsedkyně ŘV MAP</w:t>
      </w:r>
    </w:p>
    <w:p w14:paraId="45463FFF" w14:textId="77777777" w:rsidR="001C7DDA" w:rsidRPr="00D5696D" w:rsidRDefault="001C7DDA" w:rsidP="002522D5">
      <w:pPr>
        <w:pStyle w:val="Odstavecseseznamem"/>
        <w:ind w:right="508"/>
        <w:jc w:val="center"/>
        <w:rPr>
          <w:rFonts w:cs="Arial"/>
          <w:sz w:val="24"/>
        </w:rPr>
      </w:pPr>
    </w:p>
    <w:p w14:paraId="01DD1AC7" w14:textId="77777777" w:rsidR="00930354" w:rsidRDefault="00930354" w:rsidP="002522D5">
      <w:pPr>
        <w:pStyle w:val="Odstavecseseznamem"/>
        <w:ind w:right="508"/>
        <w:jc w:val="center"/>
        <w:rPr>
          <w:sz w:val="24"/>
        </w:rPr>
      </w:pPr>
    </w:p>
    <w:p w14:paraId="61EC94D3" w14:textId="77777777" w:rsidR="00930354" w:rsidRDefault="00930354" w:rsidP="002522D5">
      <w:pPr>
        <w:pStyle w:val="Odstavecseseznamem"/>
        <w:ind w:right="508"/>
        <w:jc w:val="center"/>
        <w:rPr>
          <w:sz w:val="24"/>
        </w:rPr>
      </w:pPr>
    </w:p>
    <w:p w14:paraId="10572EB1" w14:textId="77777777" w:rsidR="00930354" w:rsidRDefault="00930354" w:rsidP="002522D5">
      <w:pPr>
        <w:pStyle w:val="Odstavecseseznamem"/>
        <w:ind w:right="508"/>
        <w:jc w:val="center"/>
        <w:rPr>
          <w:sz w:val="24"/>
        </w:rPr>
      </w:pPr>
    </w:p>
    <w:p w14:paraId="511AF681" w14:textId="77777777" w:rsidR="00930354" w:rsidRDefault="00930354" w:rsidP="002522D5">
      <w:pPr>
        <w:pStyle w:val="Odstavecseseznamem"/>
        <w:ind w:right="508"/>
        <w:jc w:val="center"/>
        <w:rPr>
          <w:sz w:val="24"/>
        </w:rPr>
      </w:pPr>
    </w:p>
    <w:p w14:paraId="5C9DE540" w14:textId="77777777" w:rsidR="00930354" w:rsidRDefault="00930354" w:rsidP="002522D5">
      <w:pPr>
        <w:pStyle w:val="Odstavecseseznamem"/>
        <w:ind w:right="508"/>
        <w:jc w:val="center"/>
        <w:rPr>
          <w:sz w:val="24"/>
        </w:rPr>
      </w:pPr>
    </w:p>
    <w:p w14:paraId="6ECFFDF4" w14:textId="77777777" w:rsidR="00930354" w:rsidRDefault="00930354" w:rsidP="002522D5">
      <w:pPr>
        <w:pStyle w:val="Odstavecseseznamem"/>
        <w:ind w:right="508"/>
        <w:jc w:val="center"/>
        <w:rPr>
          <w:sz w:val="24"/>
        </w:rPr>
      </w:pPr>
    </w:p>
    <w:p w14:paraId="25E5106A" w14:textId="77777777" w:rsidR="00930354" w:rsidRDefault="00930354" w:rsidP="002522D5">
      <w:pPr>
        <w:pStyle w:val="Odstavecseseznamem"/>
        <w:ind w:right="508"/>
        <w:jc w:val="center"/>
        <w:rPr>
          <w:sz w:val="24"/>
        </w:rPr>
      </w:pPr>
    </w:p>
    <w:p w14:paraId="00A422FD" w14:textId="77777777" w:rsidR="00930354" w:rsidRDefault="00930354" w:rsidP="002522D5">
      <w:pPr>
        <w:pStyle w:val="Odstavecseseznamem"/>
        <w:ind w:right="508"/>
        <w:jc w:val="center"/>
        <w:rPr>
          <w:sz w:val="24"/>
        </w:rPr>
      </w:pPr>
    </w:p>
    <w:p w14:paraId="0D82EE99" w14:textId="77777777" w:rsidR="00930354" w:rsidRDefault="00930354" w:rsidP="002522D5">
      <w:pPr>
        <w:pStyle w:val="Odstavecseseznamem"/>
        <w:ind w:right="508"/>
        <w:jc w:val="center"/>
        <w:rPr>
          <w:sz w:val="24"/>
        </w:rPr>
      </w:pPr>
    </w:p>
    <w:p w14:paraId="50189F20" w14:textId="33DF0300" w:rsidR="001C7DDA" w:rsidRPr="00D5696D" w:rsidRDefault="001C7DDA" w:rsidP="002522D5">
      <w:pPr>
        <w:pStyle w:val="Odstavecseseznamem"/>
        <w:ind w:right="508"/>
        <w:jc w:val="center"/>
        <w:rPr>
          <w:sz w:val="24"/>
        </w:rPr>
      </w:pPr>
      <w:r w:rsidRPr="00D5696D">
        <w:rPr>
          <w:i/>
          <w:noProof/>
          <w:sz w:val="96"/>
          <w:szCs w:val="96"/>
          <w:lang w:eastAsia="cs-CZ"/>
        </w:rPr>
        <w:drawing>
          <wp:anchor distT="0" distB="0" distL="114300" distR="114300" simplePos="0" relativeHeight="251664384" behindDoc="1" locked="0" layoutInCell="1" allowOverlap="1" wp14:anchorId="40D74DBD" wp14:editId="7FD201B6">
            <wp:simplePos x="0" y="0"/>
            <wp:positionH relativeFrom="column">
              <wp:posOffset>731520</wp:posOffset>
            </wp:positionH>
            <wp:positionV relativeFrom="paragraph">
              <wp:posOffset>815340</wp:posOffset>
            </wp:positionV>
            <wp:extent cx="5760000" cy="1087200"/>
            <wp:effectExtent l="0" t="0" r="0" b="0"/>
            <wp:wrapTight wrapText="bothSides">
              <wp:wrapPolygon edited="0">
                <wp:start x="0" y="0"/>
                <wp:lineTo x="0" y="21196"/>
                <wp:lineTo x="21505" y="21196"/>
                <wp:lineTo x="21505" y="0"/>
                <wp:lineTo x="0" y="0"/>
              </wp:wrapPolygon>
            </wp:wrapTight>
            <wp:docPr id="36880571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805712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108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C7DDA" w:rsidRPr="00D5696D" w:rsidSect="00C56167">
      <w:pgSz w:w="12240" w:h="15840"/>
      <w:pgMar w:top="720" w:right="720" w:bottom="720" w:left="72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CD1314" w14:textId="77777777" w:rsidR="001B4A1C" w:rsidRDefault="001B4A1C" w:rsidP="00F106E9">
      <w:pPr>
        <w:spacing w:after="0" w:line="240" w:lineRule="auto"/>
      </w:pPr>
      <w:r>
        <w:separator/>
      </w:r>
    </w:p>
  </w:endnote>
  <w:endnote w:type="continuationSeparator" w:id="0">
    <w:p w14:paraId="3E1B0C99" w14:textId="77777777" w:rsidR="001B4A1C" w:rsidRDefault="001B4A1C" w:rsidP="00F106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Xinwei">
    <w:altName w:val="SimSun"/>
    <w:charset w:val="86"/>
    <w:family w:val="auto"/>
    <w:pitch w:val="variable"/>
    <w:sig w:usb0="00000001" w:usb1="080F0000" w:usb2="00000010" w:usb3="00000000" w:csb0="00040000" w:csb1="00000000"/>
  </w:font>
  <w:font w:name="FZYaoTi">
    <w:altName w:val="方正姚体"/>
    <w:panose1 w:val="00000000000000000000"/>
    <w:charset w:val="86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</w:rPr>
      <w:id w:val="2049637912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p w14:paraId="2A816C87" w14:textId="010F54D5" w:rsidR="001B4A1C" w:rsidRPr="002C57D3" w:rsidRDefault="001B4A1C">
        <w:pPr>
          <w:pStyle w:val="Zpat"/>
          <w:jc w:val="center"/>
          <w:rPr>
            <w:rFonts w:asciiTheme="majorHAnsi" w:eastAsiaTheme="majorEastAsia" w:hAnsiTheme="majorHAnsi" w:cstheme="majorBidi"/>
            <w:sz w:val="22"/>
            <w:szCs w:val="22"/>
          </w:rPr>
        </w:pPr>
        <w:r w:rsidRPr="002C57D3">
          <w:rPr>
            <w:rFonts w:asciiTheme="majorHAnsi" w:eastAsiaTheme="majorEastAsia" w:hAnsiTheme="majorHAnsi" w:cstheme="majorBidi"/>
            <w:sz w:val="22"/>
            <w:szCs w:val="22"/>
          </w:rPr>
          <w:t xml:space="preserve">~ </w:t>
        </w:r>
        <w:r w:rsidRPr="002C57D3">
          <w:rPr>
            <w:rFonts w:cs="Times New Roman"/>
            <w:sz w:val="18"/>
            <w:szCs w:val="18"/>
          </w:rPr>
          <w:fldChar w:fldCharType="begin"/>
        </w:r>
        <w:r w:rsidRPr="002C57D3">
          <w:rPr>
            <w:sz w:val="16"/>
            <w:szCs w:val="16"/>
          </w:rPr>
          <w:instrText>PAGE    \* MERGEFORMAT</w:instrText>
        </w:r>
        <w:r w:rsidRPr="002C57D3">
          <w:rPr>
            <w:rFonts w:cs="Times New Roman"/>
            <w:sz w:val="18"/>
            <w:szCs w:val="18"/>
          </w:rPr>
          <w:fldChar w:fldCharType="separate"/>
        </w:r>
        <w:r w:rsidR="006664E5" w:rsidRPr="006664E5">
          <w:rPr>
            <w:rFonts w:asciiTheme="majorHAnsi" w:eastAsiaTheme="majorEastAsia" w:hAnsiTheme="majorHAnsi" w:cstheme="majorBidi"/>
            <w:noProof/>
            <w:sz w:val="22"/>
            <w:szCs w:val="22"/>
          </w:rPr>
          <w:t>9</w:t>
        </w:r>
        <w:r w:rsidRPr="002C57D3">
          <w:rPr>
            <w:rFonts w:asciiTheme="majorHAnsi" w:eastAsiaTheme="majorEastAsia" w:hAnsiTheme="majorHAnsi" w:cstheme="majorBidi"/>
            <w:sz w:val="22"/>
            <w:szCs w:val="22"/>
          </w:rPr>
          <w:fldChar w:fldCharType="end"/>
        </w:r>
        <w:r w:rsidRPr="002C57D3">
          <w:rPr>
            <w:rFonts w:asciiTheme="majorHAnsi" w:eastAsiaTheme="majorEastAsia" w:hAnsiTheme="majorHAnsi" w:cstheme="majorBidi"/>
            <w:sz w:val="22"/>
            <w:szCs w:val="22"/>
          </w:rPr>
          <w:t xml:space="preserve"> ~</w:t>
        </w:r>
      </w:p>
    </w:sdtContent>
  </w:sdt>
  <w:p w14:paraId="10C19827" w14:textId="38CCF936" w:rsidR="001B4A1C" w:rsidRPr="00E93899" w:rsidRDefault="001B4A1C" w:rsidP="001E1C44">
    <w:pPr>
      <w:pStyle w:val="Zpat"/>
      <w:pBdr>
        <w:top w:val="single" w:sz="4" w:space="1" w:color="auto"/>
      </w:pBdr>
      <w:jc w:val="center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7E08AD" w14:textId="77777777" w:rsidR="001B4A1C" w:rsidRDefault="001B4A1C" w:rsidP="00F106E9">
      <w:pPr>
        <w:spacing w:after="0" w:line="240" w:lineRule="auto"/>
      </w:pPr>
      <w:r>
        <w:separator/>
      </w:r>
    </w:p>
  </w:footnote>
  <w:footnote w:type="continuationSeparator" w:id="0">
    <w:p w14:paraId="182DF04B" w14:textId="77777777" w:rsidR="001B4A1C" w:rsidRDefault="001B4A1C" w:rsidP="00F106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B4DE56" w14:textId="77777777" w:rsidR="001B4A1C" w:rsidRDefault="001B4A1C">
    <w:pPr>
      <w:pStyle w:val="Zhlav"/>
    </w:pPr>
  </w:p>
  <w:p w14:paraId="28C2464F" w14:textId="77777777" w:rsidR="001B4A1C" w:rsidRDefault="001B4A1C">
    <w:pPr>
      <w:pStyle w:val="Zhlav"/>
    </w:pPr>
  </w:p>
  <w:p w14:paraId="40101FF6" w14:textId="77777777" w:rsidR="001B4A1C" w:rsidRDefault="001B4A1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1717D"/>
    <w:multiLevelType w:val="hybridMultilevel"/>
    <w:tmpl w:val="47329F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B92545"/>
    <w:multiLevelType w:val="multilevel"/>
    <w:tmpl w:val="234434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AA046AA"/>
    <w:multiLevelType w:val="multilevel"/>
    <w:tmpl w:val="6E320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14230B"/>
    <w:multiLevelType w:val="multilevel"/>
    <w:tmpl w:val="BE9287D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16A504D"/>
    <w:multiLevelType w:val="hybridMultilevel"/>
    <w:tmpl w:val="9EF25B3A"/>
    <w:lvl w:ilvl="0" w:tplc="519883AE">
      <w:start w:val="1"/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1B5A3C"/>
    <w:multiLevelType w:val="hybridMultilevel"/>
    <w:tmpl w:val="E1F4F032"/>
    <w:lvl w:ilvl="0" w:tplc="FFFFFFFF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35464CAE">
      <w:start w:val="1"/>
      <w:numFmt w:val="decimal"/>
      <w:lvlText w:val="1.%2."/>
      <w:lvlJc w:val="left"/>
      <w:pPr>
        <w:ind w:left="1440" w:hanging="360"/>
      </w:pPr>
      <w:rPr>
        <w:rFonts w:hint="default"/>
        <w:b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A95E6E"/>
    <w:multiLevelType w:val="hybridMultilevel"/>
    <w:tmpl w:val="6372822A"/>
    <w:lvl w:ilvl="0" w:tplc="25EC43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6F6179"/>
    <w:multiLevelType w:val="hybridMultilevel"/>
    <w:tmpl w:val="60B20A2E"/>
    <w:lvl w:ilvl="0" w:tplc="BC82581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500DE8"/>
    <w:multiLevelType w:val="hybridMultilevel"/>
    <w:tmpl w:val="7D3E1478"/>
    <w:lvl w:ilvl="0" w:tplc="BC82581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834CDF"/>
    <w:multiLevelType w:val="hybridMultilevel"/>
    <w:tmpl w:val="4600D9E6"/>
    <w:lvl w:ilvl="0" w:tplc="4F92F0F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FA711B"/>
    <w:multiLevelType w:val="hybridMultilevel"/>
    <w:tmpl w:val="B540E2C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161933"/>
    <w:multiLevelType w:val="multilevel"/>
    <w:tmpl w:val="BE9287D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73815BF"/>
    <w:multiLevelType w:val="hybridMultilevel"/>
    <w:tmpl w:val="737E154E"/>
    <w:lvl w:ilvl="0" w:tplc="BC82581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BC82581E">
      <w:start w:val="1"/>
      <w:numFmt w:val="bullet"/>
      <w:lvlText w:val=""/>
      <w:lvlJc w:val="left"/>
      <w:pPr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375EA3"/>
    <w:multiLevelType w:val="hybridMultilevel"/>
    <w:tmpl w:val="5C4E72C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4607FC"/>
    <w:multiLevelType w:val="hybridMultilevel"/>
    <w:tmpl w:val="0A826088"/>
    <w:lvl w:ilvl="0" w:tplc="519883AE">
      <w:start w:val="1"/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E376C1"/>
    <w:multiLevelType w:val="hybridMultilevel"/>
    <w:tmpl w:val="36D85DEC"/>
    <w:lvl w:ilvl="0" w:tplc="040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40D6113B"/>
    <w:multiLevelType w:val="multilevel"/>
    <w:tmpl w:val="90BE3D9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7" w15:restartNumberingAfterBreak="0">
    <w:nsid w:val="43887EF1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41C1E5C"/>
    <w:multiLevelType w:val="hybridMultilevel"/>
    <w:tmpl w:val="C8A2945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8319FE"/>
    <w:multiLevelType w:val="multilevel"/>
    <w:tmpl w:val="B6FEC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7DC0E66"/>
    <w:multiLevelType w:val="hybridMultilevel"/>
    <w:tmpl w:val="14B4B428"/>
    <w:lvl w:ilvl="0" w:tplc="519883AE">
      <w:start w:val="1"/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F51E14"/>
    <w:multiLevelType w:val="hybridMultilevel"/>
    <w:tmpl w:val="5C4E72C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3F4029"/>
    <w:multiLevelType w:val="hybridMultilevel"/>
    <w:tmpl w:val="52BED5C8"/>
    <w:lvl w:ilvl="0" w:tplc="519883AE">
      <w:start w:val="1"/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591513"/>
    <w:multiLevelType w:val="multilevel"/>
    <w:tmpl w:val="BE9287D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9934949"/>
    <w:multiLevelType w:val="hybridMultilevel"/>
    <w:tmpl w:val="84CCF4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9C228C"/>
    <w:multiLevelType w:val="hybridMultilevel"/>
    <w:tmpl w:val="0BA89A62"/>
    <w:lvl w:ilvl="0" w:tplc="BC82581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2E1ED4"/>
    <w:multiLevelType w:val="hybridMultilevel"/>
    <w:tmpl w:val="B540E2C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005CEC"/>
    <w:multiLevelType w:val="hybridMultilevel"/>
    <w:tmpl w:val="0E263A5A"/>
    <w:lvl w:ilvl="0" w:tplc="BC82581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6224A"/>
    <w:multiLevelType w:val="multilevel"/>
    <w:tmpl w:val="34565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1DC3176"/>
    <w:multiLevelType w:val="multilevel"/>
    <w:tmpl w:val="97F2B4DC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abstractNum w:abstractNumId="30" w15:restartNumberingAfterBreak="0">
    <w:nsid w:val="563B4D3D"/>
    <w:multiLevelType w:val="hybridMultilevel"/>
    <w:tmpl w:val="6372822A"/>
    <w:lvl w:ilvl="0" w:tplc="25EC43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9039F4"/>
    <w:multiLevelType w:val="hybridMultilevel"/>
    <w:tmpl w:val="268C3D1C"/>
    <w:lvl w:ilvl="0" w:tplc="519883AE">
      <w:start w:val="1"/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537986"/>
    <w:multiLevelType w:val="hybridMultilevel"/>
    <w:tmpl w:val="ADC2900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3" w15:restartNumberingAfterBreak="0">
    <w:nsid w:val="6247022E"/>
    <w:multiLevelType w:val="multilevel"/>
    <w:tmpl w:val="89C8483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30920EE"/>
    <w:multiLevelType w:val="hybridMultilevel"/>
    <w:tmpl w:val="EBF0FC50"/>
    <w:lvl w:ilvl="0" w:tplc="BC82581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6F2C35"/>
    <w:multiLevelType w:val="hybridMultilevel"/>
    <w:tmpl w:val="70C21B86"/>
    <w:lvl w:ilvl="0" w:tplc="519883AE">
      <w:start w:val="1"/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D14AA0"/>
    <w:multiLevelType w:val="hybridMultilevel"/>
    <w:tmpl w:val="22465EE8"/>
    <w:lvl w:ilvl="0" w:tplc="BC82581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120835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6D2F6585"/>
    <w:multiLevelType w:val="hybridMultilevel"/>
    <w:tmpl w:val="E438DB92"/>
    <w:lvl w:ilvl="0" w:tplc="519883AE">
      <w:start w:val="1"/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BA22A0"/>
    <w:multiLevelType w:val="multilevel"/>
    <w:tmpl w:val="2B06E4A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40" w15:restartNumberingAfterBreak="0">
    <w:nsid w:val="77C6369E"/>
    <w:multiLevelType w:val="hybridMultilevel"/>
    <w:tmpl w:val="A8729E5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411985"/>
    <w:multiLevelType w:val="hybridMultilevel"/>
    <w:tmpl w:val="70E22E18"/>
    <w:lvl w:ilvl="0" w:tplc="BC82581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8"/>
  </w:num>
  <w:num w:numId="3">
    <w:abstractNumId w:val="40"/>
  </w:num>
  <w:num w:numId="4">
    <w:abstractNumId w:val="11"/>
  </w:num>
  <w:num w:numId="5">
    <w:abstractNumId w:val="27"/>
  </w:num>
  <w:num w:numId="6">
    <w:abstractNumId w:val="34"/>
  </w:num>
  <w:num w:numId="7">
    <w:abstractNumId w:val="7"/>
  </w:num>
  <w:num w:numId="8">
    <w:abstractNumId w:val="10"/>
  </w:num>
  <w:num w:numId="9">
    <w:abstractNumId w:val="23"/>
  </w:num>
  <w:num w:numId="10">
    <w:abstractNumId w:val="3"/>
  </w:num>
  <w:num w:numId="11">
    <w:abstractNumId w:val="17"/>
  </w:num>
  <w:num w:numId="12">
    <w:abstractNumId w:val="37"/>
  </w:num>
  <w:num w:numId="13">
    <w:abstractNumId w:val="36"/>
  </w:num>
  <w:num w:numId="14">
    <w:abstractNumId w:val="12"/>
  </w:num>
  <w:num w:numId="15">
    <w:abstractNumId w:val="33"/>
  </w:num>
  <w:num w:numId="16">
    <w:abstractNumId w:val="28"/>
  </w:num>
  <w:num w:numId="17">
    <w:abstractNumId w:val="19"/>
  </w:num>
  <w:num w:numId="18">
    <w:abstractNumId w:val="41"/>
  </w:num>
  <w:num w:numId="19">
    <w:abstractNumId w:val="25"/>
  </w:num>
  <w:num w:numId="20">
    <w:abstractNumId w:val="8"/>
  </w:num>
  <w:num w:numId="2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6"/>
  </w:num>
  <w:num w:numId="23">
    <w:abstractNumId w:val="13"/>
  </w:num>
  <w:num w:numId="24">
    <w:abstractNumId w:val="9"/>
  </w:num>
  <w:num w:numId="25">
    <w:abstractNumId w:val="15"/>
  </w:num>
  <w:num w:numId="26">
    <w:abstractNumId w:val="2"/>
  </w:num>
  <w:num w:numId="27">
    <w:abstractNumId w:val="1"/>
  </w:num>
  <w:num w:numId="28">
    <w:abstractNumId w:val="22"/>
  </w:num>
  <w:num w:numId="29">
    <w:abstractNumId w:val="29"/>
  </w:num>
  <w:num w:numId="30">
    <w:abstractNumId w:val="5"/>
  </w:num>
  <w:num w:numId="31">
    <w:abstractNumId w:val="24"/>
  </w:num>
  <w:num w:numId="32">
    <w:abstractNumId w:val="16"/>
  </w:num>
  <w:num w:numId="33">
    <w:abstractNumId w:val="39"/>
  </w:num>
  <w:num w:numId="34">
    <w:abstractNumId w:val="0"/>
  </w:num>
  <w:num w:numId="35">
    <w:abstractNumId w:val="20"/>
  </w:num>
  <w:num w:numId="36">
    <w:abstractNumId w:val="14"/>
  </w:num>
  <w:num w:numId="37">
    <w:abstractNumId w:val="31"/>
  </w:num>
  <w:num w:numId="38">
    <w:abstractNumId w:val="38"/>
  </w:num>
  <w:num w:numId="39">
    <w:abstractNumId w:val="35"/>
  </w:num>
  <w:num w:numId="40">
    <w:abstractNumId w:val="4"/>
  </w:num>
  <w:num w:numId="41">
    <w:abstractNumId w:val="32"/>
  </w:num>
  <w:num w:numId="4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A0A"/>
    <w:rsid w:val="000102EC"/>
    <w:rsid w:val="00011B4A"/>
    <w:rsid w:val="00020934"/>
    <w:rsid w:val="00020F06"/>
    <w:rsid w:val="000330E7"/>
    <w:rsid w:val="00033A80"/>
    <w:rsid w:val="00036567"/>
    <w:rsid w:val="00040CD1"/>
    <w:rsid w:val="00055B28"/>
    <w:rsid w:val="00060FDC"/>
    <w:rsid w:val="00062174"/>
    <w:rsid w:val="00071B0A"/>
    <w:rsid w:val="0008594B"/>
    <w:rsid w:val="00086428"/>
    <w:rsid w:val="0008742B"/>
    <w:rsid w:val="0009082E"/>
    <w:rsid w:val="000913FD"/>
    <w:rsid w:val="00095025"/>
    <w:rsid w:val="000A4F29"/>
    <w:rsid w:val="000B2E0A"/>
    <w:rsid w:val="000C0485"/>
    <w:rsid w:val="000C2536"/>
    <w:rsid w:val="000C7F87"/>
    <w:rsid w:val="000D1AE8"/>
    <w:rsid w:val="000D3F94"/>
    <w:rsid w:val="000D4310"/>
    <w:rsid w:val="000E2AAC"/>
    <w:rsid w:val="000E46BF"/>
    <w:rsid w:val="000F07F6"/>
    <w:rsid w:val="000F2FFF"/>
    <w:rsid w:val="0010031F"/>
    <w:rsid w:val="001043AA"/>
    <w:rsid w:val="00110857"/>
    <w:rsid w:val="00110E8A"/>
    <w:rsid w:val="00115D80"/>
    <w:rsid w:val="0011719B"/>
    <w:rsid w:val="001222C0"/>
    <w:rsid w:val="001257AF"/>
    <w:rsid w:val="00125E37"/>
    <w:rsid w:val="00130CFE"/>
    <w:rsid w:val="0013388F"/>
    <w:rsid w:val="00137FB9"/>
    <w:rsid w:val="00140082"/>
    <w:rsid w:val="001466CF"/>
    <w:rsid w:val="00162B51"/>
    <w:rsid w:val="00165991"/>
    <w:rsid w:val="001721C0"/>
    <w:rsid w:val="00172F61"/>
    <w:rsid w:val="0017703F"/>
    <w:rsid w:val="00177261"/>
    <w:rsid w:val="00180887"/>
    <w:rsid w:val="00180DE3"/>
    <w:rsid w:val="00182CA1"/>
    <w:rsid w:val="00185476"/>
    <w:rsid w:val="00185945"/>
    <w:rsid w:val="0018675C"/>
    <w:rsid w:val="001935E0"/>
    <w:rsid w:val="00193672"/>
    <w:rsid w:val="001A2193"/>
    <w:rsid w:val="001B23AB"/>
    <w:rsid w:val="001B3EA7"/>
    <w:rsid w:val="001B4A1C"/>
    <w:rsid w:val="001B4F7B"/>
    <w:rsid w:val="001B7FE3"/>
    <w:rsid w:val="001C230B"/>
    <w:rsid w:val="001C7B63"/>
    <w:rsid w:val="001C7DDA"/>
    <w:rsid w:val="001D389E"/>
    <w:rsid w:val="001D5215"/>
    <w:rsid w:val="001D6640"/>
    <w:rsid w:val="001D7562"/>
    <w:rsid w:val="001E0B04"/>
    <w:rsid w:val="001E1C44"/>
    <w:rsid w:val="001E2689"/>
    <w:rsid w:val="001E6A04"/>
    <w:rsid w:val="001F0815"/>
    <w:rsid w:val="001F173D"/>
    <w:rsid w:val="001F49D8"/>
    <w:rsid w:val="00201F47"/>
    <w:rsid w:val="0020288A"/>
    <w:rsid w:val="00210A1E"/>
    <w:rsid w:val="0022252F"/>
    <w:rsid w:val="00222A8D"/>
    <w:rsid w:val="00240BB0"/>
    <w:rsid w:val="00242834"/>
    <w:rsid w:val="0024762E"/>
    <w:rsid w:val="00247F13"/>
    <w:rsid w:val="0025037B"/>
    <w:rsid w:val="0025128D"/>
    <w:rsid w:val="002522D5"/>
    <w:rsid w:val="00253FE8"/>
    <w:rsid w:val="00254593"/>
    <w:rsid w:val="00255C3D"/>
    <w:rsid w:val="00260192"/>
    <w:rsid w:val="00264D8D"/>
    <w:rsid w:val="00264F49"/>
    <w:rsid w:val="0027293C"/>
    <w:rsid w:val="00283080"/>
    <w:rsid w:val="0029139A"/>
    <w:rsid w:val="002A152C"/>
    <w:rsid w:val="002A7C67"/>
    <w:rsid w:val="002B15ED"/>
    <w:rsid w:val="002B4702"/>
    <w:rsid w:val="002B5876"/>
    <w:rsid w:val="002B60BF"/>
    <w:rsid w:val="002C0066"/>
    <w:rsid w:val="002C57D3"/>
    <w:rsid w:val="002D0A85"/>
    <w:rsid w:val="002D108E"/>
    <w:rsid w:val="002D475C"/>
    <w:rsid w:val="002D7B9A"/>
    <w:rsid w:val="002E413A"/>
    <w:rsid w:val="002F12F9"/>
    <w:rsid w:val="002F74AF"/>
    <w:rsid w:val="002F7FCD"/>
    <w:rsid w:val="00301BBD"/>
    <w:rsid w:val="00314E48"/>
    <w:rsid w:val="0032018B"/>
    <w:rsid w:val="00332A62"/>
    <w:rsid w:val="00334003"/>
    <w:rsid w:val="003370F2"/>
    <w:rsid w:val="0034428E"/>
    <w:rsid w:val="00351F07"/>
    <w:rsid w:val="00365990"/>
    <w:rsid w:val="00367E77"/>
    <w:rsid w:val="00370D3C"/>
    <w:rsid w:val="00374549"/>
    <w:rsid w:val="00383650"/>
    <w:rsid w:val="00386763"/>
    <w:rsid w:val="003935BB"/>
    <w:rsid w:val="003944E6"/>
    <w:rsid w:val="003970C2"/>
    <w:rsid w:val="003A56DA"/>
    <w:rsid w:val="003A74CC"/>
    <w:rsid w:val="003C4B2F"/>
    <w:rsid w:val="003C74BB"/>
    <w:rsid w:val="003D3115"/>
    <w:rsid w:val="003D3DFC"/>
    <w:rsid w:val="003E111E"/>
    <w:rsid w:val="003E3BE9"/>
    <w:rsid w:val="003E7F2E"/>
    <w:rsid w:val="003F4C17"/>
    <w:rsid w:val="00400A1F"/>
    <w:rsid w:val="0040357E"/>
    <w:rsid w:val="004056D8"/>
    <w:rsid w:val="004117A4"/>
    <w:rsid w:val="0042119A"/>
    <w:rsid w:val="00423D27"/>
    <w:rsid w:val="00425CDF"/>
    <w:rsid w:val="0043187E"/>
    <w:rsid w:val="00431E68"/>
    <w:rsid w:val="00437CD6"/>
    <w:rsid w:val="0045754F"/>
    <w:rsid w:val="00463583"/>
    <w:rsid w:val="0046776D"/>
    <w:rsid w:val="0046794C"/>
    <w:rsid w:val="00473AA3"/>
    <w:rsid w:val="00481569"/>
    <w:rsid w:val="0048254E"/>
    <w:rsid w:val="00484213"/>
    <w:rsid w:val="004921C6"/>
    <w:rsid w:val="00495BB4"/>
    <w:rsid w:val="004A0D6A"/>
    <w:rsid w:val="004A1577"/>
    <w:rsid w:val="004C0032"/>
    <w:rsid w:val="004D49C0"/>
    <w:rsid w:val="004E30B3"/>
    <w:rsid w:val="004E7E90"/>
    <w:rsid w:val="004F0DBE"/>
    <w:rsid w:val="00501F53"/>
    <w:rsid w:val="00502745"/>
    <w:rsid w:val="0050383B"/>
    <w:rsid w:val="00510AD1"/>
    <w:rsid w:val="005133B5"/>
    <w:rsid w:val="00514E9C"/>
    <w:rsid w:val="0051571F"/>
    <w:rsid w:val="00517D14"/>
    <w:rsid w:val="00520471"/>
    <w:rsid w:val="005238B8"/>
    <w:rsid w:val="00535294"/>
    <w:rsid w:val="005441FB"/>
    <w:rsid w:val="00556F16"/>
    <w:rsid w:val="0056363C"/>
    <w:rsid w:val="00574B3C"/>
    <w:rsid w:val="00584485"/>
    <w:rsid w:val="0058522D"/>
    <w:rsid w:val="00591751"/>
    <w:rsid w:val="00596714"/>
    <w:rsid w:val="005A0111"/>
    <w:rsid w:val="005A2202"/>
    <w:rsid w:val="005B11C0"/>
    <w:rsid w:val="005C1A82"/>
    <w:rsid w:val="005C1E5F"/>
    <w:rsid w:val="005C3948"/>
    <w:rsid w:val="005C4D3B"/>
    <w:rsid w:val="005D1DFB"/>
    <w:rsid w:val="005F24C1"/>
    <w:rsid w:val="006007B6"/>
    <w:rsid w:val="006036F6"/>
    <w:rsid w:val="00605E92"/>
    <w:rsid w:val="00616FA8"/>
    <w:rsid w:val="00617028"/>
    <w:rsid w:val="0061788C"/>
    <w:rsid w:val="006209FA"/>
    <w:rsid w:val="006506CE"/>
    <w:rsid w:val="00655FE4"/>
    <w:rsid w:val="0066158A"/>
    <w:rsid w:val="006664E5"/>
    <w:rsid w:val="00670731"/>
    <w:rsid w:val="006750F6"/>
    <w:rsid w:val="0068352A"/>
    <w:rsid w:val="00685A9E"/>
    <w:rsid w:val="0068721D"/>
    <w:rsid w:val="00692B6E"/>
    <w:rsid w:val="00693CCB"/>
    <w:rsid w:val="006953C2"/>
    <w:rsid w:val="00696326"/>
    <w:rsid w:val="006976A8"/>
    <w:rsid w:val="006A0450"/>
    <w:rsid w:val="006B6535"/>
    <w:rsid w:val="006C4A6E"/>
    <w:rsid w:val="006F29F2"/>
    <w:rsid w:val="006F3750"/>
    <w:rsid w:val="006F4E8B"/>
    <w:rsid w:val="00710AFF"/>
    <w:rsid w:val="007230AD"/>
    <w:rsid w:val="0073057C"/>
    <w:rsid w:val="00731EB7"/>
    <w:rsid w:val="00732FD5"/>
    <w:rsid w:val="00736C59"/>
    <w:rsid w:val="00737BB3"/>
    <w:rsid w:val="00741571"/>
    <w:rsid w:val="00742982"/>
    <w:rsid w:val="007448BD"/>
    <w:rsid w:val="007467B8"/>
    <w:rsid w:val="0074755C"/>
    <w:rsid w:val="00750C52"/>
    <w:rsid w:val="00752124"/>
    <w:rsid w:val="0075301C"/>
    <w:rsid w:val="00762FE8"/>
    <w:rsid w:val="00767AE6"/>
    <w:rsid w:val="00774220"/>
    <w:rsid w:val="00786CA0"/>
    <w:rsid w:val="00790877"/>
    <w:rsid w:val="00793DE8"/>
    <w:rsid w:val="00794849"/>
    <w:rsid w:val="007A2054"/>
    <w:rsid w:val="007A495D"/>
    <w:rsid w:val="007A652A"/>
    <w:rsid w:val="007B0E9F"/>
    <w:rsid w:val="007B11CB"/>
    <w:rsid w:val="007B2FF7"/>
    <w:rsid w:val="007B59E9"/>
    <w:rsid w:val="007B68C1"/>
    <w:rsid w:val="007C2895"/>
    <w:rsid w:val="007C4E93"/>
    <w:rsid w:val="007C6E93"/>
    <w:rsid w:val="007C7128"/>
    <w:rsid w:val="007C72FD"/>
    <w:rsid w:val="007D6015"/>
    <w:rsid w:val="007E2B0D"/>
    <w:rsid w:val="007E59C3"/>
    <w:rsid w:val="007F3AAE"/>
    <w:rsid w:val="007F463D"/>
    <w:rsid w:val="00813A51"/>
    <w:rsid w:val="008150C2"/>
    <w:rsid w:val="008400BF"/>
    <w:rsid w:val="00840445"/>
    <w:rsid w:val="00841FC5"/>
    <w:rsid w:val="00842793"/>
    <w:rsid w:val="00847CAC"/>
    <w:rsid w:val="00851ECB"/>
    <w:rsid w:val="0085320C"/>
    <w:rsid w:val="008534FD"/>
    <w:rsid w:val="00857E66"/>
    <w:rsid w:val="008649E5"/>
    <w:rsid w:val="00864E61"/>
    <w:rsid w:val="00867FB9"/>
    <w:rsid w:val="00890E35"/>
    <w:rsid w:val="00896E20"/>
    <w:rsid w:val="008A2D31"/>
    <w:rsid w:val="008A366B"/>
    <w:rsid w:val="008A4936"/>
    <w:rsid w:val="008B15E1"/>
    <w:rsid w:val="008B6129"/>
    <w:rsid w:val="008C59AC"/>
    <w:rsid w:val="008D686A"/>
    <w:rsid w:val="008E6279"/>
    <w:rsid w:val="008F136B"/>
    <w:rsid w:val="008F4696"/>
    <w:rsid w:val="008F549F"/>
    <w:rsid w:val="0091274C"/>
    <w:rsid w:val="009222ED"/>
    <w:rsid w:val="009225C6"/>
    <w:rsid w:val="00922FB4"/>
    <w:rsid w:val="00930354"/>
    <w:rsid w:val="0093076A"/>
    <w:rsid w:val="00933E54"/>
    <w:rsid w:val="0093717E"/>
    <w:rsid w:val="009411C7"/>
    <w:rsid w:val="0094173C"/>
    <w:rsid w:val="00944CB5"/>
    <w:rsid w:val="0094510A"/>
    <w:rsid w:val="009516C8"/>
    <w:rsid w:val="00954D77"/>
    <w:rsid w:val="00954DCD"/>
    <w:rsid w:val="00964FA5"/>
    <w:rsid w:val="00967377"/>
    <w:rsid w:val="00974645"/>
    <w:rsid w:val="0097500F"/>
    <w:rsid w:val="00977E4E"/>
    <w:rsid w:val="0098451B"/>
    <w:rsid w:val="00984DCE"/>
    <w:rsid w:val="00996A1E"/>
    <w:rsid w:val="009A157F"/>
    <w:rsid w:val="009A29C9"/>
    <w:rsid w:val="009A2FA1"/>
    <w:rsid w:val="009D6E06"/>
    <w:rsid w:val="009E40CB"/>
    <w:rsid w:val="009F229F"/>
    <w:rsid w:val="009F378B"/>
    <w:rsid w:val="009F6DD9"/>
    <w:rsid w:val="00A01F2F"/>
    <w:rsid w:val="00A02534"/>
    <w:rsid w:val="00A12EBD"/>
    <w:rsid w:val="00A1507E"/>
    <w:rsid w:val="00A158DE"/>
    <w:rsid w:val="00A15F71"/>
    <w:rsid w:val="00A17B50"/>
    <w:rsid w:val="00A26E7F"/>
    <w:rsid w:val="00A40E0D"/>
    <w:rsid w:val="00A447DF"/>
    <w:rsid w:val="00A45F7E"/>
    <w:rsid w:val="00A46647"/>
    <w:rsid w:val="00A6112D"/>
    <w:rsid w:val="00A6571F"/>
    <w:rsid w:val="00A71278"/>
    <w:rsid w:val="00A7502B"/>
    <w:rsid w:val="00A9380B"/>
    <w:rsid w:val="00AA02F9"/>
    <w:rsid w:val="00AB5EE7"/>
    <w:rsid w:val="00AB638F"/>
    <w:rsid w:val="00AB788D"/>
    <w:rsid w:val="00AB790A"/>
    <w:rsid w:val="00AD0A82"/>
    <w:rsid w:val="00AD4600"/>
    <w:rsid w:val="00AD79D2"/>
    <w:rsid w:val="00AE22E1"/>
    <w:rsid w:val="00AE3F5D"/>
    <w:rsid w:val="00AF14CB"/>
    <w:rsid w:val="00AF5AA7"/>
    <w:rsid w:val="00AF5EAD"/>
    <w:rsid w:val="00B02C89"/>
    <w:rsid w:val="00B02D8C"/>
    <w:rsid w:val="00B034E8"/>
    <w:rsid w:val="00B03B1F"/>
    <w:rsid w:val="00B057DA"/>
    <w:rsid w:val="00B10A2F"/>
    <w:rsid w:val="00B1190D"/>
    <w:rsid w:val="00B14081"/>
    <w:rsid w:val="00B14AF5"/>
    <w:rsid w:val="00B15782"/>
    <w:rsid w:val="00B21E5D"/>
    <w:rsid w:val="00B23697"/>
    <w:rsid w:val="00B3423E"/>
    <w:rsid w:val="00B37445"/>
    <w:rsid w:val="00B4009F"/>
    <w:rsid w:val="00B401DD"/>
    <w:rsid w:val="00B46A50"/>
    <w:rsid w:val="00B53A0A"/>
    <w:rsid w:val="00B567E6"/>
    <w:rsid w:val="00B57DA1"/>
    <w:rsid w:val="00B63E55"/>
    <w:rsid w:val="00B64682"/>
    <w:rsid w:val="00B71C44"/>
    <w:rsid w:val="00B749FE"/>
    <w:rsid w:val="00B75556"/>
    <w:rsid w:val="00B95339"/>
    <w:rsid w:val="00BA1E4D"/>
    <w:rsid w:val="00BA3765"/>
    <w:rsid w:val="00BB450F"/>
    <w:rsid w:val="00BB5A66"/>
    <w:rsid w:val="00BC0C67"/>
    <w:rsid w:val="00BC48AB"/>
    <w:rsid w:val="00BC5EFC"/>
    <w:rsid w:val="00BC6A1B"/>
    <w:rsid w:val="00BD49E1"/>
    <w:rsid w:val="00BE1982"/>
    <w:rsid w:val="00BE2792"/>
    <w:rsid w:val="00BE2A88"/>
    <w:rsid w:val="00BF15FE"/>
    <w:rsid w:val="00BF4561"/>
    <w:rsid w:val="00BF4643"/>
    <w:rsid w:val="00BF6B50"/>
    <w:rsid w:val="00C01568"/>
    <w:rsid w:val="00C0272E"/>
    <w:rsid w:val="00C03D9E"/>
    <w:rsid w:val="00C07EAC"/>
    <w:rsid w:val="00C126F1"/>
    <w:rsid w:val="00C136A0"/>
    <w:rsid w:val="00C20025"/>
    <w:rsid w:val="00C30C9C"/>
    <w:rsid w:val="00C35E11"/>
    <w:rsid w:val="00C36B0B"/>
    <w:rsid w:val="00C46F67"/>
    <w:rsid w:val="00C475DE"/>
    <w:rsid w:val="00C55EF3"/>
    <w:rsid w:val="00C56167"/>
    <w:rsid w:val="00C63C16"/>
    <w:rsid w:val="00C8039F"/>
    <w:rsid w:val="00C82821"/>
    <w:rsid w:val="00C8742E"/>
    <w:rsid w:val="00C92D63"/>
    <w:rsid w:val="00C944D4"/>
    <w:rsid w:val="00CA0A52"/>
    <w:rsid w:val="00CA3141"/>
    <w:rsid w:val="00CB2ABF"/>
    <w:rsid w:val="00CC7567"/>
    <w:rsid w:val="00CD0203"/>
    <w:rsid w:val="00CD291C"/>
    <w:rsid w:val="00CE3F05"/>
    <w:rsid w:val="00CE77CD"/>
    <w:rsid w:val="00CF2BF1"/>
    <w:rsid w:val="00CF3789"/>
    <w:rsid w:val="00CF7E30"/>
    <w:rsid w:val="00D04272"/>
    <w:rsid w:val="00D04E1B"/>
    <w:rsid w:val="00D105B2"/>
    <w:rsid w:val="00D15E9A"/>
    <w:rsid w:val="00D203F3"/>
    <w:rsid w:val="00D21D97"/>
    <w:rsid w:val="00D234F6"/>
    <w:rsid w:val="00D2539F"/>
    <w:rsid w:val="00D365E8"/>
    <w:rsid w:val="00D36A3D"/>
    <w:rsid w:val="00D41805"/>
    <w:rsid w:val="00D421DA"/>
    <w:rsid w:val="00D42C15"/>
    <w:rsid w:val="00D43EF2"/>
    <w:rsid w:val="00D4475A"/>
    <w:rsid w:val="00D5696D"/>
    <w:rsid w:val="00D60189"/>
    <w:rsid w:val="00D61560"/>
    <w:rsid w:val="00D62312"/>
    <w:rsid w:val="00D636A2"/>
    <w:rsid w:val="00D63A83"/>
    <w:rsid w:val="00D65A8D"/>
    <w:rsid w:val="00D65E19"/>
    <w:rsid w:val="00D6692B"/>
    <w:rsid w:val="00D67185"/>
    <w:rsid w:val="00D77594"/>
    <w:rsid w:val="00D81190"/>
    <w:rsid w:val="00D84BB5"/>
    <w:rsid w:val="00D927B5"/>
    <w:rsid w:val="00DA0CB6"/>
    <w:rsid w:val="00DA2F4B"/>
    <w:rsid w:val="00DA77C4"/>
    <w:rsid w:val="00DB31B0"/>
    <w:rsid w:val="00DB3902"/>
    <w:rsid w:val="00DB617F"/>
    <w:rsid w:val="00DC1532"/>
    <w:rsid w:val="00DE2EC6"/>
    <w:rsid w:val="00DE35CF"/>
    <w:rsid w:val="00E10839"/>
    <w:rsid w:val="00E1355B"/>
    <w:rsid w:val="00E2064F"/>
    <w:rsid w:val="00E21EF6"/>
    <w:rsid w:val="00E231A3"/>
    <w:rsid w:val="00E25D4D"/>
    <w:rsid w:val="00E407A1"/>
    <w:rsid w:val="00E47DD4"/>
    <w:rsid w:val="00E512DA"/>
    <w:rsid w:val="00E60E32"/>
    <w:rsid w:val="00E622A4"/>
    <w:rsid w:val="00E67285"/>
    <w:rsid w:val="00E67FE3"/>
    <w:rsid w:val="00E7275D"/>
    <w:rsid w:val="00E815EB"/>
    <w:rsid w:val="00E81C2B"/>
    <w:rsid w:val="00E872E0"/>
    <w:rsid w:val="00E90DD8"/>
    <w:rsid w:val="00E93899"/>
    <w:rsid w:val="00EA2D36"/>
    <w:rsid w:val="00EA58E8"/>
    <w:rsid w:val="00EB0727"/>
    <w:rsid w:val="00EC14C6"/>
    <w:rsid w:val="00EC388E"/>
    <w:rsid w:val="00EC74C7"/>
    <w:rsid w:val="00ED0484"/>
    <w:rsid w:val="00ED0F1A"/>
    <w:rsid w:val="00ED3139"/>
    <w:rsid w:val="00ED5334"/>
    <w:rsid w:val="00ED5EF2"/>
    <w:rsid w:val="00ED6B88"/>
    <w:rsid w:val="00EE5A2A"/>
    <w:rsid w:val="00EF140E"/>
    <w:rsid w:val="00F023E3"/>
    <w:rsid w:val="00F06AC9"/>
    <w:rsid w:val="00F07C12"/>
    <w:rsid w:val="00F106E9"/>
    <w:rsid w:val="00F16F11"/>
    <w:rsid w:val="00F22FD9"/>
    <w:rsid w:val="00F24C40"/>
    <w:rsid w:val="00F25DA7"/>
    <w:rsid w:val="00F3052F"/>
    <w:rsid w:val="00F31609"/>
    <w:rsid w:val="00F31ABA"/>
    <w:rsid w:val="00F36AF5"/>
    <w:rsid w:val="00F42C42"/>
    <w:rsid w:val="00F56F33"/>
    <w:rsid w:val="00F60A60"/>
    <w:rsid w:val="00F655D2"/>
    <w:rsid w:val="00F66465"/>
    <w:rsid w:val="00F669F3"/>
    <w:rsid w:val="00F67C4E"/>
    <w:rsid w:val="00F73213"/>
    <w:rsid w:val="00F74ACB"/>
    <w:rsid w:val="00F82CA3"/>
    <w:rsid w:val="00F84B2D"/>
    <w:rsid w:val="00F85E2A"/>
    <w:rsid w:val="00F86DB3"/>
    <w:rsid w:val="00F87532"/>
    <w:rsid w:val="00F9353C"/>
    <w:rsid w:val="00F9423D"/>
    <w:rsid w:val="00F96A52"/>
    <w:rsid w:val="00FA5294"/>
    <w:rsid w:val="00FB04B8"/>
    <w:rsid w:val="00FB62E1"/>
    <w:rsid w:val="00FB7511"/>
    <w:rsid w:val="00FC07AF"/>
    <w:rsid w:val="00FC28B8"/>
    <w:rsid w:val="00FC4D98"/>
    <w:rsid w:val="00FC6CEB"/>
    <w:rsid w:val="00FD0BA2"/>
    <w:rsid w:val="00FD7A65"/>
    <w:rsid w:val="00FF0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C8FBEC"/>
  <w15:docId w15:val="{DC19C53E-21EC-4472-BEC2-93FE0BDAB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keepLines/>
      <w:pBdr>
        <w:bottom w:val="single" w:sz="4" w:space="1" w:color="90C226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90C226" w:themeColor="accent1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90C226" w:themeColor="accent1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Pr>
      <w:rFonts w:asciiTheme="majorHAnsi" w:eastAsiaTheme="majorEastAsia" w:hAnsiTheme="majorHAnsi" w:cstheme="majorBidi"/>
      <w:color w:val="90C226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Pr>
      <w:rFonts w:asciiTheme="majorHAnsi" w:eastAsiaTheme="majorEastAsia" w:hAnsiTheme="majorHAnsi" w:cstheme="majorBidi"/>
      <w:color w:val="90C226" w:themeColor="accent1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Pr>
      <w:rFonts w:asciiTheme="majorHAnsi" w:eastAsiaTheme="majorEastAsia" w:hAnsiTheme="majorHAnsi" w:cstheme="majorBidi"/>
      <w:sz w:val="24"/>
      <w:szCs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Nadpis6Char">
    <w:name w:val="Nadpis 6 Char"/>
    <w:basedOn w:val="Standardnpsmoodstavce"/>
    <w:link w:val="Nadpis6"/>
    <w:uiPriority w:val="9"/>
    <w:semiHidden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Nadpis9Char">
    <w:name w:val="Nadpis 9 Char"/>
    <w:basedOn w:val="Standardnpsmoodstavce"/>
    <w:link w:val="Nadpis9"/>
    <w:uiPriority w:val="9"/>
    <w:semiHidden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Nzev">
    <w:name w:val="Title"/>
    <w:basedOn w:val="Normln"/>
    <w:next w:val="Normln"/>
    <w:link w:val="NzevChar"/>
    <w:uiPriority w:val="10"/>
    <w:qFormat/>
    <w:pPr>
      <w:spacing w:after="0" w:line="240" w:lineRule="auto"/>
      <w:contextualSpacing/>
    </w:pPr>
    <w:rPr>
      <w:rFonts w:asciiTheme="majorHAnsi" w:eastAsiaTheme="majorEastAsia" w:hAnsiTheme="majorHAnsi" w:cstheme="majorBidi"/>
      <w:color w:val="90C226" w:themeColor="accent1"/>
      <w:spacing w:val="-7"/>
      <w:sz w:val="64"/>
      <w:szCs w:val="64"/>
    </w:rPr>
  </w:style>
  <w:style w:type="character" w:customStyle="1" w:styleId="NzevChar">
    <w:name w:val="Název Char"/>
    <w:basedOn w:val="Standardnpsmoodstavce"/>
    <w:link w:val="Nzev"/>
    <w:uiPriority w:val="10"/>
    <w:rPr>
      <w:rFonts w:asciiTheme="majorHAnsi" w:eastAsiaTheme="majorEastAsia" w:hAnsiTheme="majorHAnsi" w:cstheme="majorBidi"/>
      <w:color w:val="90C226" w:themeColor="accent1"/>
      <w:spacing w:val="-7"/>
      <w:sz w:val="64"/>
      <w:szCs w:val="64"/>
    </w:rPr>
  </w:style>
  <w:style w:type="paragraph" w:styleId="Podnadpis">
    <w:name w:val="Subtitle"/>
    <w:basedOn w:val="Normln"/>
    <w:next w:val="Normln"/>
    <w:link w:val="PodnadpisChar"/>
    <w:uiPriority w:val="11"/>
    <w:qFormat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styleId="Zdraznnjemn">
    <w:name w:val="Subtle Emphasis"/>
    <w:basedOn w:val="Standardnpsmoodstavce"/>
    <w:uiPriority w:val="19"/>
    <w:qFormat/>
    <w:rPr>
      <w:i/>
      <w:iCs/>
      <w:color w:val="595959" w:themeColor="text1" w:themeTint="A6"/>
    </w:rPr>
  </w:style>
  <w:style w:type="character" w:styleId="Zdraznn">
    <w:name w:val="Emphasis"/>
    <w:basedOn w:val="Standardnpsmoodstavce"/>
    <w:uiPriority w:val="20"/>
    <w:qFormat/>
    <w:rPr>
      <w:i/>
      <w:iCs/>
    </w:rPr>
  </w:style>
  <w:style w:type="character" w:styleId="Zdraznnintenzivn">
    <w:name w:val="Intense Emphasis"/>
    <w:basedOn w:val="Standardnpsmoodstavce"/>
    <w:uiPriority w:val="21"/>
    <w:qFormat/>
    <w:rPr>
      <w:b/>
      <w:bCs/>
      <w:i/>
      <w:iCs/>
    </w:rPr>
  </w:style>
  <w:style w:type="character" w:styleId="Siln">
    <w:name w:val="Strong"/>
    <w:basedOn w:val="Standardnpsmoodstavce"/>
    <w:uiPriority w:val="22"/>
    <w:qFormat/>
    <w:rPr>
      <w:b/>
      <w:bCs/>
    </w:rPr>
  </w:style>
  <w:style w:type="paragraph" w:styleId="Citt">
    <w:name w:val="Quote"/>
    <w:basedOn w:val="Normln"/>
    <w:next w:val="Normln"/>
    <w:link w:val="CittChar"/>
    <w:uiPriority w:val="29"/>
    <w:qFormat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90C226" w:themeColor="accent1"/>
      <w:sz w:val="28"/>
      <w:szCs w:val="28"/>
    </w:rPr>
  </w:style>
  <w:style w:type="character" w:customStyle="1" w:styleId="VrazncittChar">
    <w:name w:val="Výrazný citát Char"/>
    <w:basedOn w:val="Standardnpsmoodstavce"/>
    <w:link w:val="Vrazncitt"/>
    <w:uiPriority w:val="30"/>
    <w:rPr>
      <w:rFonts w:asciiTheme="majorHAnsi" w:eastAsiaTheme="majorEastAsia" w:hAnsiTheme="majorHAnsi" w:cstheme="majorBidi"/>
      <w:color w:val="90C226" w:themeColor="accent1"/>
      <w:sz w:val="28"/>
      <w:szCs w:val="28"/>
    </w:rPr>
  </w:style>
  <w:style w:type="character" w:styleId="Odkazjemn">
    <w:name w:val="Subtle Reference"/>
    <w:basedOn w:val="Standardnpsmoodstavce"/>
    <w:uiPriority w:val="31"/>
    <w:qFormat/>
    <w:rPr>
      <w:smallCaps/>
      <w:color w:val="404040" w:themeColor="text1" w:themeTint="BF"/>
    </w:rPr>
  </w:style>
  <w:style w:type="character" w:styleId="Odkazintenzivn">
    <w:name w:val="Intense Reference"/>
    <w:basedOn w:val="Standardnpsmoodstavce"/>
    <w:uiPriority w:val="32"/>
    <w:qFormat/>
    <w:rPr>
      <w:b/>
      <w:bCs/>
      <w:smallCaps/>
      <w:u w:val="single"/>
    </w:rPr>
  </w:style>
  <w:style w:type="character" w:styleId="Nzevknihy">
    <w:name w:val="Book Title"/>
    <w:basedOn w:val="Standardnpsmoodstavce"/>
    <w:uiPriority w:val="33"/>
    <w:qFormat/>
    <w:rPr>
      <w:b/>
      <w:bCs/>
      <w:smallCaps/>
    </w:rPr>
  </w:style>
  <w:style w:type="paragraph" w:styleId="Titulek">
    <w:name w:val="caption"/>
    <w:basedOn w:val="Normln"/>
    <w:next w:val="Normln"/>
    <w:uiPriority w:val="35"/>
    <w:semiHidden/>
    <w:unhideWhenUsed/>
    <w:qFormat/>
    <w:pPr>
      <w:spacing w:line="240" w:lineRule="auto"/>
    </w:pPr>
    <w:rPr>
      <w:b/>
      <w:bCs/>
      <w:color w:val="404040" w:themeColor="text1" w:themeTint="BF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pPr>
      <w:outlineLvl w:val="9"/>
    </w:pPr>
  </w:style>
  <w:style w:type="paragraph" w:styleId="Bezmezer">
    <w:name w:val="No Spacing"/>
    <w:uiPriority w:val="1"/>
    <w:qFormat/>
    <w:pPr>
      <w:spacing w:after="0" w:line="240" w:lineRule="auto"/>
    </w:p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pPr>
      <w:ind w:left="720"/>
      <w:contextualSpacing/>
    </w:pPr>
  </w:style>
  <w:style w:type="table" w:styleId="Mkatabulky">
    <w:name w:val="Table Grid"/>
    <w:basedOn w:val="Normlntabulka"/>
    <w:uiPriority w:val="59"/>
    <w:rsid w:val="00B53A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vtltabulkasmkou1zvraznn11">
    <w:name w:val="Světlá tabulka s mřížkou 1 – zvýraznění 11"/>
    <w:basedOn w:val="Normlntabulka"/>
    <w:uiPriority w:val="46"/>
    <w:rsid w:val="00B53A0A"/>
    <w:pPr>
      <w:spacing w:after="0" w:line="240" w:lineRule="auto"/>
    </w:pPr>
    <w:tblPr>
      <w:tblStyleRowBandSize w:val="1"/>
      <w:tblStyleColBandSize w:val="1"/>
      <w:tblBorders>
        <w:top w:val="single" w:sz="4" w:space="0" w:color="D4ECA1" w:themeColor="accent1" w:themeTint="66"/>
        <w:left w:val="single" w:sz="4" w:space="0" w:color="D4ECA1" w:themeColor="accent1" w:themeTint="66"/>
        <w:bottom w:val="single" w:sz="4" w:space="0" w:color="D4ECA1" w:themeColor="accent1" w:themeTint="66"/>
        <w:right w:val="single" w:sz="4" w:space="0" w:color="D4ECA1" w:themeColor="accent1" w:themeTint="66"/>
        <w:insideH w:val="single" w:sz="4" w:space="0" w:color="D4ECA1" w:themeColor="accent1" w:themeTint="66"/>
        <w:insideV w:val="single" w:sz="4" w:space="0" w:color="D4ECA1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BFE373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FE37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mavtabulkasmkou5zvraznn11">
    <w:name w:val="Tmavá tabulka s mřížkou 5 – zvýraznění 11"/>
    <w:basedOn w:val="Normlntabulka"/>
    <w:uiPriority w:val="50"/>
    <w:rsid w:val="00B53A0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9F6D0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0C226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0C226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0C22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0C226" w:themeFill="accent1"/>
      </w:tcPr>
    </w:tblStylePr>
    <w:tblStylePr w:type="band1Vert">
      <w:tblPr/>
      <w:tcPr>
        <w:shd w:val="clear" w:color="auto" w:fill="D4ECA1" w:themeFill="accent1" w:themeFillTint="66"/>
      </w:tcPr>
    </w:tblStylePr>
    <w:tblStylePr w:type="band1Horz">
      <w:tblPr/>
      <w:tcPr>
        <w:shd w:val="clear" w:color="auto" w:fill="D4ECA1" w:themeFill="accent1" w:themeFillTint="66"/>
      </w:tcPr>
    </w:tblStylePr>
  </w:style>
  <w:style w:type="paragraph" w:styleId="Zhlav">
    <w:name w:val="header"/>
    <w:basedOn w:val="Normln"/>
    <w:link w:val="ZhlavChar"/>
    <w:uiPriority w:val="99"/>
    <w:unhideWhenUsed/>
    <w:rsid w:val="00F106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06E9"/>
  </w:style>
  <w:style w:type="paragraph" w:styleId="Zpat">
    <w:name w:val="footer"/>
    <w:basedOn w:val="Normln"/>
    <w:link w:val="ZpatChar"/>
    <w:uiPriority w:val="99"/>
    <w:unhideWhenUsed/>
    <w:rsid w:val="00F106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06E9"/>
  </w:style>
  <w:style w:type="character" w:styleId="Hypertextovodkaz">
    <w:name w:val="Hyperlink"/>
    <w:basedOn w:val="Standardnpsmoodstavce"/>
    <w:uiPriority w:val="99"/>
    <w:semiHidden/>
    <w:unhideWhenUsed/>
    <w:rsid w:val="00BF6B50"/>
    <w:rPr>
      <w:color w:val="99CA3C" w:themeColor="hyperlink"/>
      <w:u w:val="single"/>
    </w:rPr>
  </w:style>
  <w:style w:type="character" w:customStyle="1" w:styleId="OdstavecseseznamemChar">
    <w:name w:val="Odstavec se seznamem Char"/>
    <w:aliases w:val="Odstavec_muj Char"/>
    <w:basedOn w:val="Standardnpsmoodstavce"/>
    <w:link w:val="Odstavecseseznamem"/>
    <w:uiPriority w:val="34"/>
    <w:rsid w:val="002A7C67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2A7C67"/>
    <w:pPr>
      <w:spacing w:after="0" w:line="240" w:lineRule="auto"/>
    </w:pPr>
    <w:rPr>
      <w:rFonts w:eastAsiaTheme="minorHAnsi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2A7C67"/>
    <w:rPr>
      <w:rFonts w:eastAsiaTheme="minorHAnsi"/>
      <w:lang w:val="cs-CZ" w:eastAsia="en-US"/>
    </w:rPr>
  </w:style>
  <w:style w:type="character" w:styleId="Znakapoznpodarou">
    <w:name w:val="footnote reference"/>
    <w:basedOn w:val="Standardnpsmoodstavce"/>
    <w:uiPriority w:val="99"/>
    <w:semiHidden/>
    <w:unhideWhenUsed/>
    <w:rsid w:val="002A7C67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B02D8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02D8C"/>
    <w:pPr>
      <w:spacing w:line="240" w:lineRule="auto"/>
    </w:p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02D8C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02D8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02D8C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02D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2D8C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FC6C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C8742E"/>
    <w:rPr>
      <w:color w:val="808080"/>
    </w:rPr>
  </w:style>
  <w:style w:type="paragraph" w:customStyle="1" w:styleId="-wm-mcnt-wm-msonormal">
    <w:name w:val="-wm-mcnt-wm-msonormal"/>
    <w:basedOn w:val="Normln"/>
    <w:rsid w:val="00481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7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1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0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9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7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7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3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4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8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8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1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8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0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0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8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8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0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9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0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0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0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9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8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6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8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file:///C:\Users\Ji&#345;&#237;\AppData\Local\Microsoft\Windows\INetCache\Content.Outlook\S2X5WV9Z\www.zs-jeseniky.cz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i&#345;&#237;\AppData\Roaming\Microsoft\Templates\Fazeta%20(pr&#225;zdn&#233;).dotx" TargetMode="External"/></Relationships>
</file>

<file path=word/theme/theme1.xml><?xml version="1.0" encoding="utf-8"?>
<a:theme xmlns:a="http://schemas.openxmlformats.org/drawingml/2006/main" name="Facet">
  <a:themeElements>
    <a:clrScheme name="Facet">
      <a:dk1>
        <a:sysClr val="windowText" lastClr="000000"/>
      </a:dk1>
      <a:lt1>
        <a:sysClr val="window" lastClr="FFFFFF"/>
      </a:lt1>
      <a:dk2>
        <a:srgbClr val="2C3C43"/>
      </a:dk2>
      <a:lt2>
        <a:srgbClr val="EBEBEB"/>
      </a:lt2>
      <a:accent1>
        <a:srgbClr val="90C226"/>
      </a:accent1>
      <a:accent2>
        <a:srgbClr val="54A021"/>
      </a:accent2>
      <a:accent3>
        <a:srgbClr val="E6B91E"/>
      </a:accent3>
      <a:accent4>
        <a:srgbClr val="E76618"/>
      </a:accent4>
      <a:accent5>
        <a:srgbClr val="C42F1A"/>
      </a:accent5>
      <a:accent6>
        <a:srgbClr val="918655"/>
      </a:accent6>
      <a:hlink>
        <a:srgbClr val="99CA3C"/>
      </a:hlink>
      <a:folHlink>
        <a:srgbClr val="B9D181"/>
      </a:folHlink>
    </a:clrScheme>
    <a:fontScheme name="Facet">
      <a:majorFont>
        <a:latin typeface="Trebuchet MS" panose="020B0603020202020204"/>
        <a:ea typeface=""/>
        <a:cs typeface=""/>
        <a:font script="Jpan" typeface="メイリオ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 panose="020B0603020202020204"/>
        <a:ea typeface=""/>
        <a:cs typeface=""/>
        <a:font script="Jpan" typeface="メイリオ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Facet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lumMod val="110000"/>
              </a:schemeClr>
            </a:gs>
            <a:gs pos="88000">
              <a:schemeClr val="phClr">
                <a:tint val="9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lumMod val="100000"/>
              </a:schemeClr>
            </a:gs>
            <a:gs pos="78000">
              <a:schemeClr val="phClr">
                <a:shade val="94000"/>
                <a:lumMod val="94000"/>
              </a:schemeClr>
            </a:gs>
          </a:gsLst>
          <a:lin ang="5400000" scaled="0"/>
        </a:gradFill>
      </a:fillStyleLst>
      <a:lnStyleLst>
        <a:ln w="12700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04000"/>
              </a:schemeClr>
            </a:gs>
            <a:gs pos="94000">
              <a:schemeClr val="phClr">
                <a:shade val="96000"/>
                <a:lumMod val="82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94000"/>
                <a:lumMod val="96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Facet" id="{C0C680CD-088A-49FC-A102-D699147F32B2}" vid="{CFBC31BA-B70F-4F30-BCAA-4F3011E16C4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06CB4F-E30C-4771-94AE-F7169303B6D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3F4B7A-FDBF-4A69-9BF3-F5A41761E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Fazeta (prázdné)</Template>
  <TotalTime>22</TotalTime>
  <Pages>24</Pages>
  <Words>5982</Words>
  <Characters>35300</Characters>
  <Application>Microsoft Office Word</Application>
  <DocSecurity>0</DocSecurity>
  <Lines>294</Lines>
  <Paragraphs>82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ATC</Company>
  <LinksUpToDate>false</LinksUpToDate>
  <CharactersWithSpaces>41200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Jiří Hrubý</dc:creator>
  <cp:keywords/>
  <dc:description/>
  <cp:lastModifiedBy>Pruchnická Michaela</cp:lastModifiedBy>
  <cp:revision>4</cp:revision>
  <cp:lastPrinted>2022-08-19T09:15:00Z</cp:lastPrinted>
  <dcterms:created xsi:type="dcterms:W3CDTF">2025-06-19T08:10:00Z</dcterms:created>
  <dcterms:modified xsi:type="dcterms:W3CDTF">2025-06-19T09:14:00Z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TC034577059991</vt:lpwstr>
  </property>
</Properties>
</file>